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008" w:rsidRDefault="005B7008" w:rsidP="00354395">
      <w:pPr>
        <w:ind w:firstLine="0"/>
        <w:rPr>
          <w:noProof/>
        </w:rPr>
      </w:pPr>
      <w:r w:rsidRPr="009463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354395">
      <w:pPr>
        <w:ind w:firstLine="0"/>
        <w:rPr>
          <w:noProof/>
        </w:rPr>
      </w:pPr>
    </w:p>
    <w:p w:rsidR="005B7008" w:rsidRDefault="005B7008" w:rsidP="00B25681">
      <w:pPr>
        <w:spacing w:after="200"/>
        <w:ind w:firstLine="0"/>
        <w:jc w:val="center"/>
      </w:pPr>
      <w:r w:rsidRPr="00734051">
        <w:pict>
          <v:shape id="_x0000_i1026" type="#_x0000_t75" style="width:459pt;height:594.75pt">
            <v:imagedata r:id="rId8" o:title=""/>
          </v:shape>
        </w:pict>
      </w:r>
    </w:p>
    <w:p w:rsidR="005B7008" w:rsidRDefault="005B7008" w:rsidP="00B25681">
      <w:pPr>
        <w:spacing w:after="200"/>
        <w:ind w:firstLine="0"/>
        <w:jc w:val="center"/>
      </w:pPr>
    </w:p>
    <w:p w:rsidR="005B7008" w:rsidRDefault="005B7008" w:rsidP="00B25681">
      <w:pPr>
        <w:spacing w:after="200"/>
        <w:ind w:firstLine="0"/>
        <w:jc w:val="center"/>
      </w:pPr>
    </w:p>
    <w:p w:rsidR="005B7008" w:rsidRDefault="005B7008" w:rsidP="00B25681">
      <w:pPr>
        <w:spacing w:after="200"/>
        <w:ind w:firstLine="0"/>
        <w:jc w:val="center"/>
      </w:pPr>
    </w:p>
    <w:p w:rsidR="005B7008" w:rsidRPr="00566F40" w:rsidRDefault="005B7008" w:rsidP="00354395">
      <w:pPr>
        <w:pStyle w:val="Heading1"/>
        <w:ind w:left="0"/>
        <w:rPr>
          <w:szCs w:val="24"/>
        </w:rPr>
      </w:pPr>
      <w:r w:rsidRPr="00734051">
        <w:rPr>
          <w:b w:val="0"/>
          <w:bCs/>
        </w:rPr>
        <w:pict>
          <v:shape id="_x0000_i1027" type="#_x0000_t75" style="width:459pt;height:596.25pt">
            <v:imagedata r:id="rId9" o:title=""/>
          </v:shape>
        </w:pict>
      </w:r>
      <w:r w:rsidRPr="00C17915">
        <w:rPr>
          <w:rStyle w:val="FontStyle16"/>
          <w:b/>
          <w:sz w:val="24"/>
          <w:szCs w:val="24"/>
        </w:rPr>
        <w:br w:type="page"/>
      </w:r>
      <w:r w:rsidRPr="00E40A10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5B7008" w:rsidRPr="00A541FE" w:rsidRDefault="005B7008" w:rsidP="00E47F41">
      <w:pPr>
        <w:widowControl/>
        <w:rPr>
          <w:color w:val="000000"/>
        </w:rPr>
      </w:pPr>
      <w:r w:rsidRPr="00E40A10">
        <w:rPr>
          <w:rStyle w:val="FontStyle16"/>
          <w:b w:val="0"/>
          <w:bCs/>
          <w:sz w:val="24"/>
        </w:rPr>
        <w:t xml:space="preserve">Целями освоения дисциплины (модуля) </w:t>
      </w:r>
      <w:r>
        <w:rPr>
          <w:rStyle w:val="FontStyle16"/>
          <w:b w:val="0"/>
          <w:bCs/>
          <w:sz w:val="24"/>
        </w:rPr>
        <w:t>- Б.1.Б.09 «Начертательная геометрия (Тени на фасаде. Перспектива)</w:t>
      </w:r>
      <w:r w:rsidRPr="00756227">
        <w:rPr>
          <w:rStyle w:val="FontStyle16"/>
          <w:b w:val="0"/>
          <w:bCs/>
          <w:sz w:val="24"/>
        </w:rPr>
        <w:t xml:space="preserve">» </w:t>
      </w:r>
      <w:r w:rsidRPr="00D35E5D">
        <w:rPr>
          <w:rStyle w:val="FontStyle16"/>
          <w:b w:val="0"/>
          <w:bCs/>
          <w:sz w:val="24"/>
        </w:rPr>
        <w:t>является:</w:t>
      </w:r>
      <w:r w:rsidRPr="00D35E5D">
        <w:t xml:space="preserve"> изучение теоретических основ методов проециров</w:t>
      </w:r>
      <w:r w:rsidRPr="00D35E5D">
        <w:t>а</w:t>
      </w:r>
      <w:r w:rsidRPr="00D35E5D">
        <w:t>ния, способов построения изображений пространственных архитектурных форм на пло</w:t>
      </w:r>
      <w:r w:rsidRPr="00D35E5D">
        <w:t>с</w:t>
      </w:r>
      <w:r w:rsidRPr="00D35E5D">
        <w:t>кости заложение основ и навыков, необходимых для выпо</w:t>
      </w:r>
      <w:r w:rsidRPr="00D35E5D">
        <w:t>л</w:t>
      </w:r>
      <w:r w:rsidRPr="00D35E5D">
        <w:t>нения и чтения архитектурно-строительных чертежей</w:t>
      </w:r>
      <w:r>
        <w:t xml:space="preserve">. </w:t>
      </w:r>
      <w:r w:rsidRPr="00A541FE">
        <w:rPr>
          <w:bCs/>
          <w:color w:val="000000"/>
        </w:rPr>
        <w:t>Цель изучения дисциплины:</w:t>
      </w:r>
      <w:r w:rsidRPr="00A541FE">
        <w:rPr>
          <w:b/>
          <w:bCs/>
          <w:color w:val="000000"/>
        </w:rPr>
        <w:t xml:space="preserve"> </w:t>
      </w:r>
      <w:r w:rsidRPr="00A541FE">
        <w:rPr>
          <w:color w:val="000000"/>
        </w:rPr>
        <w:t>формирование у студентов общ</w:t>
      </w:r>
      <w:r w:rsidRPr="00A541FE">
        <w:rPr>
          <w:color w:val="000000"/>
        </w:rPr>
        <w:t>е</w:t>
      </w:r>
      <w:r w:rsidRPr="00A541FE">
        <w:rPr>
          <w:color w:val="000000"/>
        </w:rPr>
        <w:t>культурных и профессиональных компетенций и навыков их реализации в практической деятельности на основе развития пространственного представления и изучения теоретич</w:t>
      </w:r>
      <w:r w:rsidRPr="00A541FE">
        <w:rPr>
          <w:color w:val="000000"/>
        </w:rPr>
        <w:t>е</w:t>
      </w:r>
      <w:r w:rsidRPr="00A541FE">
        <w:rPr>
          <w:color w:val="000000"/>
        </w:rPr>
        <w:t>ских основ графического изображения объектов в различных прое</w:t>
      </w:r>
      <w:r w:rsidRPr="00A541FE">
        <w:rPr>
          <w:color w:val="000000"/>
        </w:rPr>
        <w:t>к</w:t>
      </w:r>
      <w:r w:rsidRPr="00A541FE">
        <w:rPr>
          <w:color w:val="000000"/>
        </w:rPr>
        <w:t>циях.:</w:t>
      </w:r>
    </w:p>
    <w:p w:rsidR="005B7008" w:rsidRPr="00A541FE" w:rsidRDefault="005B7008" w:rsidP="00E47F41">
      <w:pPr>
        <w:widowControl/>
        <w:numPr>
          <w:ilvl w:val="0"/>
          <w:numId w:val="16"/>
        </w:numPr>
        <w:autoSpaceDE/>
        <w:autoSpaceDN/>
        <w:adjustRightInd/>
      </w:pPr>
      <w:r w:rsidRPr="00A541FE">
        <w:rPr>
          <w:bCs/>
        </w:rPr>
        <w:t>обучение анализу форм объектов и отношений между ними; установление с</w:t>
      </w:r>
      <w:r w:rsidRPr="00A541FE">
        <w:rPr>
          <w:bCs/>
        </w:rPr>
        <w:t>о</w:t>
      </w:r>
      <w:r w:rsidRPr="00A541FE">
        <w:rPr>
          <w:bCs/>
        </w:rPr>
        <w:t>ответствующих закономерностей и применение их к решению практических задач; изучение геометрических свойств объектов по чертежу; обучение ра</w:t>
      </w:r>
      <w:r w:rsidRPr="00A541FE">
        <w:rPr>
          <w:bCs/>
        </w:rPr>
        <w:t>з</w:t>
      </w:r>
      <w:r w:rsidRPr="00A541FE">
        <w:rPr>
          <w:bCs/>
        </w:rPr>
        <w:t>личным способам изображения пространственных форм на плоскости; обуч</w:t>
      </w:r>
      <w:r w:rsidRPr="00A541FE">
        <w:rPr>
          <w:bCs/>
        </w:rPr>
        <w:t>е</w:t>
      </w:r>
      <w:r w:rsidRPr="00A541FE">
        <w:rPr>
          <w:bCs/>
        </w:rPr>
        <w:t>ние графическим методам решения задач, относящихся к простра</w:t>
      </w:r>
      <w:r w:rsidRPr="00A541FE">
        <w:rPr>
          <w:bCs/>
        </w:rPr>
        <w:t>н</w:t>
      </w:r>
      <w:r w:rsidRPr="00A541FE">
        <w:rPr>
          <w:bCs/>
        </w:rPr>
        <w:t>ству;</w:t>
      </w:r>
    </w:p>
    <w:p w:rsidR="005B7008" w:rsidRPr="00A541FE" w:rsidRDefault="005B7008" w:rsidP="00E47F41">
      <w:pPr>
        <w:widowControl/>
        <w:numPr>
          <w:ilvl w:val="0"/>
          <w:numId w:val="16"/>
        </w:numPr>
        <w:autoSpaceDE/>
        <w:autoSpaceDN/>
        <w:adjustRightInd/>
        <w:rPr>
          <w:bCs/>
        </w:rPr>
      </w:pPr>
      <w:r w:rsidRPr="00A541FE">
        <w:rPr>
          <w:bCs/>
        </w:rPr>
        <w:t xml:space="preserve">изучение вопросов образования поверхностей и изображения их на чертеже, так как  в строительстве и архитектуре применяются сложные поверхности; </w:t>
      </w:r>
    </w:p>
    <w:p w:rsidR="005B7008" w:rsidRPr="00A541FE" w:rsidRDefault="005B7008" w:rsidP="00E47F41">
      <w:pPr>
        <w:widowControl/>
        <w:numPr>
          <w:ilvl w:val="0"/>
          <w:numId w:val="16"/>
        </w:numPr>
        <w:autoSpaceDE/>
        <w:autoSpaceDN/>
        <w:adjustRightInd/>
        <w:rPr>
          <w:bCs/>
        </w:rPr>
      </w:pPr>
      <w:r w:rsidRPr="00A541FE">
        <w:rPr>
          <w:bCs/>
        </w:rPr>
        <w:t>обеспечение связи начертательной геометрии с практикой выполнения арх</w:t>
      </w:r>
      <w:r w:rsidRPr="00A541FE">
        <w:rPr>
          <w:bCs/>
        </w:rPr>
        <w:t>и</w:t>
      </w:r>
      <w:r w:rsidRPr="00A541FE">
        <w:rPr>
          <w:bCs/>
        </w:rPr>
        <w:t>тектурных чертежей, обеспечивая их выразител</w:t>
      </w:r>
      <w:r w:rsidRPr="00A541FE">
        <w:rPr>
          <w:bCs/>
        </w:rPr>
        <w:t>ь</w:t>
      </w:r>
      <w:r w:rsidRPr="00A541FE">
        <w:rPr>
          <w:bCs/>
        </w:rPr>
        <w:t xml:space="preserve">ность и точность, </w:t>
      </w:r>
    </w:p>
    <w:p w:rsidR="005B7008" w:rsidRPr="00A541FE" w:rsidRDefault="005B7008" w:rsidP="00E47F41">
      <w:pPr>
        <w:widowControl/>
        <w:numPr>
          <w:ilvl w:val="0"/>
          <w:numId w:val="16"/>
        </w:numPr>
        <w:autoSpaceDE/>
        <w:autoSpaceDN/>
        <w:adjustRightInd/>
        <w:rPr>
          <w:bCs/>
        </w:rPr>
      </w:pPr>
      <w:r w:rsidRPr="00A541FE">
        <w:rPr>
          <w:bCs/>
        </w:rPr>
        <w:t>развитие пространственного воображения студента, т.е. подготовка будущего архитектора к успешному изучению специальных дисциплин и к техническ</w:t>
      </w:r>
      <w:r w:rsidRPr="00A541FE">
        <w:rPr>
          <w:bCs/>
        </w:rPr>
        <w:t>о</w:t>
      </w:r>
      <w:r w:rsidRPr="00A541FE">
        <w:rPr>
          <w:bCs/>
        </w:rPr>
        <w:t>му тво</w:t>
      </w:r>
      <w:r w:rsidRPr="00A541FE">
        <w:rPr>
          <w:bCs/>
        </w:rPr>
        <w:t>р</w:t>
      </w:r>
      <w:r w:rsidRPr="00A541FE">
        <w:rPr>
          <w:bCs/>
        </w:rPr>
        <w:t>честву -  проектированию;</w:t>
      </w:r>
    </w:p>
    <w:p w:rsidR="005B7008" w:rsidRPr="00A541FE" w:rsidRDefault="005B7008" w:rsidP="00E47F41">
      <w:pPr>
        <w:widowControl/>
        <w:numPr>
          <w:ilvl w:val="0"/>
          <w:numId w:val="16"/>
        </w:numPr>
        <w:autoSpaceDE/>
        <w:autoSpaceDN/>
        <w:adjustRightInd/>
        <w:rPr>
          <w:bCs/>
        </w:rPr>
      </w:pPr>
      <w:r w:rsidRPr="00A541FE">
        <w:rPr>
          <w:bCs/>
        </w:rPr>
        <w:t>свободное владение методами изображения трёхмерных объектов на плоск</w:t>
      </w:r>
      <w:r w:rsidRPr="00A541FE">
        <w:rPr>
          <w:bCs/>
        </w:rPr>
        <w:t>о</w:t>
      </w:r>
      <w:r w:rsidRPr="00A541FE">
        <w:rPr>
          <w:bCs/>
        </w:rPr>
        <w:t>сти  с целью передачи  архитектурной и инжене</w:t>
      </w:r>
      <w:r w:rsidRPr="00A541FE">
        <w:rPr>
          <w:bCs/>
        </w:rPr>
        <w:t>р</w:t>
      </w:r>
      <w:r w:rsidRPr="00A541FE">
        <w:rPr>
          <w:bCs/>
        </w:rPr>
        <w:t>ной идеи;</w:t>
      </w:r>
    </w:p>
    <w:p w:rsidR="005B7008" w:rsidRPr="00A541FE" w:rsidRDefault="005B7008" w:rsidP="00E47F41">
      <w:pPr>
        <w:widowControl/>
        <w:numPr>
          <w:ilvl w:val="0"/>
          <w:numId w:val="16"/>
        </w:numPr>
        <w:autoSpaceDE/>
        <w:autoSpaceDN/>
        <w:adjustRightInd/>
        <w:rPr>
          <w:bCs/>
        </w:rPr>
      </w:pPr>
      <w:r w:rsidRPr="00A541FE">
        <w:rPr>
          <w:bCs/>
        </w:rPr>
        <w:t>развитие логического мышления, которое  наряду с пространственным воо</w:t>
      </w:r>
      <w:r w:rsidRPr="00A541FE">
        <w:rPr>
          <w:bCs/>
        </w:rPr>
        <w:t>б</w:t>
      </w:r>
      <w:r w:rsidRPr="00A541FE">
        <w:rPr>
          <w:bCs/>
        </w:rPr>
        <w:t>ражением облегчает решение  инженерных задач.</w:t>
      </w:r>
    </w:p>
    <w:p w:rsidR="005B7008" w:rsidRPr="00941DFC" w:rsidRDefault="005B7008" w:rsidP="00E47F41">
      <w:pPr>
        <w:rPr>
          <w:bCs/>
        </w:rPr>
      </w:pPr>
      <w:r w:rsidRPr="00A541FE">
        <w:rPr>
          <w:bCs/>
        </w:rPr>
        <w:t>Цель изучения дисциплины:</w:t>
      </w:r>
      <w:r w:rsidRPr="00A541FE">
        <w:rPr>
          <w:b/>
          <w:bCs/>
        </w:rPr>
        <w:t xml:space="preserve"> </w:t>
      </w:r>
      <w:r w:rsidRPr="00A541FE">
        <w:t>формирование у студентов навыков  реализации в пра</w:t>
      </w:r>
      <w:r w:rsidRPr="00A541FE">
        <w:t>к</w:t>
      </w:r>
      <w:r w:rsidRPr="00A541FE">
        <w:t>тической деятельности на основе развития пространственного представления и изучения теоретических основ графического изображения объектов в различных прое</w:t>
      </w:r>
      <w:r w:rsidRPr="00A541FE">
        <w:t>к</w:t>
      </w:r>
      <w:r w:rsidRPr="00A541FE">
        <w:t>циях</w:t>
      </w:r>
      <w:r>
        <w:t xml:space="preserve">, а также </w:t>
      </w:r>
      <w:r w:rsidRPr="00941DFC">
        <w:rPr>
          <w:bCs/>
        </w:rPr>
        <w:t xml:space="preserve"> при</w:t>
      </w:r>
      <w:r>
        <w:rPr>
          <w:bCs/>
        </w:rPr>
        <w:t>менение</w:t>
      </w:r>
      <w:r w:rsidRPr="00941DFC">
        <w:rPr>
          <w:bCs/>
        </w:rPr>
        <w:t xml:space="preserve"> в процессе архитектурного проектирования </w:t>
      </w:r>
      <w:r w:rsidRPr="00941DFC">
        <w:t>в соответствии с требования</w:t>
      </w:r>
      <w:r>
        <w:t>ми ФГОС ВО</w:t>
      </w:r>
      <w:r w:rsidRPr="00941DFC">
        <w:t xml:space="preserve"> по направлени</w:t>
      </w:r>
      <w:r>
        <w:t>ю подготовки бакалавров 07.03.01 Архитектура</w:t>
      </w:r>
    </w:p>
    <w:p w:rsidR="005B7008" w:rsidRPr="00CD3B89" w:rsidRDefault="005B7008" w:rsidP="00E47F41">
      <w:pPr>
        <w:rPr>
          <w:bCs/>
          <w:color w:val="FF0000"/>
        </w:rPr>
      </w:pPr>
    </w:p>
    <w:p w:rsidR="005B7008" w:rsidRPr="00AC5103" w:rsidRDefault="005B7008" w:rsidP="00B401FA">
      <w:pPr>
        <w:pStyle w:val="Heading1"/>
        <w:jc w:val="left"/>
        <w:rPr>
          <w:rStyle w:val="FontStyle21"/>
          <w:sz w:val="24"/>
          <w:szCs w:val="24"/>
        </w:rPr>
      </w:pPr>
      <w:r w:rsidRPr="00AC5103">
        <w:rPr>
          <w:rStyle w:val="FontStyle21"/>
          <w:sz w:val="24"/>
          <w:szCs w:val="24"/>
        </w:rPr>
        <w:t xml:space="preserve">2 Место дисциплины (модуля) «Начертательная геометрия </w:t>
      </w:r>
      <w:r w:rsidRPr="00AC5103">
        <w:rPr>
          <w:rStyle w:val="FontStyle16"/>
          <w:b/>
          <w:sz w:val="24"/>
          <w:szCs w:val="24"/>
        </w:rPr>
        <w:t>(Тени на фасаде. Перспектива)</w:t>
      </w:r>
      <w:r w:rsidRPr="00AC5103">
        <w:rPr>
          <w:rStyle w:val="FontStyle21"/>
          <w:sz w:val="24"/>
          <w:szCs w:val="24"/>
        </w:rPr>
        <w:t>» в структуре образовательной программы подготовки бакалавра</w:t>
      </w:r>
    </w:p>
    <w:p w:rsidR="005B7008" w:rsidRPr="00A541FE" w:rsidRDefault="005B7008" w:rsidP="00C87885">
      <w:pPr>
        <w:pStyle w:val="Style5"/>
        <w:widowControl/>
        <w:rPr>
          <w:rStyle w:val="FontStyle21"/>
          <w:i/>
          <w:sz w:val="24"/>
        </w:rPr>
      </w:pPr>
      <w:r w:rsidRPr="00A541FE">
        <w:rPr>
          <w:rStyle w:val="FontStyle21"/>
          <w:sz w:val="24"/>
        </w:rPr>
        <w:t xml:space="preserve">Дисциплина «Начертательная геометрия </w:t>
      </w:r>
      <w:r w:rsidRPr="00A541FE">
        <w:rPr>
          <w:rStyle w:val="FontStyle16"/>
          <w:b w:val="0"/>
          <w:sz w:val="24"/>
        </w:rPr>
        <w:t>(Тени на фасаде. Перспектива)</w:t>
      </w:r>
      <w:r w:rsidRPr="00A541FE">
        <w:rPr>
          <w:rStyle w:val="FontStyle21"/>
          <w:sz w:val="24"/>
        </w:rPr>
        <w:t>» входи</w:t>
      </w:r>
      <w:r>
        <w:rPr>
          <w:rStyle w:val="FontStyle21"/>
          <w:sz w:val="24"/>
        </w:rPr>
        <w:t xml:space="preserve">т в блок </w:t>
      </w:r>
      <w:r w:rsidRPr="00A541FE">
        <w:rPr>
          <w:rStyle w:val="FontStyle21"/>
          <w:sz w:val="24"/>
        </w:rPr>
        <w:t>базовых дисциплин</w:t>
      </w:r>
      <w:r w:rsidRPr="00A541FE">
        <w:t>.</w:t>
      </w:r>
    </w:p>
    <w:p w:rsidR="005B7008" w:rsidRPr="00A541FE" w:rsidRDefault="005B7008" w:rsidP="00C87885">
      <w:pPr>
        <w:ind w:firstLine="540"/>
        <w:rPr>
          <w:bCs/>
        </w:rPr>
      </w:pPr>
      <w:r w:rsidRPr="00A541FE">
        <w:rPr>
          <w:bCs/>
        </w:rPr>
        <w:t>Объектом профессиональной деятельности по направлению «Архитектура» явл</w:t>
      </w:r>
      <w:r w:rsidRPr="00A541FE">
        <w:rPr>
          <w:bCs/>
        </w:rPr>
        <w:t>я</w:t>
      </w:r>
      <w:r w:rsidRPr="00A541FE">
        <w:rPr>
          <w:bCs/>
        </w:rPr>
        <w:t>ется вновь создаваемая, реконструируемая или реставрируемая искусственная матер</w:t>
      </w:r>
      <w:r w:rsidRPr="00A541FE">
        <w:rPr>
          <w:bCs/>
        </w:rPr>
        <w:t>и</w:t>
      </w:r>
      <w:r w:rsidRPr="00A541FE">
        <w:rPr>
          <w:bCs/>
        </w:rPr>
        <w:t>ально-пространственная среда (интерьер, здание, группа зданий, квартал, город), созд</w:t>
      </w:r>
      <w:r w:rsidRPr="00A541FE">
        <w:rPr>
          <w:bCs/>
        </w:rPr>
        <w:t>а</w:t>
      </w:r>
      <w:r w:rsidRPr="00A541FE">
        <w:rPr>
          <w:bCs/>
        </w:rPr>
        <w:t>ваемая по законам целесообразности и красоты, а также цифровые, графические, об</w:t>
      </w:r>
      <w:r w:rsidRPr="00A541FE">
        <w:rPr>
          <w:bCs/>
        </w:rPr>
        <w:t>ъ</w:t>
      </w:r>
      <w:r w:rsidRPr="00A541FE">
        <w:rPr>
          <w:bCs/>
        </w:rPr>
        <w:t>ёмные и другие модели этих элементов.</w:t>
      </w:r>
    </w:p>
    <w:p w:rsidR="005B7008" w:rsidRPr="00A541FE" w:rsidRDefault="005B7008" w:rsidP="00C87885">
      <w:pPr>
        <w:ind w:firstLine="720"/>
        <w:rPr>
          <w:bCs/>
        </w:rPr>
      </w:pPr>
      <w:r w:rsidRPr="00A541FE">
        <w:rPr>
          <w:bCs/>
        </w:rPr>
        <w:t>Достоянием начертательной геометрии является то, что графические модели стр</w:t>
      </w:r>
      <w:r w:rsidRPr="00A541FE">
        <w:rPr>
          <w:bCs/>
        </w:rPr>
        <w:t>о</w:t>
      </w:r>
      <w:r w:rsidRPr="00A541FE">
        <w:rPr>
          <w:bCs/>
        </w:rPr>
        <w:t>ятся с помощью операции проецирования. Операция проецирования (сопоставл</w:t>
      </w:r>
      <w:r w:rsidRPr="00A541FE">
        <w:rPr>
          <w:bCs/>
        </w:rPr>
        <w:t>е</w:t>
      </w:r>
      <w:r w:rsidRPr="00A541FE">
        <w:rPr>
          <w:bCs/>
        </w:rPr>
        <w:t>ние двух множеств разной размерности) играет фундаментальную роль в общем пр</w:t>
      </w:r>
      <w:r w:rsidRPr="00A541FE">
        <w:rPr>
          <w:bCs/>
        </w:rPr>
        <w:t>о</w:t>
      </w:r>
      <w:r w:rsidRPr="00A541FE">
        <w:rPr>
          <w:bCs/>
        </w:rPr>
        <w:t>цессе познания.</w:t>
      </w:r>
    </w:p>
    <w:p w:rsidR="005B7008" w:rsidRPr="00A541FE" w:rsidRDefault="005B7008" w:rsidP="00C87885">
      <w:pPr>
        <w:ind w:firstLine="720"/>
        <w:rPr>
          <w:bCs/>
        </w:rPr>
      </w:pPr>
      <w:r w:rsidRPr="00A541FE">
        <w:rPr>
          <w:bCs/>
        </w:rPr>
        <w:t>Начертательная геометрия передаёт ряд своих выводов в практику выполнения а</w:t>
      </w:r>
      <w:r w:rsidRPr="00A541FE">
        <w:rPr>
          <w:bCs/>
        </w:rPr>
        <w:t>р</w:t>
      </w:r>
      <w:r w:rsidRPr="00A541FE">
        <w:rPr>
          <w:bCs/>
        </w:rPr>
        <w:t>хитектурных чертежей, обеспечивая их выразительность и точность, а, следовател</w:t>
      </w:r>
      <w:r w:rsidRPr="00A541FE">
        <w:rPr>
          <w:bCs/>
        </w:rPr>
        <w:t>ь</w:t>
      </w:r>
      <w:r w:rsidRPr="00A541FE">
        <w:rPr>
          <w:bCs/>
        </w:rPr>
        <w:t>но, и возможность реализации изображённых предметов.</w:t>
      </w:r>
      <w:r w:rsidRPr="00A541FE">
        <w:rPr>
          <w:bCs/>
          <w:u w:val="words"/>
        </w:rPr>
        <w:t xml:space="preserve"> </w:t>
      </w:r>
      <w:r w:rsidRPr="00A541FE">
        <w:rPr>
          <w:bCs/>
        </w:rPr>
        <w:t>Начертательная геометрия развивает пространственное воображение</w:t>
      </w:r>
      <w:r w:rsidRPr="00A541FE">
        <w:rPr>
          <w:bCs/>
          <w:u w:val="single"/>
        </w:rPr>
        <w:t>,</w:t>
      </w:r>
      <w:r w:rsidRPr="00A541FE">
        <w:rPr>
          <w:bCs/>
          <w:u w:val="words"/>
        </w:rPr>
        <w:t xml:space="preserve"> </w:t>
      </w:r>
      <w:r>
        <w:rPr>
          <w:bCs/>
        </w:rPr>
        <w:t>т.е. готовит</w:t>
      </w:r>
      <w:r w:rsidRPr="00A541FE">
        <w:rPr>
          <w:bCs/>
        </w:rPr>
        <w:t xml:space="preserve"> будущего бакалавра архитекторы к успешн</w:t>
      </w:r>
      <w:r w:rsidRPr="00A541FE">
        <w:rPr>
          <w:bCs/>
        </w:rPr>
        <w:t>о</w:t>
      </w:r>
      <w:r w:rsidRPr="00A541FE">
        <w:rPr>
          <w:bCs/>
        </w:rPr>
        <w:t>му изучению специальных дисциплин и к техническому творчеству - проектированию. Вынашивание архитектурной и инженерной идеи будет тем плодотворнее, чем сильнее развито пространственное  воображение, чем свободнее архитектор владеет методами изображения трёхмерных объектов на плоскости.</w:t>
      </w:r>
    </w:p>
    <w:p w:rsidR="005B7008" w:rsidRPr="00A541FE" w:rsidRDefault="005B7008" w:rsidP="00C87885">
      <w:pPr>
        <w:ind w:firstLine="540"/>
        <w:rPr>
          <w:bCs/>
          <w:u w:val="single"/>
        </w:rPr>
      </w:pPr>
      <w:r w:rsidRPr="00A541FE">
        <w:rPr>
          <w:bCs/>
        </w:rPr>
        <w:t>Начертательная геометрия, как учебная дисциплина, имеет цель обучения анализу форм объектов окружающего нас действительного мира и отношений между ними, уст</w:t>
      </w:r>
      <w:r w:rsidRPr="00A541FE">
        <w:rPr>
          <w:bCs/>
        </w:rPr>
        <w:t>а</w:t>
      </w:r>
      <w:r w:rsidRPr="00A541FE">
        <w:rPr>
          <w:bCs/>
        </w:rPr>
        <w:t>новления соответствующих закономерностей и применения их к решению практич</w:t>
      </w:r>
      <w:r w:rsidRPr="00A541FE">
        <w:rPr>
          <w:bCs/>
        </w:rPr>
        <w:t>е</w:t>
      </w:r>
      <w:r w:rsidRPr="00A541FE">
        <w:rPr>
          <w:bCs/>
        </w:rPr>
        <w:t>ских задач, при этом геометрические свойства объектов изучаются непосредственно по черт</w:t>
      </w:r>
      <w:r w:rsidRPr="00A541FE">
        <w:rPr>
          <w:bCs/>
        </w:rPr>
        <w:t>е</w:t>
      </w:r>
      <w:r w:rsidRPr="00A541FE">
        <w:rPr>
          <w:bCs/>
        </w:rPr>
        <w:t>жу; обучения различным способам изображения пространственных форм на пло</w:t>
      </w:r>
      <w:r w:rsidRPr="00A541FE">
        <w:rPr>
          <w:bCs/>
        </w:rPr>
        <w:t>с</w:t>
      </w:r>
      <w:r w:rsidRPr="00A541FE">
        <w:rPr>
          <w:bCs/>
        </w:rPr>
        <w:t>кости; обучения графическим методам решения задач, относящихся к простра</w:t>
      </w:r>
      <w:r w:rsidRPr="00A541FE">
        <w:rPr>
          <w:bCs/>
        </w:rPr>
        <w:t>н</w:t>
      </w:r>
      <w:r w:rsidRPr="00A541FE">
        <w:rPr>
          <w:bCs/>
        </w:rPr>
        <w:t>ству</w:t>
      </w:r>
      <w:r w:rsidRPr="00A541FE">
        <w:rPr>
          <w:bCs/>
          <w:u w:val="single"/>
        </w:rPr>
        <w:t>.</w:t>
      </w:r>
    </w:p>
    <w:p w:rsidR="005B7008" w:rsidRPr="00A541FE" w:rsidRDefault="005B7008" w:rsidP="00C87885">
      <w:pPr>
        <w:ind w:firstLine="539"/>
        <w:rPr>
          <w:bCs/>
        </w:rPr>
      </w:pPr>
      <w:r w:rsidRPr="00A541FE">
        <w:rPr>
          <w:bCs/>
        </w:rPr>
        <w:t>Нет ни одной инженерной и архитектурной задачи, которая решалась бы без ан</w:t>
      </w:r>
      <w:r w:rsidRPr="00A541FE">
        <w:rPr>
          <w:bCs/>
        </w:rPr>
        <w:t>а</w:t>
      </w:r>
      <w:r w:rsidRPr="00A541FE">
        <w:rPr>
          <w:bCs/>
        </w:rPr>
        <w:t>лиза форм конструкций, без геометрии в чистом виде. В строительстве и</w:t>
      </w:r>
      <w:r w:rsidRPr="00A541FE">
        <w:rPr>
          <w:bCs/>
          <w:color w:val="0070C0"/>
        </w:rPr>
        <w:t xml:space="preserve"> </w:t>
      </w:r>
      <w:r w:rsidRPr="00A541FE">
        <w:rPr>
          <w:bCs/>
        </w:rPr>
        <w:t>архитектуре прим</w:t>
      </w:r>
      <w:r w:rsidRPr="00A541FE">
        <w:rPr>
          <w:bCs/>
        </w:rPr>
        <w:t>е</w:t>
      </w:r>
      <w:r w:rsidRPr="00A541FE">
        <w:rPr>
          <w:bCs/>
        </w:rPr>
        <w:t>няются сложные поверхности, и именно н</w:t>
      </w:r>
      <w:r w:rsidRPr="00A541FE">
        <w:rPr>
          <w:bCs/>
        </w:rPr>
        <w:t>а</w:t>
      </w:r>
      <w:r w:rsidRPr="00A541FE">
        <w:rPr>
          <w:bCs/>
        </w:rPr>
        <w:t>чертательная геометрия занимается вопросами образования поверхностей и изображения их на чертеже. Архитектор, работающий пр</w:t>
      </w:r>
      <w:r w:rsidRPr="00A541FE">
        <w:rPr>
          <w:bCs/>
        </w:rPr>
        <w:t>е</w:t>
      </w:r>
      <w:r w:rsidRPr="00A541FE">
        <w:rPr>
          <w:bCs/>
        </w:rPr>
        <w:t>имущественно над созданием пространственных форм, прежде всего геометр, что по</w:t>
      </w:r>
      <w:r w:rsidRPr="00A541FE">
        <w:rPr>
          <w:bCs/>
        </w:rPr>
        <w:t>д</w:t>
      </w:r>
      <w:r w:rsidRPr="00A541FE">
        <w:rPr>
          <w:bCs/>
        </w:rPr>
        <w:t>тверждается многовековой историей развития архитектуры.</w:t>
      </w:r>
    </w:p>
    <w:p w:rsidR="005B7008" w:rsidRPr="00A541FE" w:rsidRDefault="005B7008" w:rsidP="00C87885">
      <w:pPr>
        <w:pStyle w:val="BodyText"/>
        <w:ind w:firstLine="540"/>
        <w:rPr>
          <w:color w:val="0070C0"/>
        </w:rPr>
      </w:pPr>
      <w:r w:rsidRPr="00A541FE">
        <w:rPr>
          <w:rStyle w:val="FontStyle21"/>
          <w:sz w:val="24"/>
        </w:rPr>
        <w:t>Изучение дисциплины базируется на знаниях, умениях и навыках, полученных в результате освоения дисциплины «Геометрия», «</w:t>
      </w:r>
      <w:r w:rsidRPr="00A541FE">
        <w:rPr>
          <w:bCs/>
        </w:rPr>
        <w:t>Черчение» по программе средней школы</w:t>
      </w:r>
      <w:r w:rsidRPr="00A541FE">
        <w:t>.  В школьном курсе геометрии речь идёт об основных свойствах простейших геометрических фигур. В начертательной геометрии эти свойства предполагаются известными и изучаются свойства более сложных фигур. В основном начертательная геометрия оп</w:t>
      </w:r>
      <w:r w:rsidRPr="00A541FE">
        <w:t>и</w:t>
      </w:r>
      <w:r w:rsidRPr="00A541FE">
        <w:t>рается на школьные разделы стереометрии и решения геометрических задач на п</w:t>
      </w:r>
      <w:r w:rsidRPr="00A541FE">
        <w:t>о</w:t>
      </w:r>
      <w:r w:rsidRPr="00A541FE">
        <w:t>строения</w:t>
      </w:r>
      <w:r w:rsidRPr="00A541FE">
        <w:rPr>
          <w:color w:val="0070C0"/>
        </w:rPr>
        <w:t>.</w:t>
      </w:r>
    </w:p>
    <w:p w:rsidR="005B7008" w:rsidRPr="00A541FE" w:rsidRDefault="005B7008" w:rsidP="00C87885">
      <w:pPr>
        <w:shd w:val="clear" w:color="auto" w:fill="FFFFFF"/>
        <w:ind w:right="-57"/>
        <w:rPr>
          <w:rStyle w:val="FontStyle16"/>
          <w:b w:val="0"/>
          <w:bCs/>
          <w:sz w:val="24"/>
        </w:rPr>
      </w:pPr>
      <w:r w:rsidRPr="00A541FE">
        <w:t>Знания и умения,</w:t>
      </w:r>
      <w:r w:rsidRPr="00A541FE">
        <w:rPr>
          <w:rStyle w:val="FontStyle16"/>
          <w:b w:val="0"/>
          <w:bCs/>
          <w:sz w:val="24"/>
        </w:rPr>
        <w:t xml:space="preserve"> владения,</w:t>
      </w:r>
      <w:r w:rsidRPr="00A541FE">
        <w:t xml:space="preserve"> полученные студентами при изучении дисциплины, </w:t>
      </w:r>
      <w:r w:rsidRPr="00A541FE">
        <w:rPr>
          <w:rStyle w:val="FontStyle16"/>
          <w:b w:val="0"/>
          <w:bCs/>
          <w:sz w:val="24"/>
        </w:rPr>
        <w:t>необходимы при изучении дисциплин</w:t>
      </w:r>
      <w:r w:rsidRPr="00A541FE">
        <w:rPr>
          <w:rStyle w:val="FontStyle16"/>
          <w:bCs/>
          <w:sz w:val="24"/>
        </w:rPr>
        <w:t xml:space="preserve"> </w:t>
      </w:r>
      <w:r w:rsidRPr="00A541FE">
        <w:rPr>
          <w:rStyle w:val="FontStyle16"/>
          <w:b w:val="0"/>
          <w:bCs/>
          <w:sz w:val="24"/>
        </w:rPr>
        <w:t xml:space="preserve">«Архитектурное черчение и обмеры», «Геометрия форм и бионика», </w:t>
      </w:r>
      <w:r>
        <w:rPr>
          <w:rStyle w:val="FontStyle16"/>
          <w:b w:val="0"/>
          <w:bCs/>
          <w:sz w:val="24"/>
        </w:rPr>
        <w:t xml:space="preserve">«Архитектурное проектирование», </w:t>
      </w:r>
      <w:r w:rsidRPr="00A541FE">
        <w:rPr>
          <w:rStyle w:val="FontStyle21"/>
          <w:sz w:val="24"/>
        </w:rPr>
        <w:t xml:space="preserve">«Архитектурная графика», </w:t>
      </w:r>
      <w:r>
        <w:rPr>
          <w:rStyle w:val="FontStyle16"/>
          <w:b w:val="0"/>
          <w:bCs/>
          <w:sz w:val="24"/>
        </w:rPr>
        <w:t xml:space="preserve">«Учебная - </w:t>
      </w:r>
      <w:r w:rsidRPr="00A541FE">
        <w:rPr>
          <w:rStyle w:val="FontStyle16"/>
          <w:b w:val="0"/>
          <w:bCs/>
          <w:sz w:val="24"/>
        </w:rPr>
        <w:t>пра</w:t>
      </w:r>
      <w:r w:rsidRPr="00A541FE">
        <w:rPr>
          <w:rStyle w:val="FontStyle16"/>
          <w:b w:val="0"/>
          <w:bCs/>
          <w:sz w:val="24"/>
        </w:rPr>
        <w:t>к</w:t>
      </w:r>
      <w:r w:rsidRPr="00A541FE">
        <w:rPr>
          <w:rStyle w:val="FontStyle16"/>
          <w:b w:val="0"/>
          <w:bCs/>
          <w:sz w:val="24"/>
        </w:rPr>
        <w:t>тика по получению первичных профессиональных умений и навыков, в том числе первичных умений и навыков н</w:t>
      </w:r>
      <w:r w:rsidRPr="00A541FE">
        <w:rPr>
          <w:rStyle w:val="FontStyle16"/>
          <w:b w:val="0"/>
          <w:bCs/>
          <w:sz w:val="24"/>
        </w:rPr>
        <w:t>а</w:t>
      </w:r>
      <w:r w:rsidRPr="00A541FE">
        <w:rPr>
          <w:rStyle w:val="FontStyle16"/>
          <w:b w:val="0"/>
          <w:bCs/>
          <w:sz w:val="24"/>
        </w:rPr>
        <w:t>учно-исследовательской деятельности».</w:t>
      </w:r>
    </w:p>
    <w:p w:rsidR="005B7008" w:rsidRPr="00176DF7" w:rsidRDefault="005B7008" w:rsidP="0079022C">
      <w:pPr>
        <w:pStyle w:val="Heading1"/>
        <w:jc w:val="left"/>
        <w:rPr>
          <w:rStyle w:val="FontStyle21"/>
          <w:sz w:val="24"/>
          <w:szCs w:val="24"/>
        </w:rPr>
      </w:pPr>
      <w:r w:rsidRPr="00176DF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76DF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5B7008" w:rsidRPr="00176DF7" w:rsidRDefault="005B700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176DF7">
        <w:rPr>
          <w:rStyle w:val="FontStyle16"/>
          <w:b w:val="0"/>
          <w:bCs/>
          <w:sz w:val="24"/>
        </w:rPr>
        <w:t xml:space="preserve">В результате освоения дисциплины (модуля) </w:t>
      </w:r>
      <w:r w:rsidRPr="00176DF7">
        <w:rPr>
          <w:bCs/>
        </w:rPr>
        <w:t>«Архитектурное черчение и обмеры»,</w:t>
      </w:r>
      <w:r w:rsidRPr="00176DF7">
        <w:rPr>
          <w:rStyle w:val="FontStyle16"/>
          <w:b w:val="0"/>
          <w:bCs/>
          <w:sz w:val="24"/>
        </w:rPr>
        <w:t xml:space="preserve"> обучающийся должен обладать сл</w:t>
      </w:r>
      <w:r w:rsidRPr="00176DF7">
        <w:rPr>
          <w:rStyle w:val="FontStyle16"/>
          <w:b w:val="0"/>
          <w:bCs/>
          <w:sz w:val="24"/>
        </w:rPr>
        <w:t>е</w:t>
      </w:r>
      <w:r w:rsidRPr="00176DF7">
        <w:rPr>
          <w:rStyle w:val="FontStyle16"/>
          <w:b w:val="0"/>
          <w:bCs/>
          <w:sz w:val="24"/>
        </w:rPr>
        <w:t>дующими компетенциями:</w:t>
      </w:r>
    </w:p>
    <w:p w:rsidR="005B7008" w:rsidRPr="00176DF7" w:rsidRDefault="005B7008" w:rsidP="00C87885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176DF7">
        <w:rPr>
          <w:rStyle w:val="FontStyle16"/>
          <w:b w:val="0"/>
          <w:bCs/>
          <w:sz w:val="24"/>
        </w:rPr>
        <w:t xml:space="preserve">В результате освоения дисциплины </w:t>
      </w:r>
      <w:r w:rsidRPr="00176DF7">
        <w:t xml:space="preserve">Б.1.Б.9. </w:t>
      </w:r>
      <w:r w:rsidRPr="00176DF7">
        <w:rPr>
          <w:rStyle w:val="FontStyle21"/>
          <w:sz w:val="24"/>
        </w:rPr>
        <w:t xml:space="preserve">«Начертательная геометрия </w:t>
      </w:r>
      <w:r w:rsidRPr="00176DF7">
        <w:rPr>
          <w:rStyle w:val="FontStyle16"/>
          <w:b w:val="0"/>
          <w:sz w:val="24"/>
        </w:rPr>
        <w:t>(Тени на ф</w:t>
      </w:r>
      <w:r w:rsidRPr="00176DF7">
        <w:rPr>
          <w:rStyle w:val="FontStyle16"/>
          <w:b w:val="0"/>
          <w:sz w:val="24"/>
        </w:rPr>
        <w:t>а</w:t>
      </w:r>
      <w:r w:rsidRPr="00176DF7">
        <w:rPr>
          <w:rStyle w:val="FontStyle16"/>
          <w:b w:val="0"/>
          <w:sz w:val="24"/>
        </w:rPr>
        <w:t>саде. Перспектива)</w:t>
      </w:r>
      <w:r w:rsidRPr="00176DF7">
        <w:rPr>
          <w:rStyle w:val="FontStyle21"/>
          <w:sz w:val="24"/>
        </w:rPr>
        <w:t xml:space="preserve">» бакалавр архитектуры </w:t>
      </w:r>
      <w:r w:rsidRPr="00176DF7">
        <w:rPr>
          <w:rStyle w:val="FontStyle16"/>
          <w:b w:val="0"/>
          <w:bCs/>
          <w:sz w:val="24"/>
        </w:rPr>
        <w:t>должен обладать следующими компетенци</w:t>
      </w:r>
      <w:r w:rsidRPr="00176DF7">
        <w:rPr>
          <w:rStyle w:val="FontStyle16"/>
          <w:b w:val="0"/>
          <w:bCs/>
          <w:sz w:val="24"/>
        </w:rPr>
        <w:t>я</w:t>
      </w:r>
      <w:r w:rsidRPr="00176DF7">
        <w:rPr>
          <w:rStyle w:val="FontStyle16"/>
          <w:b w:val="0"/>
          <w:bCs/>
          <w:sz w:val="24"/>
        </w:rPr>
        <w:t>ми:</w:t>
      </w:r>
    </w:p>
    <w:p w:rsidR="005B7008" w:rsidRPr="00176DF7" w:rsidRDefault="005B7008" w:rsidP="00C87885">
      <w:pPr>
        <w:shd w:val="clear" w:color="auto" w:fill="FFFFFF"/>
        <w:ind w:right="-57"/>
      </w:pPr>
      <w:r w:rsidRPr="00176DF7">
        <w:t>Изучение дисциплины направлено на формирование и развитие следующих комп</w:t>
      </w:r>
      <w:r w:rsidRPr="00176DF7">
        <w:t>е</w:t>
      </w:r>
      <w:r w:rsidRPr="00176DF7">
        <w:t>тенций:</w:t>
      </w:r>
    </w:p>
    <w:p w:rsidR="005B7008" w:rsidRDefault="005B7008" w:rsidP="00C87885">
      <w:pPr>
        <w:pStyle w:val="Style3"/>
        <w:widowControl/>
        <w:ind w:firstLine="318"/>
        <w:rPr>
          <w:rStyle w:val="FontStyle17"/>
          <w:b w:val="0"/>
          <w:sz w:val="24"/>
        </w:rPr>
      </w:pPr>
      <w:r w:rsidRPr="00176DF7">
        <w:rPr>
          <w:rStyle w:val="FontStyle21"/>
          <w:sz w:val="24"/>
        </w:rPr>
        <w:t xml:space="preserve">- </w:t>
      </w:r>
      <w:r w:rsidRPr="00176DF7">
        <w:t>способностью демонстрировать пространственное воображение, развитый худож</w:t>
      </w:r>
      <w:r w:rsidRPr="00176DF7">
        <w:t>е</w:t>
      </w:r>
      <w:r w:rsidRPr="00176DF7">
        <w:t>ственный вкус, владение методами модел</w:t>
      </w:r>
      <w:r w:rsidRPr="00176DF7">
        <w:t>и</w:t>
      </w:r>
      <w:r w:rsidRPr="00176DF7">
        <w:t>рования и гармонизации искусственной среды обитания при ра</w:t>
      </w:r>
      <w:r w:rsidRPr="00176DF7">
        <w:t>з</w:t>
      </w:r>
      <w:r w:rsidRPr="00176DF7">
        <w:t xml:space="preserve">работке проектов </w:t>
      </w:r>
      <w:r>
        <w:rPr>
          <w:rStyle w:val="FontStyle17"/>
          <w:b w:val="0"/>
          <w:sz w:val="24"/>
        </w:rPr>
        <w:t>(ПК-4).</w:t>
      </w:r>
    </w:p>
    <w:p w:rsidR="005B7008" w:rsidRPr="00176DF7" w:rsidRDefault="005B7008" w:rsidP="00C87885">
      <w:pPr>
        <w:pStyle w:val="Style3"/>
        <w:widowControl/>
        <w:ind w:firstLine="318"/>
        <w:rPr>
          <w:rStyle w:val="FontStyle17"/>
          <w:b w:val="0"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5B7008" w:rsidRPr="0091461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Pr="0091461A" w:rsidRDefault="005B7008" w:rsidP="005C5F1A">
            <w:pPr>
              <w:ind w:firstLine="0"/>
              <w:jc w:val="center"/>
            </w:pPr>
            <w:r w:rsidRPr="0091461A">
              <w:t xml:space="preserve">Структурный </w:t>
            </w:r>
            <w:r w:rsidRPr="0091461A">
              <w:br/>
              <w:t xml:space="preserve">элемент </w:t>
            </w:r>
            <w:r w:rsidRPr="0091461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Pr="0091461A" w:rsidRDefault="005B7008" w:rsidP="005C5F1A">
            <w:pPr>
              <w:ind w:firstLine="0"/>
              <w:jc w:val="center"/>
            </w:pPr>
            <w:r w:rsidRPr="0091461A">
              <w:rPr>
                <w:bCs/>
              </w:rPr>
              <w:t xml:space="preserve">Планируемые результаты обучения </w:t>
            </w:r>
          </w:p>
        </w:tc>
      </w:tr>
      <w:tr w:rsidR="005B7008" w:rsidRPr="009146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91461A" w:rsidRDefault="005B7008" w:rsidP="0091461A">
            <w:pPr>
              <w:pStyle w:val="Style3"/>
              <w:widowControl/>
              <w:ind w:firstLine="318"/>
              <w:rPr>
                <w:b/>
              </w:rPr>
            </w:pPr>
            <w:r w:rsidRPr="0091461A">
              <w:rPr>
                <w:rStyle w:val="FontStyle17"/>
                <w:sz w:val="24"/>
              </w:rPr>
              <w:t>ПК-4</w:t>
            </w:r>
            <w:r w:rsidRPr="0091461A">
              <w:t>-способностью демонстрировать пространственное воображение, развитый худ</w:t>
            </w:r>
            <w:r w:rsidRPr="0091461A">
              <w:t>о</w:t>
            </w:r>
            <w:r w:rsidRPr="0091461A">
              <w:t>жественный вкус, владение методами моделирования и гармонизации искусственной ср</w:t>
            </w:r>
            <w:r w:rsidRPr="0091461A">
              <w:t>е</w:t>
            </w:r>
            <w:r w:rsidRPr="0091461A">
              <w:t>ды обитания при ра</w:t>
            </w:r>
            <w:r w:rsidRPr="0091461A">
              <w:t>з</w:t>
            </w:r>
            <w:r w:rsidRPr="0091461A">
              <w:t xml:space="preserve">работке проектов </w:t>
            </w:r>
          </w:p>
        </w:tc>
      </w:tr>
      <w:tr w:rsidR="005B7008" w:rsidRPr="0091461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91461A" w:rsidRDefault="005B7008" w:rsidP="005C5F1A">
            <w:pPr>
              <w:ind w:firstLine="0"/>
              <w:jc w:val="left"/>
            </w:pPr>
            <w:r w:rsidRPr="0091461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91461A" w:rsidRDefault="005B7008" w:rsidP="00C87885">
            <w:pPr>
              <w:widowControl/>
              <w:ind w:firstLine="0"/>
            </w:pPr>
            <w:r w:rsidRPr="0091461A">
              <w:rPr>
                <w:b/>
                <w:bCs/>
              </w:rPr>
              <w:t xml:space="preserve">- </w:t>
            </w:r>
            <w:r w:rsidRPr="0091461A">
              <w:t>особенности построения форм объектов в различных проекциях; теорию т</w:t>
            </w:r>
            <w:r w:rsidRPr="0091461A">
              <w:t>е</w:t>
            </w:r>
            <w:r w:rsidRPr="0091461A">
              <w:t>ней; законы перспективных изображений;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>законы, методы и приёмы начертательной геометрии; метод проецир</w:t>
            </w:r>
            <w:r w:rsidRPr="0091461A">
              <w:t>о</w:t>
            </w:r>
            <w:r w:rsidRPr="0091461A">
              <w:t>вания (прямоугольное проецирование на три взаи</w:t>
            </w:r>
            <w:r w:rsidRPr="0091461A">
              <w:t>м</w:t>
            </w:r>
            <w:r w:rsidRPr="0091461A">
              <w:t>но-перпендикулярные плоскости, аксонометрические проекции, перспе</w:t>
            </w:r>
            <w:r w:rsidRPr="0091461A">
              <w:t>к</w:t>
            </w:r>
            <w:r w:rsidRPr="0091461A">
              <w:t>тивные проекции; проекции с числовыми отме</w:t>
            </w:r>
            <w:r w:rsidRPr="0091461A">
              <w:t>т</w:t>
            </w:r>
            <w:r w:rsidRPr="0091461A">
              <w:t>ками);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>связи между геометрическими свойствами объектов в пространс</w:t>
            </w:r>
            <w:r w:rsidRPr="0091461A">
              <w:t>т</w:t>
            </w:r>
            <w:r w:rsidRPr="0091461A">
              <w:t>ве и свойствами их на чертеже;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>современные способы построения изображений пространственных форм на пло</w:t>
            </w:r>
            <w:r w:rsidRPr="0091461A">
              <w:t>с</w:t>
            </w:r>
            <w:r w:rsidRPr="0091461A">
              <w:t>кости;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пути решения задач, связанных с геометрическими преобразов</w:t>
            </w:r>
            <w:r w:rsidRPr="0091461A">
              <w:t>а</w:t>
            </w:r>
            <w:r w:rsidRPr="0091461A">
              <w:t>ниями пространс</w:t>
            </w:r>
            <w:r w:rsidRPr="0091461A">
              <w:t>т</w:t>
            </w:r>
            <w:r w:rsidRPr="0091461A">
              <w:t>венных форм;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>способы решения позиционных и метрических задач на че</w:t>
            </w:r>
            <w:r w:rsidRPr="0091461A">
              <w:t>р</w:t>
            </w:r>
            <w:r w:rsidRPr="0091461A">
              <w:t>теже;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способы  преобразования проекций;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>способы образования различных поверхностей;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способы построения линий пересечения поверхностей</w:t>
            </w:r>
            <w:r w:rsidRPr="0091461A">
              <w:rPr>
                <w:u w:val="single"/>
              </w:rPr>
              <w:t>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>образования границ теней</w:t>
            </w:r>
            <w:r w:rsidRPr="0091461A">
              <w:rPr>
                <w:u w:val="single"/>
              </w:rPr>
              <w:t>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>различные способы построения теней (способ лучевых сечений, кас</w:t>
            </w:r>
            <w:r w:rsidRPr="0091461A">
              <w:t>а</w:t>
            </w:r>
            <w:r w:rsidRPr="0091461A">
              <w:t>тельных конусов, выноса, биссекторных горизонталей, обратных лучей;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принципы построения собственных и падающих теней на плане, фас</w:t>
            </w:r>
            <w:r w:rsidRPr="0091461A">
              <w:t>а</w:t>
            </w:r>
            <w:r w:rsidRPr="0091461A">
              <w:t>де, в аксонометрии, в перспективе; закономерности лучей, вспомог</w:t>
            </w:r>
            <w:r w:rsidRPr="0091461A">
              <w:t>а</w:t>
            </w:r>
            <w:r w:rsidRPr="0091461A">
              <w:t>тельных экранов);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принципы получения аксонометрических проекций, виды аксономе</w:t>
            </w:r>
            <w:r w:rsidRPr="0091461A">
              <w:t>т</w:t>
            </w:r>
            <w:r w:rsidRPr="0091461A">
              <w:t>рии, осно</w:t>
            </w:r>
            <w:r w:rsidRPr="0091461A">
              <w:t>в</w:t>
            </w:r>
            <w:r w:rsidRPr="0091461A">
              <w:t>ные теоремы аксонометрии;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сущность построения перспективных изображений и практическое применение этих построений; способы построения перспективы (арх</w:t>
            </w:r>
            <w:r w:rsidRPr="0091461A">
              <w:t>и</w:t>
            </w:r>
            <w:r w:rsidRPr="0091461A">
              <w:t>текторов, прямоугольных координат, се</w:t>
            </w:r>
            <w:r w:rsidRPr="0091461A">
              <w:t>т</w:t>
            </w:r>
            <w:r w:rsidRPr="0091461A">
              <w:t>ки);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теоретические положения перспективы, виды перспективы;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виды изображений окружности, плоских фигур, геометрических тел в перспект</w:t>
            </w:r>
            <w:r w:rsidRPr="0091461A">
              <w:t>и</w:t>
            </w:r>
            <w:r w:rsidRPr="0091461A">
              <w:t>ве;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требования, предъявляемые к композиции перспективы;</w:t>
            </w:r>
          </w:p>
          <w:p w:rsidR="005B7008" w:rsidRPr="0091461A" w:rsidRDefault="005B7008" w:rsidP="00176DF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91461A">
              <w:t xml:space="preserve"> особенности построения перспективы интерьера;</w:t>
            </w:r>
          </w:p>
          <w:p w:rsidR="005B7008" w:rsidRPr="0091461A" w:rsidRDefault="005B7008" w:rsidP="005A2C8C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</w:tr>
      <w:tr w:rsidR="005B7008" w:rsidRPr="0091461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91461A" w:rsidRDefault="005B7008" w:rsidP="005C5F1A">
            <w:pPr>
              <w:ind w:firstLine="0"/>
              <w:jc w:val="left"/>
            </w:pPr>
            <w:r w:rsidRPr="0091461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91461A" w:rsidRDefault="005B7008" w:rsidP="00C87885">
            <w:pPr>
              <w:widowControl/>
              <w:ind w:firstLine="318"/>
            </w:pPr>
            <w:r w:rsidRPr="0091461A">
              <w:rPr>
                <w:b/>
                <w:bCs/>
              </w:rPr>
              <w:t xml:space="preserve">- </w:t>
            </w:r>
            <w:r w:rsidRPr="0091461A">
              <w:t>применять методы начертательной геометрии в профессиональной деятел</w:t>
            </w:r>
            <w:r w:rsidRPr="0091461A">
              <w:t>ь</w:t>
            </w:r>
            <w:r w:rsidRPr="0091461A">
              <w:t>ности;</w:t>
            </w:r>
          </w:p>
          <w:p w:rsidR="005B7008" w:rsidRPr="0091461A" w:rsidRDefault="005B7008" w:rsidP="005A2C8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1461A">
              <w:rPr>
                <w:szCs w:val="24"/>
                <w:lang w:val="ru-RU"/>
              </w:rPr>
              <w:t xml:space="preserve">демонстрировать пространственное воображение, </w:t>
            </w:r>
          </w:p>
          <w:p w:rsidR="005B7008" w:rsidRPr="0091461A" w:rsidRDefault="005B7008" w:rsidP="005A2C8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>применять методы, средства графического изображения при выраж</w:t>
            </w:r>
            <w:r w:rsidRPr="0091461A">
              <w:rPr>
                <w:lang w:val="ru-RU"/>
              </w:rPr>
              <w:t>е</w:t>
            </w:r>
            <w:r w:rsidRPr="0091461A">
              <w:rPr>
                <w:lang w:val="ru-RU"/>
              </w:rPr>
              <w:t>нии архитектурн</w:t>
            </w:r>
            <w:r w:rsidRPr="0091461A">
              <w:rPr>
                <w:lang w:val="ru-RU"/>
              </w:rPr>
              <w:t>о</w:t>
            </w:r>
            <w:r w:rsidRPr="0091461A">
              <w:rPr>
                <w:lang w:val="ru-RU"/>
              </w:rPr>
              <w:t>го замысла;</w:t>
            </w:r>
          </w:p>
          <w:p w:rsidR="005B7008" w:rsidRPr="0091461A" w:rsidRDefault="005B7008" w:rsidP="00C605D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>применять методы и приёмы начертательной геометрии в професси</w:t>
            </w:r>
            <w:r w:rsidRPr="0091461A">
              <w:rPr>
                <w:lang w:val="ru-RU"/>
              </w:rPr>
              <w:t>о</w:t>
            </w:r>
            <w:r w:rsidRPr="0091461A">
              <w:rPr>
                <w:lang w:val="ru-RU"/>
              </w:rPr>
              <w:t>нальной деятельности; учитывать знания естественнонаучной дисципл</w:t>
            </w:r>
            <w:r w:rsidRPr="0091461A">
              <w:rPr>
                <w:lang w:val="ru-RU"/>
              </w:rPr>
              <w:t>и</w:t>
            </w:r>
            <w:r w:rsidRPr="0091461A">
              <w:rPr>
                <w:lang w:val="ru-RU"/>
              </w:rPr>
              <w:t>ны «начертательная геометрия» в профессиональной деятельн</w:t>
            </w:r>
            <w:r w:rsidRPr="0091461A">
              <w:rPr>
                <w:lang w:val="ru-RU"/>
              </w:rPr>
              <w:t>о</w:t>
            </w:r>
            <w:r w:rsidRPr="0091461A">
              <w:rPr>
                <w:lang w:val="ru-RU"/>
              </w:rPr>
              <w:t>сти:</w:t>
            </w:r>
          </w:p>
          <w:p w:rsidR="005B7008" w:rsidRPr="0091461A" w:rsidRDefault="005B7008" w:rsidP="00176DF7">
            <w:pPr>
              <w:widowControl/>
              <w:autoSpaceDE/>
              <w:autoSpaceDN/>
              <w:adjustRightInd/>
              <w:ind w:left="397" w:firstLine="0"/>
            </w:pPr>
            <w:r w:rsidRPr="0091461A">
              <w:t>строить ортогональные проекции на трёх плоскостях проекций пр</w:t>
            </w:r>
            <w:r w:rsidRPr="0091461A">
              <w:t>я</w:t>
            </w:r>
            <w:r w:rsidRPr="0091461A">
              <w:t>мых и кривых линий, плоских фигур, поверхностей;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left="2" w:firstLine="0"/>
            </w:pPr>
            <w:r w:rsidRPr="0091461A">
              <w:t>-</w:t>
            </w:r>
          </w:p>
          <w:p w:rsidR="005B7008" w:rsidRPr="0091461A" w:rsidRDefault="005B7008" w:rsidP="00176DF7">
            <w:pPr>
              <w:widowControl/>
              <w:autoSpaceDE/>
              <w:autoSpaceDN/>
              <w:adjustRightInd/>
              <w:ind w:firstLine="0"/>
            </w:pPr>
            <w:r w:rsidRPr="0091461A">
              <w:t xml:space="preserve"> анализировать форму предметов в натуре и по их чертежам;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осуществлять преобразование формы и пространственного полож</w:t>
            </w:r>
            <w:r w:rsidRPr="0091461A">
              <w:t>е</w:t>
            </w:r>
            <w:r w:rsidRPr="0091461A">
              <w:t>ния объектов и их частей с помощью чертежа;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определять видимость геометрических элементов по чертежу;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 xml:space="preserve">- отображать на проекционных чертежах композиционные замыслы и проектные решения; 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решать позиционные задачи (построение точки пересечения линий с плоскостью, линии пересечения плоскости и поверхности, двух поверхн</w:t>
            </w:r>
            <w:r w:rsidRPr="0091461A">
              <w:t>о</w:t>
            </w:r>
            <w:r w:rsidRPr="0091461A">
              <w:t>стей, определение принадлежности точки и линии плоскости, поверхн</w:t>
            </w:r>
            <w:r w:rsidRPr="0091461A">
              <w:t>о</w:t>
            </w:r>
            <w:r w:rsidRPr="0091461A">
              <w:t>сти и т.д.);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изображать различные поверхности</w:t>
            </w:r>
            <w:r w:rsidRPr="0091461A">
              <w:rPr>
                <w:u w:val="single"/>
              </w:rPr>
              <w:t>: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-строить развёртки поверхностей;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применять поверхности к образованию архитектурных форм;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строить контуры собственных и падающих теней при заданных исто</w:t>
            </w:r>
            <w:r w:rsidRPr="0091461A">
              <w:t>ч</w:t>
            </w:r>
            <w:r w:rsidRPr="0091461A">
              <w:t>никах св</w:t>
            </w:r>
            <w:r w:rsidRPr="0091461A">
              <w:t>е</w:t>
            </w:r>
            <w:r w:rsidRPr="0091461A">
              <w:t>та;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строить тени архитектурных деталей;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-строить аксонометрию геометрических и архитектурных форм;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строить перспективу объектов различными способами;</w:t>
            </w:r>
          </w:p>
          <w:p w:rsidR="005B7008" w:rsidRPr="0091461A" w:rsidRDefault="005B7008" w:rsidP="00176DF7">
            <w:pPr>
              <w:widowControl/>
              <w:autoSpaceDE/>
              <w:autoSpaceDN/>
              <w:adjustRightInd/>
              <w:ind w:firstLine="0"/>
            </w:pPr>
            <w:r w:rsidRPr="0091461A">
              <w:t>- выбрать точку зрения, композицию перспективного изображения на л</w:t>
            </w:r>
            <w:r w:rsidRPr="0091461A">
              <w:t>и</w:t>
            </w:r>
            <w:r w:rsidRPr="0091461A">
              <w:t>сте;</w:t>
            </w:r>
          </w:p>
          <w:p w:rsidR="005B7008" w:rsidRPr="0091461A" w:rsidRDefault="005B7008" w:rsidP="00176DF7">
            <w:pPr>
              <w:widowControl/>
              <w:autoSpaceDE/>
              <w:autoSpaceDN/>
              <w:adjustRightInd/>
              <w:ind w:firstLine="0"/>
            </w:pPr>
            <w:r w:rsidRPr="0091461A">
              <w:t>-строить параллельные прямые в перспективе при недоступных на черт</w:t>
            </w:r>
            <w:r w:rsidRPr="0091461A">
              <w:t>е</w:t>
            </w:r>
            <w:r w:rsidRPr="0091461A">
              <w:t>же точках схода;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строить соосные окружности в перспективе;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строить перспективу архитектурных деталей (карнизов, баз, колонн, к</w:t>
            </w:r>
            <w:r w:rsidRPr="0091461A">
              <w:t>а</w:t>
            </w:r>
            <w:r w:rsidRPr="0091461A">
              <w:t>пителей и т.д.);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 строить фронтальную и угловую перспективу интерьера;</w:t>
            </w:r>
          </w:p>
          <w:p w:rsidR="005B7008" w:rsidRPr="0091461A" w:rsidRDefault="005B7008" w:rsidP="00176DF7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91461A">
              <w:rPr>
                <w:sz w:val="24"/>
                <w:szCs w:val="24"/>
              </w:rPr>
              <w:t xml:space="preserve"> строить тени и отражения в перспективе.</w:t>
            </w:r>
          </w:p>
        </w:tc>
      </w:tr>
      <w:tr w:rsidR="005B7008" w:rsidRPr="0091461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91461A" w:rsidRDefault="005B7008" w:rsidP="005C5F1A">
            <w:pPr>
              <w:ind w:firstLine="0"/>
              <w:jc w:val="left"/>
            </w:pPr>
            <w:r w:rsidRPr="0091461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91461A" w:rsidRDefault="005B7008" w:rsidP="00176DF7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1461A">
              <w:rPr>
                <w:szCs w:val="24"/>
                <w:lang w:val="ru-RU"/>
              </w:rPr>
              <w:t xml:space="preserve"> методами графического модел</w:t>
            </w:r>
            <w:r w:rsidRPr="0091461A">
              <w:rPr>
                <w:szCs w:val="24"/>
                <w:lang w:val="ru-RU"/>
              </w:rPr>
              <w:t>и</w:t>
            </w:r>
            <w:r w:rsidRPr="0091461A">
              <w:rPr>
                <w:szCs w:val="24"/>
                <w:lang w:val="ru-RU"/>
              </w:rPr>
              <w:t>рования;</w:t>
            </w:r>
          </w:p>
          <w:p w:rsidR="005B7008" w:rsidRPr="0091461A" w:rsidRDefault="005B7008" w:rsidP="00176DF7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>приемами графического отображения объектов различными сре</w:t>
            </w:r>
            <w:r w:rsidRPr="0091461A">
              <w:rPr>
                <w:lang w:val="ru-RU"/>
              </w:rPr>
              <w:t>д</w:t>
            </w:r>
            <w:r w:rsidRPr="0091461A">
              <w:rPr>
                <w:lang w:val="ru-RU"/>
              </w:rPr>
              <w:t xml:space="preserve">ствами и способами; </w:t>
            </w:r>
          </w:p>
          <w:p w:rsidR="005B7008" w:rsidRPr="0091461A" w:rsidRDefault="005B7008" w:rsidP="00C605DD">
            <w:pPr>
              <w:pStyle w:val="Style3"/>
              <w:widowControl/>
              <w:numPr>
                <w:ilvl w:val="0"/>
                <w:numId w:val="14"/>
              </w:numPr>
              <w:ind w:left="2" w:firstLine="0"/>
              <w:rPr>
                <w:rStyle w:val="FontStyle17"/>
                <w:b w:val="0"/>
                <w:bCs/>
                <w:sz w:val="24"/>
              </w:rPr>
            </w:pPr>
            <w:r w:rsidRPr="0091461A">
              <w:rPr>
                <w:rStyle w:val="FontStyle17"/>
                <w:b w:val="0"/>
                <w:bCs/>
                <w:sz w:val="24"/>
              </w:rPr>
              <w:t>владеть культурой мышления, способностью к обобщению, анал</w:t>
            </w:r>
            <w:r w:rsidRPr="0091461A">
              <w:rPr>
                <w:rStyle w:val="FontStyle17"/>
                <w:b w:val="0"/>
                <w:bCs/>
                <w:sz w:val="24"/>
              </w:rPr>
              <w:t>и</w:t>
            </w:r>
            <w:r w:rsidRPr="0091461A">
              <w:rPr>
                <w:rStyle w:val="FontStyle17"/>
                <w:b w:val="0"/>
                <w:bCs/>
                <w:sz w:val="24"/>
              </w:rPr>
              <w:t>зу, восприятию информации,  постановке цели и выбору путей ее дост</w:t>
            </w:r>
            <w:r w:rsidRPr="0091461A">
              <w:rPr>
                <w:rStyle w:val="FontStyle17"/>
                <w:b w:val="0"/>
                <w:bCs/>
                <w:sz w:val="24"/>
              </w:rPr>
              <w:t>и</w:t>
            </w:r>
            <w:r w:rsidRPr="0091461A">
              <w:rPr>
                <w:rStyle w:val="FontStyle17"/>
                <w:b w:val="0"/>
                <w:bCs/>
                <w:sz w:val="24"/>
              </w:rPr>
              <w:t>жения;</w:t>
            </w:r>
          </w:p>
          <w:p w:rsidR="005B7008" w:rsidRPr="0091461A" w:rsidRDefault="005B7008" w:rsidP="00C605DD">
            <w:pPr>
              <w:pStyle w:val="Style3"/>
              <w:widowControl/>
              <w:numPr>
                <w:ilvl w:val="0"/>
                <w:numId w:val="14"/>
              </w:numPr>
              <w:ind w:left="2" w:firstLine="0"/>
              <w:rPr>
                <w:rStyle w:val="FontStyle17"/>
                <w:b w:val="0"/>
                <w:bCs/>
                <w:sz w:val="24"/>
              </w:rPr>
            </w:pPr>
            <w:r w:rsidRPr="0091461A">
              <w:rPr>
                <w:rStyle w:val="FontStyle17"/>
                <w:b w:val="0"/>
                <w:bCs/>
                <w:sz w:val="24"/>
              </w:rPr>
              <w:t>владеть основными методами, способами и средствами получения, хранения, переработки информации, иметь навыки работы с компьют</w:t>
            </w:r>
            <w:r w:rsidRPr="0091461A">
              <w:rPr>
                <w:rStyle w:val="FontStyle17"/>
                <w:b w:val="0"/>
                <w:bCs/>
                <w:sz w:val="24"/>
              </w:rPr>
              <w:t>е</w:t>
            </w:r>
            <w:r w:rsidRPr="0091461A">
              <w:rPr>
                <w:rStyle w:val="FontStyle17"/>
                <w:b w:val="0"/>
                <w:bCs/>
                <w:sz w:val="24"/>
              </w:rPr>
              <w:t>ром, как средством управления информацией, уметь навыки работы с тр</w:t>
            </w:r>
            <w:r w:rsidRPr="0091461A">
              <w:rPr>
                <w:rStyle w:val="FontStyle17"/>
                <w:b w:val="0"/>
                <w:bCs/>
                <w:sz w:val="24"/>
              </w:rPr>
              <w:t>а</w:t>
            </w:r>
            <w:r w:rsidRPr="0091461A">
              <w:rPr>
                <w:rStyle w:val="FontStyle17"/>
                <w:b w:val="0"/>
                <w:bCs/>
                <w:sz w:val="24"/>
              </w:rPr>
              <w:t>диционн</w:t>
            </w:r>
            <w:r w:rsidRPr="0091461A">
              <w:rPr>
                <w:rStyle w:val="FontStyle17"/>
                <w:b w:val="0"/>
                <w:bCs/>
                <w:sz w:val="24"/>
              </w:rPr>
              <w:t>ы</w:t>
            </w:r>
            <w:r w:rsidRPr="0091461A">
              <w:rPr>
                <w:rStyle w:val="FontStyle17"/>
                <w:b w:val="0"/>
                <w:bCs/>
                <w:sz w:val="24"/>
              </w:rPr>
              <w:t>ми и графическими носителями информации;</w:t>
            </w:r>
          </w:p>
          <w:p w:rsidR="005B7008" w:rsidRPr="0091461A" w:rsidRDefault="005B7008" w:rsidP="00C605DD">
            <w:pPr>
              <w:ind w:firstLine="0"/>
            </w:pPr>
            <w:r w:rsidRPr="0091461A">
              <w:t>-методикой и навыками: применения в практической деятельности осно</w:t>
            </w:r>
            <w:r w:rsidRPr="0091461A">
              <w:t>в</w:t>
            </w:r>
            <w:r w:rsidRPr="0091461A">
              <w:t>ных законов построений архитектурных форм: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-построений ортогональных комплексных проекций сложных архите</w:t>
            </w:r>
            <w:r w:rsidRPr="0091461A">
              <w:t>к</w:t>
            </w:r>
            <w:r w:rsidRPr="0091461A">
              <w:t>турных поверхностей; построений линий взаимного пересечения повер</w:t>
            </w:r>
            <w:r w:rsidRPr="0091461A">
              <w:t>х</w:t>
            </w:r>
            <w:r w:rsidRPr="0091461A">
              <w:t>ностей на че</w:t>
            </w:r>
            <w:r w:rsidRPr="0091461A">
              <w:t>р</w:t>
            </w:r>
            <w:r w:rsidRPr="0091461A">
              <w:t xml:space="preserve">теже; 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-построений теней основных архитектурных форм; теней на фасаде; п</w:t>
            </w:r>
            <w:r w:rsidRPr="0091461A">
              <w:t>о</w:t>
            </w:r>
            <w:r w:rsidRPr="0091461A">
              <w:t>строений теней на архитектурно-строительных чертежах;</w:t>
            </w:r>
          </w:p>
          <w:p w:rsidR="005B7008" w:rsidRPr="0091461A" w:rsidRDefault="005B7008" w:rsidP="00C605DD">
            <w:pPr>
              <w:widowControl/>
              <w:autoSpaceDE/>
              <w:autoSpaceDN/>
              <w:adjustRightInd/>
              <w:ind w:firstLine="0"/>
            </w:pPr>
            <w:r w:rsidRPr="0091461A">
              <w:t>-построений перспективы объектов способом архитектора; польз</w:t>
            </w:r>
            <w:r w:rsidRPr="0091461A">
              <w:t>о</w:t>
            </w:r>
            <w:r w:rsidRPr="0091461A">
              <w:t>вания масштабными и дробными дистанционными точками, пе</w:t>
            </w:r>
            <w:r w:rsidRPr="0091461A">
              <w:t>р</w:t>
            </w:r>
            <w:r w:rsidRPr="0091461A">
              <w:t>спективным и делительным масштабами при построении перспе</w:t>
            </w:r>
            <w:r w:rsidRPr="0091461A">
              <w:t>к</w:t>
            </w:r>
            <w:r w:rsidRPr="0091461A">
              <w:t>тивы архитектурных  объектов;</w:t>
            </w:r>
          </w:p>
          <w:p w:rsidR="005B7008" w:rsidRPr="0091461A" w:rsidRDefault="005B7008" w:rsidP="00C605D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>- построений аксонометрии архитектурных форм с тенями.</w:t>
            </w:r>
          </w:p>
          <w:p w:rsidR="005B7008" w:rsidRPr="0091461A" w:rsidRDefault="005B7008" w:rsidP="00C605DD">
            <w:pPr>
              <w:widowControl/>
              <w:ind w:firstLine="0"/>
            </w:pPr>
            <w:r w:rsidRPr="0091461A">
              <w:t xml:space="preserve">- способностью интегрировать разнообразные формы знания и навыки при разработке проектных решений; </w:t>
            </w:r>
          </w:p>
          <w:p w:rsidR="005B7008" w:rsidRPr="0091461A" w:rsidRDefault="005B7008" w:rsidP="00176DF7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1461A">
              <w:t>- сп</w:t>
            </w:r>
            <w:r w:rsidRPr="0091461A">
              <w:t>о</w:t>
            </w:r>
            <w:r w:rsidRPr="0091461A">
              <w:t>собностью демонстрировать пространственное воображение</w:t>
            </w:r>
          </w:p>
          <w:p w:rsidR="005B7008" w:rsidRPr="0091461A" w:rsidRDefault="005B7008" w:rsidP="005A2C8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1461A">
              <w:rPr>
                <w:szCs w:val="24"/>
                <w:lang w:val="ru-RU"/>
              </w:rPr>
              <w:t>культурой мышления, способностью к обобщению, анализу, воспри</w:t>
            </w:r>
            <w:r w:rsidRPr="0091461A">
              <w:rPr>
                <w:szCs w:val="24"/>
                <w:lang w:val="ru-RU"/>
              </w:rPr>
              <w:t>я</w:t>
            </w:r>
            <w:r w:rsidRPr="0091461A">
              <w:rPr>
                <w:szCs w:val="24"/>
                <w:lang w:val="ru-RU"/>
              </w:rPr>
              <w:t>тию информации, постановке цели и выбору п</w:t>
            </w:r>
            <w:r w:rsidRPr="0091461A">
              <w:rPr>
                <w:szCs w:val="24"/>
                <w:lang w:val="ru-RU"/>
              </w:rPr>
              <w:t>у</w:t>
            </w:r>
            <w:r w:rsidRPr="0091461A">
              <w:rPr>
                <w:szCs w:val="24"/>
                <w:lang w:val="ru-RU"/>
              </w:rPr>
              <w:t xml:space="preserve">тей ее достижения; </w:t>
            </w:r>
          </w:p>
          <w:p w:rsidR="005B7008" w:rsidRPr="0091461A" w:rsidRDefault="005B7008" w:rsidP="005A2C8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>основными методами, способами и средствами переработки инфо</w:t>
            </w:r>
            <w:r w:rsidRPr="0091461A">
              <w:rPr>
                <w:lang w:val="ru-RU"/>
              </w:rPr>
              <w:t>р</w:t>
            </w:r>
            <w:r w:rsidRPr="0091461A">
              <w:rPr>
                <w:lang w:val="ru-RU"/>
              </w:rPr>
              <w:t>мации, уметь работать с традиционными и графическими носителями и</w:t>
            </w:r>
            <w:r w:rsidRPr="0091461A">
              <w:rPr>
                <w:lang w:val="ru-RU"/>
              </w:rPr>
              <w:t>н</w:t>
            </w:r>
            <w:r w:rsidRPr="0091461A">
              <w:rPr>
                <w:lang w:val="ru-RU"/>
              </w:rPr>
              <w:t>форм</w:t>
            </w:r>
            <w:r w:rsidRPr="0091461A">
              <w:rPr>
                <w:lang w:val="ru-RU"/>
              </w:rPr>
              <w:t>а</w:t>
            </w:r>
            <w:r w:rsidRPr="0091461A">
              <w:rPr>
                <w:lang w:val="ru-RU"/>
              </w:rPr>
              <w:t>ции; навыками грамотного представления архитектурного замысла,</w:t>
            </w:r>
          </w:p>
          <w:p w:rsidR="005B7008" w:rsidRPr="0091461A" w:rsidRDefault="005B7008" w:rsidP="005A2C8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 xml:space="preserve"> передачи идеи и трансляции ее в ходе совместной деятельности средствами ру</w:t>
            </w:r>
            <w:r w:rsidRPr="0091461A">
              <w:rPr>
                <w:lang w:val="ru-RU"/>
              </w:rPr>
              <w:t>ч</w:t>
            </w:r>
            <w:r w:rsidRPr="0091461A">
              <w:rPr>
                <w:lang w:val="ru-RU"/>
              </w:rPr>
              <w:t>ной графики;</w:t>
            </w:r>
          </w:p>
          <w:p w:rsidR="005B7008" w:rsidRPr="0091461A" w:rsidRDefault="005B7008" w:rsidP="005A2C8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>владеть основными техническими приемами, способами и средств</w:t>
            </w:r>
            <w:r w:rsidRPr="0091461A">
              <w:rPr>
                <w:lang w:val="ru-RU"/>
              </w:rPr>
              <w:t>а</w:t>
            </w:r>
            <w:r w:rsidRPr="0091461A">
              <w:rPr>
                <w:lang w:val="ru-RU"/>
              </w:rPr>
              <w:t>ми современных, профессиональных графических коммуникаций нав</w:t>
            </w:r>
            <w:r w:rsidRPr="0091461A">
              <w:rPr>
                <w:lang w:val="ru-RU"/>
              </w:rPr>
              <w:t>ы</w:t>
            </w:r>
            <w:r w:rsidRPr="0091461A">
              <w:rPr>
                <w:lang w:val="ru-RU"/>
              </w:rPr>
              <w:t>ками  оформления архите</w:t>
            </w:r>
            <w:r w:rsidRPr="0091461A">
              <w:rPr>
                <w:lang w:val="ru-RU"/>
              </w:rPr>
              <w:t>к</w:t>
            </w:r>
            <w:r w:rsidRPr="0091461A">
              <w:rPr>
                <w:lang w:val="ru-RU"/>
              </w:rPr>
              <w:t>турно-строительных чертежей;</w:t>
            </w:r>
          </w:p>
          <w:p w:rsidR="005B7008" w:rsidRPr="0091461A" w:rsidRDefault="005B7008" w:rsidP="005A2C8C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1461A">
              <w:rPr>
                <w:lang w:val="ru-RU"/>
              </w:rPr>
              <w:t>навыками построения теней на архитектурно-строительных черт</w:t>
            </w:r>
            <w:r w:rsidRPr="0091461A">
              <w:rPr>
                <w:lang w:val="ru-RU"/>
              </w:rPr>
              <w:t>е</w:t>
            </w:r>
            <w:r w:rsidRPr="0091461A">
              <w:rPr>
                <w:lang w:val="ru-RU"/>
              </w:rPr>
              <w:t>жах;</w:t>
            </w:r>
          </w:p>
          <w:p w:rsidR="005B7008" w:rsidRPr="0091461A" w:rsidRDefault="005B7008" w:rsidP="00FA066D">
            <w:pPr>
              <w:pStyle w:val="Style3"/>
              <w:widowControl/>
              <w:numPr>
                <w:ilvl w:val="0"/>
                <w:numId w:val="14"/>
              </w:numPr>
              <w:ind w:left="122" w:hanging="120"/>
            </w:pPr>
            <w:r w:rsidRPr="0091461A">
              <w:rPr>
                <w:rStyle w:val="FontStyle17"/>
                <w:b w:val="0"/>
                <w:bCs/>
                <w:sz w:val="24"/>
              </w:rPr>
              <w:t>способностью демонстрировать</w:t>
            </w:r>
            <w:r w:rsidRPr="0091461A">
              <w:rPr>
                <w:bCs/>
              </w:rPr>
              <w:t xml:space="preserve"> пространственное воображение, развитый худож</w:t>
            </w:r>
            <w:r w:rsidRPr="0091461A">
              <w:rPr>
                <w:bCs/>
              </w:rPr>
              <w:t>е</w:t>
            </w:r>
            <w:r w:rsidRPr="0091461A">
              <w:rPr>
                <w:bCs/>
              </w:rPr>
              <w:t>ственный вкус, владение методами моделирования при разработке прое</w:t>
            </w:r>
            <w:r w:rsidRPr="0091461A">
              <w:rPr>
                <w:bCs/>
              </w:rPr>
              <w:t>к</w:t>
            </w:r>
            <w:r w:rsidRPr="0091461A">
              <w:rPr>
                <w:bCs/>
              </w:rPr>
              <w:t>тов;</w:t>
            </w:r>
          </w:p>
          <w:p w:rsidR="005B7008" w:rsidRPr="0091461A" w:rsidRDefault="005B7008" w:rsidP="00FA066D">
            <w:pPr>
              <w:pStyle w:val="Style3"/>
              <w:widowControl/>
              <w:numPr>
                <w:ilvl w:val="0"/>
                <w:numId w:val="14"/>
              </w:numPr>
              <w:ind w:left="122" w:hanging="120"/>
              <w:rPr>
                <w:bCs/>
              </w:rPr>
            </w:pPr>
            <w:r w:rsidRPr="0091461A">
              <w:rPr>
                <w:bCs/>
              </w:rPr>
              <w:t>способностью применять знания смежных и сопутствующих ди</w:t>
            </w:r>
            <w:r w:rsidRPr="0091461A">
              <w:rPr>
                <w:bCs/>
              </w:rPr>
              <w:t>с</w:t>
            </w:r>
            <w:r w:rsidRPr="0091461A">
              <w:rPr>
                <w:bCs/>
              </w:rPr>
              <w:t xml:space="preserve">циплин; </w:t>
            </w:r>
          </w:p>
          <w:p w:rsidR="005B7008" w:rsidRPr="0091461A" w:rsidRDefault="005B7008" w:rsidP="00FA066D">
            <w:pPr>
              <w:pStyle w:val="ListParagraph"/>
              <w:numPr>
                <w:ilvl w:val="0"/>
                <w:numId w:val="14"/>
              </w:numPr>
              <w:tabs>
                <w:tab w:val="left" w:pos="12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5B7008" w:rsidRPr="0091461A" w:rsidRDefault="005B7008" w:rsidP="00C605D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</w:tc>
      </w:tr>
    </w:tbl>
    <w:p w:rsidR="005B7008" w:rsidRPr="00E40A10" w:rsidRDefault="005B7008" w:rsidP="00951970">
      <w:pPr>
        <w:rPr>
          <w:color w:val="FF0000"/>
        </w:rPr>
        <w:sectPr w:rsidR="005B7008" w:rsidRPr="00E40A1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B7008" w:rsidRPr="00DE5336" w:rsidRDefault="005B7008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DE5336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5B7008" w:rsidRPr="00FA066D" w:rsidRDefault="005B700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FA066D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5B7008" w:rsidRPr="00FA066D" w:rsidRDefault="005B7008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FA066D">
        <w:rPr>
          <w:rStyle w:val="FontStyle18"/>
          <w:b w:val="0"/>
          <w:bCs/>
          <w:sz w:val="24"/>
        </w:rPr>
        <w:t>–</w:t>
      </w:r>
      <w:r w:rsidRPr="00FA066D">
        <w:rPr>
          <w:rStyle w:val="FontStyle18"/>
          <w:b w:val="0"/>
          <w:bCs/>
          <w:sz w:val="24"/>
        </w:rPr>
        <w:tab/>
        <w:t>контактная работа – 72 акад. часов:</w:t>
      </w:r>
    </w:p>
    <w:p w:rsidR="005B7008" w:rsidRPr="00FA066D" w:rsidRDefault="005B7008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FA066D">
        <w:rPr>
          <w:rStyle w:val="FontStyle18"/>
          <w:b w:val="0"/>
          <w:bCs/>
          <w:sz w:val="24"/>
        </w:rPr>
        <w:tab/>
        <w:t>–</w:t>
      </w:r>
      <w:r w:rsidRPr="00FA066D">
        <w:rPr>
          <w:rStyle w:val="FontStyle18"/>
          <w:b w:val="0"/>
          <w:bCs/>
          <w:sz w:val="24"/>
        </w:rPr>
        <w:tab/>
        <w:t>аудиторная – 72 акад. часов;</w:t>
      </w:r>
    </w:p>
    <w:p w:rsidR="005B7008" w:rsidRPr="00FA066D" w:rsidRDefault="005B7008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FA066D">
        <w:rPr>
          <w:rStyle w:val="FontStyle18"/>
          <w:b w:val="0"/>
          <w:bCs/>
          <w:sz w:val="24"/>
        </w:rPr>
        <w:tab/>
        <w:t>–</w:t>
      </w:r>
      <w:r w:rsidRPr="00FA066D">
        <w:rPr>
          <w:rStyle w:val="FontStyle18"/>
          <w:b w:val="0"/>
          <w:bCs/>
          <w:sz w:val="24"/>
        </w:rPr>
        <w:tab/>
        <w:t xml:space="preserve">внеаудиторная – 72 акад. часов </w:t>
      </w:r>
    </w:p>
    <w:p w:rsidR="005B7008" w:rsidRPr="00FA066D" w:rsidRDefault="005B7008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FA066D">
        <w:rPr>
          <w:rStyle w:val="FontStyle18"/>
          <w:b w:val="0"/>
          <w:bCs/>
          <w:sz w:val="24"/>
        </w:rPr>
        <w:t>–</w:t>
      </w:r>
      <w:r w:rsidRPr="00FA066D">
        <w:rPr>
          <w:rStyle w:val="FontStyle18"/>
          <w:b w:val="0"/>
          <w:bCs/>
          <w:sz w:val="24"/>
        </w:rPr>
        <w:tab/>
        <w:t>самостоятельная работа – 36 акад. часов;</w:t>
      </w:r>
    </w:p>
    <w:p w:rsidR="005B7008" w:rsidRPr="00FA066D" w:rsidRDefault="005B700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FA066D">
        <w:rPr>
          <w:rStyle w:val="FontStyle18"/>
          <w:b w:val="0"/>
          <w:bCs/>
          <w:sz w:val="24"/>
        </w:rPr>
        <w:t>–</w:t>
      </w:r>
      <w:r w:rsidRPr="00FA066D">
        <w:rPr>
          <w:rStyle w:val="FontStyle18"/>
          <w:b w:val="0"/>
          <w:bCs/>
          <w:sz w:val="24"/>
        </w:rPr>
        <w:tab/>
        <w:t xml:space="preserve">подготовка к экзамену – 36 акад. часов </w:t>
      </w:r>
    </w:p>
    <w:p w:rsidR="005B7008" w:rsidRPr="00524456" w:rsidRDefault="005B700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37"/>
        <w:gridCol w:w="767"/>
        <w:gridCol w:w="594"/>
        <w:gridCol w:w="672"/>
        <w:gridCol w:w="679"/>
        <w:gridCol w:w="1026"/>
        <w:gridCol w:w="3372"/>
        <w:gridCol w:w="3053"/>
        <w:gridCol w:w="1146"/>
      </w:tblGrid>
      <w:tr w:rsidR="005B7008" w:rsidRPr="00524456">
        <w:trPr>
          <w:cantSplit/>
          <w:trHeight w:val="1156"/>
          <w:tblHeader/>
        </w:trPr>
        <w:tc>
          <w:tcPr>
            <w:tcW w:w="1418" w:type="pct"/>
            <w:gridSpan w:val="2"/>
            <w:vMerge w:val="restart"/>
            <w:vAlign w:val="center"/>
          </w:tcPr>
          <w:p w:rsidR="005B7008" w:rsidRPr="00524456" w:rsidRDefault="005B7008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5B7008" w:rsidRPr="00524456" w:rsidRDefault="005B7008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5B7008" w:rsidRPr="00524456" w:rsidRDefault="005B700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524456">
              <w:rPr>
                <w:rStyle w:val="FontStyle25"/>
                <w:i w:val="0"/>
                <w:iCs/>
                <w:sz w:val="24"/>
              </w:rPr>
              <w:t>С</w:t>
            </w:r>
            <w:r w:rsidRPr="00524456">
              <w:rPr>
                <w:rStyle w:val="FontStyle25"/>
                <w:i w:val="0"/>
                <w:iCs/>
                <w:sz w:val="24"/>
              </w:rPr>
              <w:t>е</w:t>
            </w:r>
            <w:r w:rsidRPr="00524456">
              <w:rPr>
                <w:rStyle w:val="FontStyle25"/>
                <w:i w:val="0"/>
                <w:iCs/>
                <w:sz w:val="24"/>
              </w:rPr>
              <w:t>местр</w:t>
            </w:r>
          </w:p>
        </w:tc>
        <w:tc>
          <w:tcPr>
            <w:tcW w:w="616" w:type="pct"/>
            <w:gridSpan w:val="3"/>
            <w:vAlign w:val="center"/>
          </w:tcPr>
          <w:p w:rsidR="005B7008" w:rsidRPr="00524456" w:rsidRDefault="005B7008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5B7008" w:rsidRPr="00524456" w:rsidRDefault="005B7008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524456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524456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5B7008" w:rsidRPr="00524456" w:rsidRDefault="005B7008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524456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5B7008" w:rsidRPr="00524456" w:rsidRDefault="005B7008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5B7008" w:rsidRPr="00524456" w:rsidRDefault="005B7008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524456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524456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524456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524456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524456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524456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5B7008" w:rsidRPr="00524456">
        <w:trPr>
          <w:cantSplit/>
          <w:trHeight w:val="1134"/>
          <w:tblHeader/>
        </w:trPr>
        <w:tc>
          <w:tcPr>
            <w:tcW w:w="1418" w:type="pct"/>
            <w:gridSpan w:val="2"/>
            <w:vMerge/>
          </w:tcPr>
          <w:p w:rsidR="005B7008" w:rsidRPr="00524456" w:rsidRDefault="005B7008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5B7008" w:rsidRPr="00524456" w:rsidRDefault="005B7008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ле</w:t>
            </w:r>
            <w:r w:rsidRPr="00524456">
              <w:t>к</w:t>
            </w:r>
            <w:r w:rsidRPr="00524456">
              <w:t>ции</w:t>
            </w:r>
          </w:p>
        </w:tc>
        <w:tc>
          <w:tcPr>
            <w:tcW w:w="213" w:type="pct"/>
            <w:textDirection w:val="btLr"/>
            <w:vAlign w:val="center"/>
          </w:tcPr>
          <w:p w:rsidR="005B7008" w:rsidRPr="00524456" w:rsidRDefault="005B7008" w:rsidP="00B01B6B">
            <w:pPr>
              <w:pStyle w:val="Style14"/>
              <w:widowControl/>
              <w:ind w:firstLine="0"/>
              <w:jc w:val="center"/>
            </w:pPr>
            <w:r w:rsidRPr="00524456">
              <w:t>лаб</w:t>
            </w:r>
            <w:r w:rsidRPr="00524456">
              <w:t>о</w:t>
            </w:r>
            <w:r w:rsidRPr="00524456">
              <w:t>рат.</w:t>
            </w:r>
          </w:p>
          <w:p w:rsidR="005B7008" w:rsidRPr="00524456" w:rsidRDefault="005B7008" w:rsidP="00B01B6B">
            <w:pPr>
              <w:pStyle w:val="Style14"/>
              <w:widowControl/>
              <w:ind w:firstLine="0"/>
              <w:jc w:val="center"/>
            </w:pPr>
            <w:r w:rsidRPr="00524456">
              <w:t>зан</w:t>
            </w:r>
            <w:r w:rsidRPr="00524456">
              <w:t>я</w:t>
            </w:r>
            <w:r w:rsidRPr="00524456">
              <w:t>тия</w:t>
            </w:r>
          </w:p>
        </w:tc>
        <w:tc>
          <w:tcPr>
            <w:tcW w:w="215" w:type="pct"/>
            <w:textDirection w:val="btLr"/>
            <w:vAlign w:val="center"/>
          </w:tcPr>
          <w:p w:rsidR="005B7008" w:rsidRPr="00524456" w:rsidRDefault="005B7008" w:rsidP="00B01B6B">
            <w:pPr>
              <w:pStyle w:val="Style14"/>
              <w:widowControl/>
              <w:ind w:firstLine="0"/>
              <w:jc w:val="center"/>
            </w:pPr>
            <w:r w:rsidRPr="00524456">
              <w:t>практич. зан</w:t>
            </w:r>
            <w:r w:rsidRPr="00524456">
              <w:t>я</w:t>
            </w:r>
            <w:r w:rsidRPr="00524456">
              <w:t>тия</w:t>
            </w:r>
          </w:p>
        </w:tc>
        <w:tc>
          <w:tcPr>
            <w:tcW w:w="325" w:type="pct"/>
            <w:vMerge/>
            <w:textDirection w:val="btLr"/>
          </w:tcPr>
          <w:p w:rsidR="005B7008" w:rsidRPr="00524456" w:rsidRDefault="005B7008" w:rsidP="00624F44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5B7008" w:rsidRPr="00524456" w:rsidRDefault="005B7008" w:rsidP="00624F44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5B7008" w:rsidRPr="00524456" w:rsidRDefault="005B7008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5B7008" w:rsidRPr="00524456" w:rsidRDefault="005B7008" w:rsidP="00624F44">
            <w:pPr>
              <w:pStyle w:val="Style14"/>
              <w:widowControl/>
              <w:jc w:val="center"/>
            </w:pPr>
          </w:p>
        </w:tc>
      </w:tr>
      <w:tr w:rsidR="005B7008" w:rsidRPr="00524456">
        <w:trPr>
          <w:trHeight w:val="268"/>
        </w:trPr>
        <w:tc>
          <w:tcPr>
            <w:tcW w:w="1418" w:type="pct"/>
            <w:gridSpan w:val="2"/>
          </w:tcPr>
          <w:p w:rsidR="005B7008" w:rsidRPr="00524456" w:rsidRDefault="005B7008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24456">
              <w:rPr>
                <w:rStyle w:val="FontStyle32"/>
                <w:i w:val="0"/>
                <w:iCs/>
                <w:sz w:val="24"/>
              </w:rPr>
              <w:t>Раздел 1. Основы начертательной геоме</w:t>
            </w:r>
            <w:r w:rsidRPr="00524456">
              <w:rPr>
                <w:rStyle w:val="FontStyle32"/>
                <w:i w:val="0"/>
                <w:iCs/>
                <w:sz w:val="24"/>
              </w:rPr>
              <w:t>т</w:t>
            </w:r>
            <w:r w:rsidRPr="00524456">
              <w:rPr>
                <w:rStyle w:val="FontStyle32"/>
                <w:i w:val="0"/>
                <w:iCs/>
                <w:sz w:val="24"/>
              </w:rPr>
              <w:t>рии</w:t>
            </w:r>
            <w:r w:rsidRPr="00524456">
              <w:t xml:space="preserve"> 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1.1. Тема Предмет начертательной ге</w:t>
            </w:r>
            <w:r w:rsidRPr="00524456">
              <w:t>о</w:t>
            </w:r>
            <w:r w:rsidRPr="00524456">
              <w:t>метрии и его место в подготовке архите</w:t>
            </w:r>
            <w:r w:rsidRPr="00524456">
              <w:t>к</w:t>
            </w:r>
            <w:r w:rsidRPr="00524456">
              <w:t>тора.  Основные геометрические формы (прямолинейный ряд точек, пучок пр</w:t>
            </w:r>
            <w:r w:rsidRPr="00524456">
              <w:t>я</w:t>
            </w:r>
            <w:r w:rsidRPr="00524456">
              <w:t>мых, пучок плоск</w:t>
            </w:r>
            <w:r w:rsidRPr="00524456">
              <w:t>о</w:t>
            </w:r>
            <w:r w:rsidRPr="00524456">
              <w:t>стей, связка прямых, плоское поле точек). Операция проецир</w:t>
            </w:r>
            <w:r w:rsidRPr="00524456">
              <w:t>о</w:t>
            </w:r>
            <w:r w:rsidRPr="00524456">
              <w:t>вания. Плоская модель пространства. О</w:t>
            </w:r>
            <w:r w:rsidRPr="00524456">
              <w:t>р</w:t>
            </w:r>
            <w:r w:rsidRPr="00524456">
              <w:t>тогональные пр</w:t>
            </w:r>
            <w:r w:rsidRPr="00524456">
              <w:t>о</w:t>
            </w:r>
            <w:r w:rsidRPr="00524456">
              <w:t>екции: Закономерности эпюра точки. Координатный метод. Вз</w:t>
            </w:r>
            <w:r w:rsidRPr="00524456">
              <w:t>а</w:t>
            </w:r>
            <w:r w:rsidRPr="00524456">
              <w:t>имное полож</w:t>
            </w:r>
            <w:r w:rsidRPr="00524456">
              <w:t>е</w:t>
            </w:r>
            <w:r w:rsidRPr="00524456">
              <w:t>ние точек в пространстве. Конкурирующие точки. Определение в</w:t>
            </w:r>
            <w:r w:rsidRPr="00524456">
              <w:t>и</w:t>
            </w:r>
            <w:r w:rsidRPr="00524456">
              <w:t>димости на черт</w:t>
            </w:r>
            <w:r w:rsidRPr="00524456">
              <w:t>е</w:t>
            </w:r>
            <w:r w:rsidRPr="00524456">
              <w:t>же. Прямые общего и частного положения. Задание их на ко</w:t>
            </w:r>
            <w:r w:rsidRPr="00524456">
              <w:t>м</w:t>
            </w:r>
            <w:r w:rsidRPr="00524456">
              <w:t>плексном черт</w:t>
            </w:r>
            <w:r w:rsidRPr="00524456">
              <w:t>е</w:t>
            </w:r>
            <w:r w:rsidRPr="00524456">
              <w:t xml:space="preserve">же  Монжа.   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 </w:t>
            </w:r>
          </w:p>
          <w:p w:rsidR="005B7008" w:rsidRPr="00FC0BEC" w:rsidRDefault="005B7008" w:rsidP="00D0433A">
            <w:pPr>
              <w:pStyle w:val="BodyText"/>
              <w:ind w:firstLine="0"/>
            </w:pPr>
          </w:p>
          <w:p w:rsidR="005B7008" w:rsidRPr="00524456" w:rsidRDefault="005B700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73405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734051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652E26">
            <w:pPr>
              <w:pStyle w:val="Style14"/>
              <w:widowControl/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1.2. Тема. Взаимное положение прямых в пространстве: параллельные, пересека</w:t>
            </w:r>
            <w:r w:rsidRPr="00524456">
              <w:t>ю</w:t>
            </w:r>
            <w:r w:rsidRPr="00524456">
              <w:t>щиеся, скрещивающиеся. Проецирование прямого у</w:t>
            </w:r>
            <w:r w:rsidRPr="00524456">
              <w:t>г</w:t>
            </w:r>
            <w:r w:rsidRPr="00524456">
              <w:t>ла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t xml:space="preserve"> </w:t>
            </w: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 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1.3.Тема Задание на чертеже Монжа пло</w:t>
            </w:r>
            <w:r w:rsidRPr="00524456">
              <w:t>с</w:t>
            </w:r>
            <w:r w:rsidRPr="00524456">
              <w:t>кости. Проецирующие плоскости, плоск</w:t>
            </w:r>
            <w:r w:rsidRPr="00524456">
              <w:t>о</w:t>
            </w:r>
            <w:r w:rsidRPr="00524456">
              <w:t>сти уровня, общего п</w:t>
            </w:r>
            <w:r w:rsidRPr="00524456">
              <w:t>о</w:t>
            </w:r>
            <w:r w:rsidRPr="00524456">
              <w:t>ложения. Точка и прямая в плоскости. Главные линии пло</w:t>
            </w:r>
            <w:r w:rsidRPr="00524456">
              <w:t>с</w:t>
            </w:r>
            <w:r w:rsidRPr="00524456">
              <w:t>кости (горизонталь, фронталь, линии ск</w:t>
            </w:r>
            <w:r w:rsidRPr="00524456">
              <w:t>а</w:t>
            </w:r>
            <w:r w:rsidRPr="00524456">
              <w:t>та). Определение углов наклона плоск</w:t>
            </w:r>
            <w:r w:rsidRPr="00524456">
              <w:t>о</w:t>
            </w:r>
            <w:r w:rsidRPr="00524456">
              <w:t>сти к плоскостям пр</w:t>
            </w:r>
            <w:r w:rsidRPr="00524456">
              <w:t>о</w:t>
            </w:r>
            <w:r w:rsidRPr="00524456">
              <w:t>екций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 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1.4. Тема Взаимное положение плоск</w:t>
            </w:r>
            <w:r w:rsidRPr="00524456">
              <w:t>о</w:t>
            </w:r>
            <w:r w:rsidRPr="00524456">
              <w:t>стей, взаимное положение прямой линии и плоскости, главная позицио</w:t>
            </w:r>
            <w:r w:rsidRPr="00524456">
              <w:t>н</w:t>
            </w:r>
            <w:r w:rsidRPr="00524456">
              <w:t>ная задача – пересечение прямой с плоскостью (пр</w:t>
            </w:r>
            <w:r w:rsidRPr="00524456">
              <w:t>и</w:t>
            </w:r>
            <w:r w:rsidRPr="00524456">
              <w:t>меры на построение пересечений скатов крыш многогранной формы). Многогра</w:t>
            </w:r>
            <w:r w:rsidRPr="00524456">
              <w:t>н</w:t>
            </w:r>
            <w:r w:rsidRPr="00524456">
              <w:t>ники.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 xml:space="preserve">Самостоятельное изучение учебной и научно литературы </w:t>
            </w:r>
          </w:p>
          <w:p w:rsidR="005B7008" w:rsidRPr="00524456" w:rsidRDefault="005B7008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1.5. Поверхности. Классификация повер</w:t>
            </w:r>
            <w:r w:rsidRPr="00524456">
              <w:t>х</w:t>
            </w:r>
            <w:r w:rsidRPr="00524456">
              <w:t>ностей. Определитель поверхности. Сп</w:t>
            </w:r>
            <w:r w:rsidRPr="00524456">
              <w:t>о</w:t>
            </w:r>
            <w:r w:rsidRPr="00524456">
              <w:t>собы задания поверхностей. Понятие о контуре, очерке п</w:t>
            </w:r>
            <w:r w:rsidRPr="00524456">
              <w:t>о</w:t>
            </w:r>
            <w:r w:rsidRPr="00524456">
              <w:t>верхности. Задание на чертеже Монжа поверхностей вращ</w:t>
            </w:r>
            <w:r w:rsidRPr="00524456">
              <w:t>е</w:t>
            </w:r>
            <w:r w:rsidRPr="00524456">
              <w:t>ния. Точка и линия на поверхности. Пересеч</w:t>
            </w:r>
            <w:r w:rsidRPr="00524456">
              <w:t>е</w:t>
            </w:r>
            <w:r w:rsidRPr="00524456">
              <w:t>ние поверхности плоскостью. Кон</w:t>
            </w:r>
            <w:r w:rsidRPr="00524456">
              <w:t>и</w:t>
            </w:r>
            <w:r w:rsidRPr="00524456">
              <w:t>ческие сечения.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</w:t>
            </w:r>
            <w:r w:rsidRPr="00524456">
              <w:rPr>
                <w:bCs/>
                <w:i/>
                <w:iCs/>
              </w:rPr>
              <w:t>у</w:t>
            </w:r>
            <w:r w:rsidRPr="00524456">
              <w:rPr>
                <w:bCs/>
                <w:i/>
                <w:iCs/>
              </w:rPr>
              <w:t>ры.</w:t>
            </w:r>
          </w:p>
          <w:p w:rsidR="005B7008" w:rsidRPr="00524456" w:rsidRDefault="005B7008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1.6. Преобразование проекций. Преобр</w:t>
            </w:r>
            <w:r w:rsidRPr="00524456">
              <w:t>а</w:t>
            </w:r>
            <w:r w:rsidRPr="00524456">
              <w:t>зование посредством изменения системы проецирования (способ замены плоск</w:t>
            </w:r>
            <w:r w:rsidRPr="00524456">
              <w:t>о</w:t>
            </w:r>
            <w:r w:rsidRPr="00524456">
              <w:t>стей проекций) и посредством изменения положения объекта относительно плоск</w:t>
            </w:r>
            <w:r w:rsidRPr="00524456">
              <w:t>о</w:t>
            </w:r>
            <w:r w:rsidRPr="00524456">
              <w:t>стей проекций  (способ вращения). Пр</w:t>
            </w:r>
            <w:r w:rsidRPr="00524456">
              <w:t>и</w:t>
            </w:r>
            <w:r w:rsidRPr="00524456">
              <w:t>менение способов преобразования прое</w:t>
            </w:r>
            <w:r w:rsidRPr="00524456">
              <w:t>к</w:t>
            </w:r>
            <w:r w:rsidRPr="00524456">
              <w:t>ций к решению позиционных и метрич</w:t>
            </w:r>
            <w:r w:rsidRPr="00524456">
              <w:t>е</w:t>
            </w:r>
            <w:r w:rsidRPr="00524456">
              <w:t>ских задач. Геометрические преобразов</w:t>
            </w:r>
            <w:r w:rsidRPr="00524456">
              <w:t>а</w:t>
            </w:r>
            <w:r w:rsidRPr="00524456">
              <w:t>ния кривых линий и поверхностей. Ра</w:t>
            </w:r>
            <w:r w:rsidRPr="00524456">
              <w:t>з</w:t>
            </w:r>
            <w:r w:rsidRPr="00524456">
              <w:t>вёртки поверхностей.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 </w:t>
            </w:r>
          </w:p>
          <w:p w:rsidR="005B7008" w:rsidRPr="00524456" w:rsidRDefault="005B7008" w:rsidP="002E3403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.</w:t>
            </w:r>
          </w:p>
          <w:p w:rsidR="005B7008" w:rsidRPr="00524456" w:rsidRDefault="005B7008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1.7. Тема. Взаимное пересечение повер</w:t>
            </w:r>
            <w:r w:rsidRPr="00524456">
              <w:t>х</w:t>
            </w:r>
            <w:r w:rsidRPr="00524456">
              <w:t>ностей. П</w:t>
            </w:r>
            <w:r w:rsidRPr="00524456">
              <w:t>о</w:t>
            </w:r>
            <w:r w:rsidRPr="00524456">
              <w:t>строение линии пересечения поверхностей способом вспомогательных секущих плоск</w:t>
            </w:r>
            <w:r w:rsidRPr="00524456">
              <w:t>о</w:t>
            </w:r>
            <w:r w:rsidRPr="00524456">
              <w:t>стей.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 xml:space="preserve">Самостоятельное изучение учебной и научно литературы 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trHeight w:val="422"/>
        </w:trPr>
        <w:tc>
          <w:tcPr>
            <w:tcW w:w="1418" w:type="pct"/>
            <w:gridSpan w:val="2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1.8. Тема. Взаимное пересечение повер</w:t>
            </w:r>
            <w:r w:rsidRPr="00524456">
              <w:t>х</w:t>
            </w:r>
            <w:r w:rsidRPr="00524456">
              <w:t>ностей</w:t>
            </w:r>
            <w:r w:rsidRPr="00524456">
              <w:rPr>
                <w:u w:val="single"/>
              </w:rPr>
              <w:t>. П</w:t>
            </w:r>
            <w:r w:rsidRPr="00524456">
              <w:rPr>
                <w:u w:val="single"/>
              </w:rPr>
              <w:t>о</w:t>
            </w:r>
            <w:r w:rsidRPr="00524456">
              <w:t>строение линии пересечения поверхностей способом всп</w:t>
            </w:r>
            <w:r w:rsidRPr="00524456">
              <w:t>о</w:t>
            </w:r>
            <w:r w:rsidRPr="00524456">
              <w:t>могательных сфер. Частные случаи пересечения п</w:t>
            </w:r>
            <w:r w:rsidRPr="00524456">
              <w:t>о</w:t>
            </w:r>
            <w:r w:rsidRPr="00524456">
              <w:t>верхн</w:t>
            </w:r>
            <w:r w:rsidRPr="00524456">
              <w:t>о</w:t>
            </w:r>
            <w:r w:rsidRPr="00524456">
              <w:t>стей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 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</w:t>
            </w:r>
            <w:r w:rsidRPr="00524456">
              <w:rPr>
                <w:i/>
              </w:rPr>
              <w:t xml:space="preserve"> – з</w:t>
            </w:r>
          </w:p>
        </w:tc>
      </w:tr>
      <w:tr w:rsidR="005B7008" w:rsidRPr="00524456">
        <w:trPr>
          <w:gridBefore w:val="1"/>
          <w:trHeight w:val="422"/>
        </w:trPr>
        <w:tc>
          <w:tcPr>
            <w:tcW w:w="1418" w:type="pct"/>
          </w:tcPr>
          <w:p w:rsidR="005B7008" w:rsidRPr="00524456" w:rsidRDefault="005B7008" w:rsidP="00867EBA">
            <w:pPr>
              <w:pStyle w:val="Style14"/>
              <w:widowControl/>
              <w:ind w:firstLine="0"/>
            </w:pPr>
            <w:r w:rsidRPr="00524456">
              <w:t>1.9. Тема. Аксонометрия: общие полож</w:t>
            </w:r>
            <w:r w:rsidRPr="00524456">
              <w:t>е</w:t>
            </w:r>
            <w:r w:rsidRPr="00524456">
              <w:t>ния; основные теоремы аксонометрии; стандартные виды аксонометрии; постр</w:t>
            </w:r>
            <w:r w:rsidRPr="00524456">
              <w:t>о</w:t>
            </w:r>
            <w:r w:rsidRPr="00524456">
              <w:t>ение аксонометрии геометрических фигур и архитектурных форм; тени в аксономе</w:t>
            </w:r>
            <w:r w:rsidRPr="00524456">
              <w:t>т</w:t>
            </w:r>
            <w:r w:rsidRPr="00524456">
              <w:t>рии.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 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ПК-4-</w:t>
            </w:r>
            <w:r w:rsidRPr="00524456">
              <w:rPr>
                <w:i/>
              </w:rPr>
              <w:t xml:space="preserve"> у</w:t>
            </w: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rPr>
                <w:b/>
              </w:rPr>
            </w:pPr>
            <w:r w:rsidRPr="00524456">
              <w:rPr>
                <w:b/>
              </w:rPr>
              <w:t>Итого по разделу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18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</w:tcPr>
          <w:p w:rsidR="005B7008" w:rsidRPr="00524456" w:rsidRDefault="005B700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b/>
                <w:sz w:val="24"/>
              </w:rPr>
              <w:t>9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70"/>
        </w:trPr>
        <w:tc>
          <w:tcPr>
            <w:tcW w:w="141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rPr>
                <w:b/>
              </w:rPr>
            </w:pPr>
            <w:r w:rsidRPr="00524456">
              <w:rPr>
                <w:b/>
              </w:rPr>
              <w:t>Раздел 2. Тени в ортогональных прое</w:t>
            </w:r>
            <w:r w:rsidRPr="00524456">
              <w:rPr>
                <w:b/>
              </w:rPr>
              <w:t>к</w:t>
            </w:r>
            <w:r w:rsidRPr="00524456">
              <w:rPr>
                <w:b/>
              </w:rPr>
              <w:t>циях. Тени на фасаде.</w:t>
            </w:r>
          </w:p>
        </w:tc>
        <w:tc>
          <w:tcPr>
            <w:tcW w:w="243" w:type="pct"/>
          </w:tcPr>
          <w:p w:rsidR="005B7008" w:rsidRPr="00524456" w:rsidRDefault="005B700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</w:pPr>
            <w:r w:rsidRPr="00524456">
              <w:t>2.1. Тема. Тени в ортогональных проекц</w:t>
            </w:r>
            <w:r w:rsidRPr="00524456">
              <w:t>и</w:t>
            </w:r>
            <w:r w:rsidRPr="00524456">
              <w:t>ях: значение теней в архитектурном пр</w:t>
            </w:r>
            <w:r w:rsidRPr="00524456">
              <w:t>о</w:t>
            </w:r>
            <w:r w:rsidRPr="00524456">
              <w:t>ект</w:t>
            </w:r>
            <w:r w:rsidRPr="00524456">
              <w:t>и</w:t>
            </w:r>
            <w:r w:rsidRPr="00524456">
              <w:t>ровании; общие сведения; основные способы построения теней. Некоторые з</w:t>
            </w:r>
            <w:r w:rsidRPr="00524456">
              <w:t>а</w:t>
            </w:r>
            <w:r w:rsidRPr="00524456">
              <w:t>кономерности образования теней. Тень точки, прямой, плоской фиг</w:t>
            </w:r>
            <w:r w:rsidRPr="00524456">
              <w:t>у</w:t>
            </w:r>
            <w:r w:rsidRPr="00524456">
              <w:t>ры.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2E3403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</w:t>
            </w:r>
            <w:r w:rsidRPr="00524456">
              <w:rPr>
                <w:bCs/>
                <w:i/>
                <w:iCs/>
              </w:rPr>
              <w:t>у</w:t>
            </w:r>
            <w:r w:rsidRPr="00524456">
              <w:rPr>
                <w:bCs/>
                <w:i/>
                <w:iCs/>
              </w:rPr>
              <w:t>ры.</w:t>
            </w:r>
          </w:p>
          <w:p w:rsidR="005B7008" w:rsidRPr="00524456" w:rsidRDefault="005B7008" w:rsidP="002E3403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  <w:p w:rsidR="005B7008" w:rsidRPr="00524456" w:rsidRDefault="005B7008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AA0E6B">
            <w:pPr>
              <w:ind w:firstLine="0"/>
            </w:pPr>
          </w:p>
        </w:tc>
        <w:tc>
          <w:tcPr>
            <w:tcW w:w="363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967E0B">
            <w:pPr>
              <w:ind w:firstLine="0"/>
            </w:pPr>
            <w:r w:rsidRPr="00524456">
              <w:t>2.2. Тема. Тени основных геометр</w:t>
            </w:r>
            <w:r w:rsidRPr="00524456">
              <w:t>и</w:t>
            </w:r>
            <w:r w:rsidRPr="00524456">
              <w:t>ческих фигур (окружности, конуса, шара). Сп</w:t>
            </w:r>
            <w:r w:rsidRPr="00524456">
              <w:t>о</w:t>
            </w:r>
            <w:r w:rsidRPr="00524456">
              <w:t>собы построения теней (способ лучевых сечений, по второй проекции, «выноса», обратных лучей, биссекторных горизо</w:t>
            </w:r>
            <w:r w:rsidRPr="00524456">
              <w:t>н</w:t>
            </w:r>
            <w:r w:rsidRPr="00524456">
              <w:t>талей, способы касательных конусов, ц</w:t>
            </w:r>
            <w:r w:rsidRPr="00524456">
              <w:t>и</w:t>
            </w:r>
            <w:r w:rsidRPr="00524456">
              <w:t>линдров, вспомогательных экранов) (часть 1).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 литературы</w:t>
            </w:r>
          </w:p>
          <w:p w:rsidR="005B7008" w:rsidRPr="00524456" w:rsidRDefault="005B7008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AA0E6B">
            <w:pPr>
              <w:ind w:firstLine="0"/>
            </w:pPr>
            <w:r w:rsidRPr="00524456">
              <w:rPr>
                <w:i/>
              </w:rPr>
              <w:t>;</w:t>
            </w: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</w:pPr>
            <w:r w:rsidRPr="00524456">
              <w:t>2.3. Тема. Способы построения теней сп</w:t>
            </w:r>
            <w:r w:rsidRPr="00524456">
              <w:t>о</w:t>
            </w:r>
            <w:r w:rsidRPr="00524456">
              <w:t>собы кас</w:t>
            </w:r>
            <w:r w:rsidRPr="00524456">
              <w:t>а</w:t>
            </w:r>
            <w:r w:rsidRPr="00524456">
              <w:t>тельных конусов, цилиндров, вспомогательных экранов (часть 2).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  <w:r w:rsidRPr="00524456">
              <w:t>8</w:t>
            </w: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863D1A">
            <w:pPr>
              <w:ind w:firstLine="0"/>
            </w:pPr>
            <w:r w:rsidRPr="00524456">
              <w:rPr>
                <w:i/>
              </w:rPr>
              <w:t>;</w:t>
            </w: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2485"/>
        </w:trPr>
        <w:tc>
          <w:tcPr>
            <w:tcW w:w="1418" w:type="pct"/>
          </w:tcPr>
          <w:p w:rsidR="005B7008" w:rsidRPr="00524456" w:rsidRDefault="005B7008" w:rsidP="00C23107"/>
          <w:p w:rsidR="005B7008" w:rsidRPr="00524456" w:rsidRDefault="005B7008" w:rsidP="00967E0B">
            <w:pPr>
              <w:ind w:firstLine="0"/>
            </w:pPr>
            <w:r w:rsidRPr="00524456">
              <w:t>2.4. Тема. Закономерности построения т</w:t>
            </w:r>
            <w:r w:rsidRPr="00524456">
              <w:t>е</w:t>
            </w:r>
            <w:r w:rsidRPr="00524456">
              <w:t>ней поверхностей. Тени архите</w:t>
            </w:r>
            <w:r w:rsidRPr="00524456">
              <w:t>к</w:t>
            </w:r>
            <w:r w:rsidRPr="00524456">
              <w:t>турных деталей и фрагментов сложной формы (капителей, в нишах, от плит на колонну,  )и т.д.). По строение линий разной осв</w:t>
            </w:r>
            <w:r w:rsidRPr="00524456">
              <w:t>е</w:t>
            </w:r>
            <w:r w:rsidRPr="00524456">
              <w:t>щённости. Тени архитектурных дет</w:t>
            </w:r>
            <w:r w:rsidRPr="00524456">
              <w:t>а</w:t>
            </w:r>
            <w:r w:rsidRPr="00524456">
              <w:t>лей и фрагментов сложной формы (на к</w:t>
            </w:r>
            <w:r w:rsidRPr="00524456">
              <w:t>у</w:t>
            </w:r>
            <w:r w:rsidRPr="00524456">
              <w:t>полах, скоции)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 литературы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863D1A">
            <w:pPr>
              <w:ind w:firstLine="0"/>
            </w:pPr>
            <w:r w:rsidRPr="00524456">
              <w:rPr>
                <w:i/>
              </w:rPr>
              <w:t>;</w:t>
            </w: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225"/>
        </w:trPr>
        <w:tc>
          <w:tcPr>
            <w:tcW w:w="1418" w:type="pct"/>
          </w:tcPr>
          <w:p w:rsidR="005B7008" w:rsidRPr="00524456" w:rsidRDefault="005B7008" w:rsidP="00C23107">
            <w:pPr>
              <w:rPr>
                <w:b/>
              </w:rPr>
            </w:pPr>
            <w:r w:rsidRPr="00524456">
              <w:rPr>
                <w:b/>
              </w:rPr>
              <w:t>Итого по разделу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8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</w:tcPr>
          <w:p w:rsidR="005B7008" w:rsidRPr="00524456" w:rsidRDefault="005B7008" w:rsidP="009B5D1E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5</w:t>
            </w:r>
          </w:p>
        </w:tc>
        <w:tc>
          <w:tcPr>
            <w:tcW w:w="1068" w:type="pct"/>
          </w:tcPr>
          <w:p w:rsidR="005B7008" w:rsidRPr="00524456" w:rsidRDefault="005B7008" w:rsidP="00863D1A">
            <w:pPr>
              <w:tabs>
                <w:tab w:val="left" w:pos="993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967" w:type="pct"/>
          </w:tcPr>
          <w:p w:rsidR="005B7008" w:rsidRPr="00524456" w:rsidRDefault="005B7008" w:rsidP="00863D1A">
            <w:pPr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E15C5A">
            <w:pPr>
              <w:pStyle w:val="Style14"/>
              <w:rPr>
                <w:b/>
              </w:rPr>
            </w:pPr>
          </w:p>
        </w:tc>
      </w:tr>
      <w:tr w:rsidR="005B7008" w:rsidRPr="00524456">
        <w:trPr>
          <w:gridBefore w:val="1"/>
          <w:trHeight w:val="195"/>
        </w:trPr>
        <w:tc>
          <w:tcPr>
            <w:tcW w:w="1418" w:type="pct"/>
          </w:tcPr>
          <w:p w:rsidR="005B7008" w:rsidRPr="00524456" w:rsidRDefault="005B7008" w:rsidP="002E3403">
            <w:pPr>
              <w:pStyle w:val="Style14"/>
              <w:rPr>
                <w:b/>
              </w:rPr>
            </w:pPr>
            <w:r w:rsidRPr="00524456">
              <w:rPr>
                <w:b/>
              </w:rPr>
              <w:t>Раздел 3. Перспектива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jc w:val="center"/>
            </w:pP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jc w:val="center"/>
            </w:pPr>
          </w:p>
        </w:tc>
        <w:tc>
          <w:tcPr>
            <w:tcW w:w="1068" w:type="pct"/>
          </w:tcPr>
          <w:p w:rsidR="005B7008" w:rsidRPr="00524456" w:rsidRDefault="005B7008" w:rsidP="00863D1A">
            <w:pPr>
              <w:tabs>
                <w:tab w:val="left" w:pos="993"/>
              </w:tabs>
              <w:rPr>
                <w:bCs/>
                <w:i/>
                <w:iCs/>
              </w:rPr>
            </w:pPr>
          </w:p>
        </w:tc>
        <w:tc>
          <w:tcPr>
            <w:tcW w:w="967" w:type="pct"/>
          </w:tcPr>
          <w:p w:rsidR="005B7008" w:rsidRPr="00524456" w:rsidRDefault="005B7008" w:rsidP="00863D1A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E15C5A">
            <w:pPr>
              <w:pStyle w:val="Style14"/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</w:pPr>
            <w:r w:rsidRPr="00524456">
              <w:t>3.1. Тема Перспектива: основные полож</w:t>
            </w:r>
            <w:r w:rsidRPr="00524456">
              <w:t>е</w:t>
            </w:r>
            <w:r w:rsidRPr="00524456">
              <w:t>ния. Значение перспективы в архитекту</w:t>
            </w:r>
            <w:r w:rsidRPr="00524456">
              <w:t>р</w:t>
            </w:r>
            <w:r w:rsidRPr="00524456">
              <w:t>ном проектировании. Аппарат перспе</w:t>
            </w:r>
            <w:r w:rsidRPr="00524456">
              <w:t>к</w:t>
            </w:r>
            <w:r w:rsidRPr="00524456">
              <w:t>тивного проецирования.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 литературы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67" w:type="pct"/>
          </w:tcPr>
          <w:p w:rsidR="005B7008" w:rsidRPr="00524456" w:rsidRDefault="005B7008" w:rsidP="00863D1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5B7008" w:rsidRPr="00524456" w:rsidRDefault="005B7008" w:rsidP="00863D1A">
            <w:pPr>
              <w:ind w:firstLine="0"/>
            </w:pPr>
            <w:r w:rsidRPr="00524456">
              <w:rPr>
                <w:i/>
              </w:rPr>
              <w:t>– лабораторные работы;</w:t>
            </w: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2E3403">
            <w:pPr>
              <w:ind w:firstLine="0"/>
            </w:pPr>
            <w:r w:rsidRPr="00524456">
              <w:t>3.2. Тема. Метрические операции в пе</w:t>
            </w:r>
            <w:r w:rsidRPr="00524456">
              <w:t>р</w:t>
            </w:r>
            <w:r w:rsidRPr="00524456">
              <w:t>спективе. Перспективный масштаб. П</w:t>
            </w:r>
            <w:r w:rsidRPr="00524456">
              <w:t>о</w:t>
            </w:r>
            <w:r w:rsidRPr="00524456">
              <w:t>строение перспективы параллельных пр</w:t>
            </w:r>
            <w:r w:rsidRPr="00524456">
              <w:t>я</w:t>
            </w:r>
            <w:r w:rsidRPr="00524456">
              <w:t>мых при недоступных на чертеже точках схода..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 xml:space="preserve"> литературы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CF011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i/>
              </w:rPr>
              <w:t>;</w:t>
            </w: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CF0113">
            <w:pPr>
              <w:ind w:firstLine="0"/>
            </w:pPr>
            <w:r w:rsidRPr="00524456">
              <w:t>3.3. Тема. Перспектива окружности, пло</w:t>
            </w:r>
            <w:r w:rsidRPr="00524456">
              <w:t>с</w:t>
            </w:r>
            <w:r w:rsidRPr="00524456">
              <w:t>ких фигур, геометрических тел.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  <w:r w:rsidRPr="00524456">
              <w:t>18</w:t>
            </w: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</w:t>
            </w:r>
            <w:r>
              <w:rPr>
                <w:bCs/>
                <w:i/>
                <w:iCs/>
              </w:rPr>
              <w:t>й</w:t>
            </w:r>
            <w:r w:rsidRPr="00524456">
              <w:rPr>
                <w:bCs/>
                <w:i/>
                <w:iCs/>
              </w:rPr>
              <w:t>о литературы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2E3403">
            <w:pPr>
              <w:ind w:firstLine="0"/>
            </w:pPr>
            <w:r w:rsidRPr="00524456">
              <w:t>3.4. Тема Композиция перспективы, в</w:t>
            </w:r>
            <w:r w:rsidRPr="00524456">
              <w:t>ы</w:t>
            </w:r>
            <w:r w:rsidRPr="00524456">
              <w:t>бор точки зрения при построении пе</w:t>
            </w:r>
            <w:r w:rsidRPr="00524456">
              <w:t>р</w:t>
            </w:r>
            <w:r w:rsidRPr="00524456">
              <w:t>спект</w:t>
            </w:r>
            <w:r w:rsidRPr="00524456">
              <w:t>и</w:t>
            </w:r>
            <w:r w:rsidRPr="00524456">
              <w:t>вы. Основные способы построения перспективы  (способ архитекторов, пр</w:t>
            </w:r>
            <w:r w:rsidRPr="00524456">
              <w:t>и</w:t>
            </w:r>
            <w:r w:rsidRPr="00524456">
              <w:t>менение вспомогательной плоскости, сп</w:t>
            </w:r>
            <w:r w:rsidRPr="00524456">
              <w:t>о</w:t>
            </w:r>
            <w:r w:rsidRPr="00524456">
              <w:t>соб сетки).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  <w:r w:rsidRPr="00524456">
              <w:t>16</w:t>
            </w: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CF0113">
            <w:pPr>
              <w:tabs>
                <w:tab w:val="left" w:pos="993"/>
              </w:tabs>
              <w:ind w:firstLine="0"/>
              <w:rPr>
                <w:i/>
              </w:rPr>
            </w:pPr>
            <w:r w:rsidRPr="00524456">
              <w:rPr>
                <w:bCs/>
                <w:i/>
                <w:iCs/>
              </w:rPr>
              <w:t>Составление портфолио.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780"/>
        </w:trPr>
        <w:tc>
          <w:tcPr>
            <w:tcW w:w="1418" w:type="pct"/>
          </w:tcPr>
          <w:p w:rsidR="005B7008" w:rsidRPr="00524456" w:rsidRDefault="005B7008" w:rsidP="002E3403">
            <w:pPr>
              <w:ind w:firstLine="0"/>
            </w:pPr>
            <w:r w:rsidRPr="00524456">
              <w:t>3.5. Тема. Перспектива архитектурных деталей и фрагментов. Фронтальная и у</w:t>
            </w:r>
            <w:r w:rsidRPr="00524456">
              <w:t>г</w:t>
            </w:r>
            <w:r w:rsidRPr="00524456">
              <w:t>ловая перспектива интерьера. Метод ш</w:t>
            </w:r>
            <w:r w:rsidRPr="00524456">
              <w:t>и</w:t>
            </w:r>
            <w:r w:rsidRPr="00524456">
              <w:t>рокоформатной (широкоугольной) пе</w:t>
            </w:r>
            <w:r w:rsidRPr="00524456">
              <w:t>р</w:t>
            </w:r>
            <w:r w:rsidRPr="00524456">
              <w:t xml:space="preserve">спективы 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652E26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524456">
              <w:rPr>
                <w:bCs/>
                <w:i/>
                <w:iCs/>
                <w:sz w:val="24"/>
              </w:rPr>
              <w:t>Работа с электронными би</w:t>
            </w:r>
            <w:r w:rsidRPr="00524456">
              <w:rPr>
                <w:bCs/>
                <w:i/>
                <w:iCs/>
                <w:sz w:val="24"/>
              </w:rPr>
              <w:t>б</w:t>
            </w:r>
            <w:r w:rsidRPr="00524456">
              <w:rPr>
                <w:bCs/>
                <w:i/>
                <w:iCs/>
                <w:sz w:val="24"/>
              </w:rPr>
              <w:t>лиотеками.</w:t>
            </w:r>
          </w:p>
          <w:p w:rsidR="005B7008" w:rsidRPr="00524456" w:rsidRDefault="005B7008" w:rsidP="00652E26">
            <w:pPr>
              <w:tabs>
                <w:tab w:val="left" w:pos="993"/>
              </w:tabs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bCs/>
                <w:i/>
                <w:iCs/>
              </w:rPr>
              <w:t>Самостоятельное изуч</w:t>
            </w:r>
            <w:r w:rsidRPr="00524456">
              <w:rPr>
                <w:bCs/>
                <w:i/>
                <w:iCs/>
              </w:rPr>
              <w:t>е</w:t>
            </w:r>
            <w:r w:rsidRPr="00524456">
              <w:rPr>
                <w:bCs/>
                <w:i/>
                <w:iCs/>
              </w:rPr>
              <w:t>ние учебной и научно литер</w:t>
            </w:r>
            <w:r w:rsidRPr="00524456">
              <w:rPr>
                <w:bCs/>
                <w:i/>
                <w:iCs/>
              </w:rPr>
              <w:t>а</w:t>
            </w:r>
            <w:r w:rsidRPr="00524456">
              <w:rPr>
                <w:bCs/>
                <w:i/>
                <w:iCs/>
              </w:rPr>
              <w:t>туры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CF0113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5B7008" w:rsidRPr="00524456">
        <w:trPr>
          <w:gridBefore w:val="1"/>
          <w:trHeight w:val="975"/>
        </w:trPr>
        <w:tc>
          <w:tcPr>
            <w:tcW w:w="1418" w:type="pct"/>
          </w:tcPr>
          <w:p w:rsidR="005B7008" w:rsidRPr="00524456" w:rsidRDefault="005B7008" w:rsidP="006304A4">
            <w:pPr>
              <w:ind w:firstLine="0"/>
            </w:pPr>
            <w:r w:rsidRPr="00524456">
              <w:t>3.6.Тема. Построение теней и отр</w:t>
            </w:r>
            <w:r w:rsidRPr="00524456">
              <w:t>а</w:t>
            </w:r>
            <w:r w:rsidRPr="00524456">
              <w:t>жений в перспективе основные принципы постр</w:t>
            </w:r>
            <w:r w:rsidRPr="00524456">
              <w:t>о</w:t>
            </w:r>
            <w:r w:rsidRPr="00524456">
              <w:t>ения теней. Выдача эпюра № 8.</w:t>
            </w:r>
          </w:p>
          <w:p w:rsidR="005B7008" w:rsidRPr="00524456" w:rsidRDefault="005B7008" w:rsidP="006304A4">
            <w:pPr>
              <w:ind w:firstLine="0"/>
            </w:pPr>
          </w:p>
        </w:tc>
        <w:tc>
          <w:tcPr>
            <w:tcW w:w="243" w:type="pct"/>
          </w:tcPr>
          <w:p w:rsidR="005B7008" w:rsidRPr="00524456" w:rsidRDefault="005B7008" w:rsidP="00500D37">
            <w:pPr>
              <w:pStyle w:val="Style14"/>
              <w:ind w:firstLine="0"/>
              <w:jc w:val="center"/>
            </w:pPr>
            <w:r w:rsidRPr="00524456"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  <w:r w:rsidRPr="00524456">
              <w:t>2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9B5D1E">
            <w:pPr>
              <w:pStyle w:val="Style14"/>
              <w:ind w:firstLine="0"/>
              <w:jc w:val="center"/>
            </w:pPr>
            <w:r w:rsidRPr="00524456">
              <w:t>1</w:t>
            </w:r>
          </w:p>
        </w:tc>
        <w:tc>
          <w:tcPr>
            <w:tcW w:w="1068" w:type="pct"/>
          </w:tcPr>
          <w:p w:rsidR="005B7008" w:rsidRPr="00524456" w:rsidRDefault="005B7008" w:rsidP="00CF0113">
            <w:pPr>
              <w:rPr>
                <w:bCs/>
                <w:i/>
                <w:iCs/>
              </w:rPr>
            </w:pPr>
            <w:r w:rsidRPr="00524456">
              <w:rPr>
                <w:bCs/>
                <w:i/>
                <w:iCs/>
              </w:rPr>
              <w:t>Подготовка к лекциям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CF0113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ПК-4-з</w:t>
            </w:r>
          </w:p>
          <w:p w:rsidR="005B7008" w:rsidRPr="00524456" w:rsidRDefault="005B7008" w:rsidP="00E15C5A"/>
        </w:tc>
      </w:tr>
      <w:tr w:rsidR="005B7008" w:rsidRPr="00524456">
        <w:trPr>
          <w:gridBefore w:val="1"/>
          <w:trHeight w:val="390"/>
        </w:trPr>
        <w:tc>
          <w:tcPr>
            <w:tcW w:w="1418" w:type="pct"/>
          </w:tcPr>
          <w:p w:rsidR="005B7008" w:rsidRPr="00524456" w:rsidRDefault="005B7008" w:rsidP="006304A4">
            <w:r w:rsidRPr="00524456">
              <w:rPr>
                <w:b/>
              </w:rPr>
              <w:t>Итого по разделу</w:t>
            </w:r>
          </w:p>
        </w:tc>
        <w:tc>
          <w:tcPr>
            <w:tcW w:w="243" w:type="pct"/>
          </w:tcPr>
          <w:p w:rsidR="005B7008" w:rsidRPr="00524456" w:rsidRDefault="005B7008" w:rsidP="00A4452D">
            <w:pPr>
              <w:pStyle w:val="Style14"/>
              <w:ind w:firstLine="0"/>
              <w:jc w:val="center"/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A4452D">
            <w:pPr>
              <w:pStyle w:val="Style14"/>
              <w:ind w:firstLine="0"/>
              <w:jc w:val="center"/>
            </w:pPr>
            <w:r w:rsidRPr="00524456">
              <w:rPr>
                <w:b/>
              </w:rPr>
              <w:t>10</w:t>
            </w: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9B5D1E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6</w:t>
            </w:r>
          </w:p>
        </w:tc>
        <w:tc>
          <w:tcPr>
            <w:tcW w:w="1068" w:type="pct"/>
          </w:tcPr>
          <w:p w:rsidR="005B7008" w:rsidRPr="00524456" w:rsidRDefault="005B7008" w:rsidP="00CF0113">
            <w:pPr>
              <w:rPr>
                <w:bCs/>
                <w:i/>
                <w:iCs/>
              </w:rPr>
            </w:pPr>
          </w:p>
        </w:tc>
        <w:tc>
          <w:tcPr>
            <w:tcW w:w="967" w:type="pct"/>
          </w:tcPr>
          <w:p w:rsidR="005B7008" w:rsidRPr="00524456" w:rsidRDefault="005B7008" w:rsidP="00CF0113">
            <w:pPr>
              <w:rPr>
                <w:i/>
              </w:rPr>
            </w:pPr>
          </w:p>
        </w:tc>
        <w:tc>
          <w:tcPr>
            <w:tcW w:w="363" w:type="pct"/>
          </w:tcPr>
          <w:p w:rsidR="005B7008" w:rsidRPr="00524456" w:rsidRDefault="005B7008" w:rsidP="00E15C5A"/>
        </w:tc>
      </w:tr>
      <w:tr w:rsidR="005B7008" w:rsidRPr="00524456">
        <w:trPr>
          <w:gridBefore w:val="1"/>
          <w:trHeight w:val="820"/>
        </w:trPr>
        <w:tc>
          <w:tcPr>
            <w:tcW w:w="1418" w:type="pct"/>
          </w:tcPr>
          <w:p w:rsidR="005B7008" w:rsidRPr="00524456" w:rsidRDefault="005B7008" w:rsidP="00A4452D">
            <w:pPr>
              <w:ind w:firstLine="0"/>
            </w:pPr>
            <w:r w:rsidRPr="00524456">
              <w:rPr>
                <w:b/>
              </w:rPr>
              <w:t>Раздел 4. Практические занятия «Начертательная геометрия (Тени на фас</w:t>
            </w:r>
            <w:r w:rsidRPr="00524456">
              <w:rPr>
                <w:b/>
              </w:rPr>
              <w:t>а</w:t>
            </w:r>
            <w:r w:rsidRPr="00524456">
              <w:rPr>
                <w:b/>
              </w:rPr>
              <w:t>де. Перспектива)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jc w:val="center"/>
            </w:pPr>
          </w:p>
        </w:tc>
        <w:tc>
          <w:tcPr>
            <w:tcW w:w="188" w:type="pct"/>
          </w:tcPr>
          <w:p w:rsidR="005B7008" w:rsidRPr="00524456" w:rsidRDefault="005B7008" w:rsidP="002E3403">
            <w:pPr>
              <w:pStyle w:val="Style14"/>
              <w:jc w:val="center"/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jc w:val="center"/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jc w:val="center"/>
            </w:pPr>
          </w:p>
        </w:tc>
        <w:tc>
          <w:tcPr>
            <w:tcW w:w="1068" w:type="pct"/>
          </w:tcPr>
          <w:p w:rsidR="005B7008" w:rsidRPr="00524456" w:rsidRDefault="005B7008" w:rsidP="00CF0113">
            <w:pPr>
              <w:rPr>
                <w:bCs/>
                <w:i/>
                <w:iCs/>
              </w:rPr>
            </w:pPr>
          </w:p>
        </w:tc>
        <w:tc>
          <w:tcPr>
            <w:tcW w:w="967" w:type="pct"/>
          </w:tcPr>
          <w:p w:rsidR="005B7008" w:rsidRPr="00524456" w:rsidRDefault="005B7008" w:rsidP="00CF0113">
            <w:pPr>
              <w:rPr>
                <w:i/>
              </w:rPr>
            </w:pPr>
          </w:p>
        </w:tc>
        <w:tc>
          <w:tcPr>
            <w:tcW w:w="363" w:type="pct"/>
          </w:tcPr>
          <w:p w:rsidR="005B7008" w:rsidRPr="00524456" w:rsidRDefault="005B7008" w:rsidP="00E15C5A"/>
        </w:tc>
      </w:tr>
      <w:tr w:rsidR="005B7008" w:rsidRPr="00524456">
        <w:trPr>
          <w:gridBefore w:val="1"/>
          <w:trHeight w:val="360"/>
        </w:trPr>
        <w:tc>
          <w:tcPr>
            <w:tcW w:w="1418" w:type="pct"/>
          </w:tcPr>
          <w:p w:rsidR="005B7008" w:rsidRPr="00FC0BEC" w:rsidRDefault="005B7008" w:rsidP="00967E0B">
            <w:pPr>
              <w:pStyle w:val="BodyText"/>
              <w:ind w:firstLine="0"/>
            </w:pPr>
            <w:r w:rsidRPr="00FC0BEC">
              <w:t>1.1. Тема 1.2. Тема. Проверка д</w:t>
            </w:r>
            <w:r w:rsidRPr="00FC0BEC">
              <w:t>о</w:t>
            </w:r>
            <w:r w:rsidRPr="00FC0BEC">
              <w:t>машних задач Решение задач по рабочей тетради, вызвавшие затруднения при самосто</w:t>
            </w:r>
            <w:r w:rsidRPr="00FC0BEC">
              <w:t>я</w:t>
            </w:r>
            <w:r w:rsidRPr="00FC0BEC">
              <w:t>тельной работе из задач №№: 1-15.Решение индивидуал</w:t>
            </w:r>
            <w:r w:rsidRPr="00FC0BEC">
              <w:t>ь</w:t>
            </w:r>
            <w:r w:rsidRPr="00FC0BEC">
              <w:t>ной задачи № 1</w:t>
            </w:r>
          </w:p>
          <w:p w:rsidR="005B7008" w:rsidRPr="00FC0BEC" w:rsidRDefault="005B7008" w:rsidP="00967E0B">
            <w:pPr>
              <w:pStyle w:val="BodyText"/>
              <w:ind w:firstLine="0"/>
            </w:pPr>
            <w:r w:rsidRPr="00FC0BEC">
              <w:t>Деление отрезка в заданном отнош</w:t>
            </w:r>
            <w:r w:rsidRPr="00FC0BEC">
              <w:t>е</w:t>
            </w:r>
            <w:r w:rsidRPr="00FC0BEC">
              <w:t>нии. Определение по чертежу натуральной в</w:t>
            </w:r>
            <w:r w:rsidRPr="00FC0BEC">
              <w:t>е</w:t>
            </w:r>
            <w:r w:rsidRPr="00FC0BEC">
              <w:t>личины отрезка и углов его наклона к плоскостям проекций. Взаимное полож</w:t>
            </w:r>
            <w:r w:rsidRPr="00FC0BEC">
              <w:t>е</w:t>
            </w:r>
            <w:r w:rsidRPr="00FC0BEC">
              <w:t>ние прямых. Особенности проекций пр</w:t>
            </w:r>
            <w:r w:rsidRPr="00FC0BEC">
              <w:t>я</w:t>
            </w:r>
            <w:r w:rsidRPr="00FC0BEC">
              <w:t>мого угла. Задание плоских и простра</w:t>
            </w:r>
            <w:r w:rsidRPr="00FC0BEC">
              <w:t>н</w:t>
            </w:r>
            <w:r w:rsidRPr="00FC0BEC">
              <w:t>ственных кривых на комплексном черт</w:t>
            </w:r>
            <w:r w:rsidRPr="00FC0BEC">
              <w:t>е</w:t>
            </w:r>
            <w:r w:rsidRPr="00FC0BEC">
              <w:t>же Монжа.</w:t>
            </w:r>
          </w:p>
          <w:p w:rsidR="005B7008" w:rsidRPr="00524456" w:rsidRDefault="005B7008" w:rsidP="001805AA">
            <w:pPr>
              <w:pStyle w:val="Style14"/>
              <w:rPr>
                <w:b/>
              </w:rPr>
            </w:pPr>
            <w:r w:rsidRPr="00524456">
              <w:t>Выдача эпюра №1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524456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</w:t>
            </w:r>
            <w:r w:rsidRPr="00524456">
              <w:t>а</w:t>
            </w:r>
            <w:r w:rsidRPr="00524456">
              <w:t>дач  на т</w:t>
            </w:r>
            <w:r w:rsidRPr="00524456">
              <w:t>е</w:t>
            </w:r>
            <w:r w:rsidRPr="00524456">
              <w:t>му лекции, подготовка к практическому занятию (з</w:t>
            </w:r>
            <w:r w:rsidRPr="00524456">
              <w:t>а</w:t>
            </w:r>
            <w:r w:rsidRPr="00524456">
              <w:t>дачи по рабочей тетради  № 1, 2, 3, 4, 5, 6, 7, 8, 9, 10, 11, 12, 13, 15 или другие подобные задачи  по усмотрению преподавателя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ПК-4-у,в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240"/>
        </w:trPr>
        <w:tc>
          <w:tcPr>
            <w:tcW w:w="1418" w:type="pct"/>
          </w:tcPr>
          <w:p w:rsidR="005B7008" w:rsidRPr="00524456" w:rsidRDefault="005B7008" w:rsidP="005B79B0">
            <w:pPr>
              <w:pStyle w:val="Style14"/>
              <w:ind w:firstLine="0"/>
            </w:pPr>
            <w:r w:rsidRPr="00524456">
              <w:t>1.1,1.2.Тема. Контрольная работа: «Пр</w:t>
            </w:r>
            <w:r w:rsidRPr="00524456">
              <w:t>я</w:t>
            </w:r>
            <w:r w:rsidRPr="00524456">
              <w:t>мая и плоскость».</w:t>
            </w:r>
          </w:p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 xml:space="preserve">Решение задач в рабочей тетради. </w:t>
            </w:r>
          </w:p>
          <w:p w:rsidR="005B7008" w:rsidRPr="00524456" w:rsidRDefault="005B7008" w:rsidP="00967E0B">
            <w:pPr>
              <w:pStyle w:val="Style14"/>
              <w:widowControl/>
              <w:jc w:val="center"/>
            </w:pPr>
            <w:r w:rsidRPr="00524456">
              <w:t>Выдача эпюра №2</w:t>
            </w:r>
          </w:p>
        </w:tc>
        <w:tc>
          <w:tcPr>
            <w:tcW w:w="243" w:type="pct"/>
          </w:tcPr>
          <w:p w:rsidR="005B7008" w:rsidRPr="00524456" w:rsidRDefault="005B7008" w:rsidP="00524456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524456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8" w:type="pct"/>
          </w:tcPr>
          <w:p w:rsidR="005B7008" w:rsidRPr="00524456" w:rsidRDefault="005B7008" w:rsidP="00605D8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B46D81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B46D81">
              <w:rPr>
                <w:bCs/>
                <w:iCs/>
              </w:rPr>
              <w:t xml:space="preserve"> литературы</w:t>
            </w:r>
            <w:r w:rsidRPr="00524456">
              <w:rPr>
                <w:bCs/>
                <w:i/>
                <w:iCs/>
              </w:rPr>
              <w:t>.</w:t>
            </w:r>
          </w:p>
          <w:p w:rsidR="005B7008" w:rsidRPr="00524456" w:rsidRDefault="005B7008" w:rsidP="00605D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</w:t>
            </w:r>
            <w:r w:rsidRPr="00524456">
              <w:t>а</w:t>
            </w:r>
            <w:r w:rsidRPr="00524456">
              <w:t>дач  на т</w:t>
            </w:r>
            <w:r w:rsidRPr="00524456">
              <w:t>е</w:t>
            </w:r>
            <w:r w:rsidRPr="00524456">
              <w:t>му лекции, подготовка к практическому занятию (з</w:t>
            </w:r>
            <w:r w:rsidRPr="00524456">
              <w:t>а</w:t>
            </w:r>
            <w:r w:rsidRPr="00524456">
              <w:t xml:space="preserve">дачи по рабочей тетради 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ПК-4-у,в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270"/>
        </w:trPr>
        <w:tc>
          <w:tcPr>
            <w:tcW w:w="1418" w:type="pct"/>
          </w:tcPr>
          <w:p w:rsidR="005B7008" w:rsidRPr="00524456" w:rsidRDefault="005B7008" w:rsidP="005B79B0">
            <w:pPr>
              <w:pStyle w:val="Style14"/>
              <w:ind w:firstLine="0"/>
            </w:pPr>
            <w:r w:rsidRPr="00524456">
              <w:t>1.2, 1.3.Тема Решение задач в рабочей тетради</w:t>
            </w:r>
          </w:p>
          <w:p w:rsidR="005B7008" w:rsidRPr="00524456" w:rsidRDefault="005B7008" w:rsidP="00967E0B">
            <w:pPr>
              <w:pStyle w:val="Style14"/>
              <w:ind w:firstLine="0"/>
              <w:rPr>
                <w:b/>
              </w:rPr>
            </w:pPr>
            <w:r w:rsidRPr="00524456">
              <w:t>Взаимное положение плоскостей, взаи</w:t>
            </w:r>
            <w:r w:rsidRPr="00524456">
              <w:t>м</w:t>
            </w:r>
            <w:r w:rsidRPr="00524456">
              <w:t>ное положение прямой линии и плоск</w:t>
            </w:r>
            <w:r w:rsidRPr="00524456">
              <w:t>о</w:t>
            </w:r>
            <w:r w:rsidRPr="00524456">
              <w:t>сти. Точка пересечения прямой и плоск</w:t>
            </w:r>
            <w:r w:rsidRPr="00524456">
              <w:t>о</w:t>
            </w:r>
            <w:r w:rsidRPr="00524456">
              <w:t xml:space="preserve">сти. 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</w:t>
            </w:r>
            <w:r w:rsidRPr="00524456">
              <w:t>а</w:t>
            </w:r>
            <w:r w:rsidRPr="00524456">
              <w:t>дач  на т</w:t>
            </w:r>
            <w:r w:rsidRPr="00524456">
              <w:t>е</w:t>
            </w:r>
            <w:r w:rsidRPr="00524456">
              <w:t>му лекции, подготовка к практическому занятию (з</w:t>
            </w:r>
            <w:r w:rsidRPr="00524456">
              <w:t>а</w:t>
            </w:r>
            <w:r w:rsidRPr="00524456">
              <w:t xml:space="preserve">дачи по рабочей тетради 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ПК-4-у,в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270"/>
        </w:trPr>
        <w:tc>
          <w:tcPr>
            <w:tcW w:w="1418" w:type="pct"/>
          </w:tcPr>
          <w:p w:rsidR="005B7008" w:rsidRPr="00524456" w:rsidRDefault="005B7008" w:rsidP="005B79B0">
            <w:pPr>
              <w:ind w:firstLine="0"/>
            </w:pPr>
            <w:r w:rsidRPr="00524456">
              <w:t>1.4. Тема Многогранники. Пересеч</w:t>
            </w:r>
            <w:r w:rsidRPr="00524456">
              <w:t>е</w:t>
            </w:r>
            <w:r w:rsidRPr="00524456">
              <w:t>ние многогранников плоскостью и между с</w:t>
            </w:r>
            <w:r w:rsidRPr="00524456">
              <w:t>о</w:t>
            </w:r>
            <w:r w:rsidRPr="00524456">
              <w:t>бой. Чертежи многогранных крыш. Реш</w:t>
            </w:r>
            <w:r w:rsidRPr="00524456">
              <w:t>е</w:t>
            </w:r>
            <w:r w:rsidRPr="00524456">
              <w:t>ние задач по рабочей тетради из задач №№ 24..27.</w:t>
            </w:r>
          </w:p>
          <w:p w:rsidR="005B7008" w:rsidRPr="00FC0BEC" w:rsidRDefault="005B7008" w:rsidP="005B79B0">
            <w:pPr>
              <w:pStyle w:val="BodyText"/>
              <w:jc w:val="center"/>
              <w:rPr>
                <w:b/>
              </w:rPr>
            </w:pPr>
            <w:r w:rsidRPr="00FC0BEC">
              <w:t>Приём индивидуальной задачи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</w:t>
            </w:r>
            <w:r w:rsidRPr="00524456">
              <w:t>а</w:t>
            </w:r>
            <w:r w:rsidRPr="00524456">
              <w:t>дач  на т</w:t>
            </w:r>
            <w:r w:rsidRPr="00524456">
              <w:t>е</w:t>
            </w:r>
            <w:r w:rsidRPr="00524456">
              <w:t>му лекции, подготовка к практическому занятию (з</w:t>
            </w:r>
            <w:r w:rsidRPr="00524456">
              <w:t>а</w:t>
            </w:r>
            <w:r w:rsidRPr="00524456">
              <w:t xml:space="preserve">дачи по рабочей тетради 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ПК-4-у,в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195"/>
        </w:trPr>
        <w:tc>
          <w:tcPr>
            <w:tcW w:w="1418" w:type="pct"/>
          </w:tcPr>
          <w:p w:rsidR="005B7008" w:rsidRPr="00524456" w:rsidRDefault="005B7008" w:rsidP="005B79B0">
            <w:pPr>
              <w:pStyle w:val="Style14"/>
              <w:ind w:firstLine="0"/>
            </w:pPr>
            <w:r w:rsidRPr="00524456">
              <w:t>1.4. Тема Решение задач в рабочей тетр</w:t>
            </w:r>
            <w:r w:rsidRPr="00524456">
              <w:t>а</w:t>
            </w:r>
            <w:r w:rsidRPr="00524456">
              <w:t>ди</w:t>
            </w:r>
          </w:p>
          <w:p w:rsidR="005B7008" w:rsidRPr="00524456" w:rsidRDefault="005B7008" w:rsidP="005B79B0">
            <w:pPr>
              <w:pStyle w:val="Style14"/>
              <w:ind w:firstLine="0"/>
            </w:pPr>
            <w:r w:rsidRPr="00524456">
              <w:t>Взаимное положение плоскостей, взаи</w:t>
            </w:r>
            <w:r w:rsidRPr="00524456">
              <w:t>м</w:t>
            </w:r>
            <w:r w:rsidRPr="00524456">
              <w:t>ное положение прямой линии и плоск</w:t>
            </w:r>
            <w:r w:rsidRPr="00524456">
              <w:t>о</w:t>
            </w:r>
            <w:r w:rsidRPr="00524456">
              <w:t>сти. Многогранники. Пересечение мног</w:t>
            </w:r>
            <w:r w:rsidRPr="00524456">
              <w:t>о</w:t>
            </w:r>
            <w:r w:rsidRPr="00524456">
              <w:t>гранников плоскостью и между собой. Чертежи многогранных крыш. Реш</w:t>
            </w:r>
            <w:r w:rsidRPr="00524456">
              <w:t>е</w:t>
            </w:r>
            <w:r w:rsidRPr="00524456">
              <w:t>ние задач в рабочей тетради</w:t>
            </w:r>
          </w:p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Приём индивидуальной задачи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</w:t>
            </w:r>
            <w:r w:rsidRPr="00524456">
              <w:t>а</w:t>
            </w:r>
            <w:r w:rsidRPr="00524456">
              <w:t>дач  на т</w:t>
            </w:r>
            <w:r w:rsidRPr="00524456">
              <w:t>е</w:t>
            </w:r>
            <w:r w:rsidRPr="00524456">
              <w:t>му лекции, подготовка к практическому занятию (з</w:t>
            </w:r>
            <w:r w:rsidRPr="00524456">
              <w:t>а</w:t>
            </w:r>
            <w:r w:rsidRPr="00524456">
              <w:t xml:space="preserve">дачи по рабочей тетради 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F229E5">
            <w:pPr>
              <w:pStyle w:val="Style14"/>
              <w:widowControl/>
              <w:ind w:firstLine="0"/>
            </w:pP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F229E5">
            <w:pPr>
              <w:pStyle w:val="Style14"/>
              <w:widowControl/>
              <w:ind w:firstLine="0"/>
            </w:pPr>
            <w:r>
              <w:t>ПК-4-у,в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135"/>
        </w:trPr>
        <w:tc>
          <w:tcPr>
            <w:tcW w:w="1418" w:type="pct"/>
          </w:tcPr>
          <w:p w:rsidR="005B7008" w:rsidRPr="00524456" w:rsidRDefault="005B7008" w:rsidP="001042F1">
            <w:pPr>
              <w:ind w:firstLine="0"/>
            </w:pPr>
            <w:r w:rsidRPr="00524456">
              <w:t>1.5,.1.6,1.7. Тема. Решение задач в рабочей тетради. Преобразование проекций. Пр</w:t>
            </w:r>
            <w:r w:rsidRPr="00524456">
              <w:t>о</w:t>
            </w:r>
            <w:r w:rsidRPr="00524456">
              <w:t>верка задач по рабочей тетради, заданных на ле</w:t>
            </w:r>
            <w:r w:rsidRPr="00524456">
              <w:t>к</w:t>
            </w:r>
            <w:r w:rsidRPr="00524456">
              <w:t>ционном занятии.</w:t>
            </w:r>
          </w:p>
          <w:p w:rsidR="005B7008" w:rsidRPr="00524456" w:rsidRDefault="005B7008" w:rsidP="001042F1">
            <w:pPr>
              <w:pStyle w:val="Style14"/>
              <w:ind w:firstLine="0"/>
            </w:pPr>
            <w:r w:rsidRPr="00524456">
              <w:t>Решение задач на тему лекции по рабочей тетради: № 56, 59, 65, 66.</w:t>
            </w:r>
          </w:p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Решение задач в рабочей тетради. Изо</w:t>
            </w:r>
            <w:r w:rsidRPr="00524456">
              <w:t>б</w:t>
            </w:r>
            <w:r w:rsidRPr="00524456">
              <w:t>ражение поверхностей на ко</w:t>
            </w:r>
            <w:r w:rsidRPr="00524456">
              <w:t>м</w:t>
            </w:r>
            <w:r w:rsidRPr="00524456">
              <w:t>плексном чертеже. Выдача эпюра № 3. Приём инд</w:t>
            </w:r>
            <w:r w:rsidRPr="00524456">
              <w:t>и</w:t>
            </w:r>
            <w:r w:rsidRPr="00524456">
              <w:t>видуальных задач.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</w:t>
            </w:r>
            <w:r w:rsidRPr="00524456">
              <w:t>а</w:t>
            </w:r>
            <w:r w:rsidRPr="00524456">
              <w:t>дач  на т</w:t>
            </w:r>
            <w:r w:rsidRPr="00524456">
              <w:t>е</w:t>
            </w:r>
            <w:r w:rsidRPr="00524456">
              <w:t>му лекции, подготовка к практическому занятию (з</w:t>
            </w:r>
            <w:r w:rsidRPr="00524456">
              <w:t>а</w:t>
            </w:r>
            <w:r w:rsidRPr="00524456">
              <w:t xml:space="preserve">дачи по рабочей тетради  </w:t>
            </w: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95"/>
        </w:trPr>
        <w:tc>
          <w:tcPr>
            <w:tcW w:w="1418" w:type="pct"/>
          </w:tcPr>
          <w:p w:rsidR="005B7008" w:rsidRPr="00524456" w:rsidRDefault="005B7008" w:rsidP="001042F1">
            <w:pPr>
              <w:ind w:firstLine="0"/>
            </w:pPr>
            <w:r w:rsidRPr="00524456">
              <w:t>1.8. Тема. Практическое занятие на тему лекции. Проверка домашних задач по р</w:t>
            </w:r>
            <w:r w:rsidRPr="00524456">
              <w:t>а</w:t>
            </w:r>
            <w:r w:rsidRPr="00524456">
              <w:t>бочей тетради, заданных на лекционном зан</w:t>
            </w:r>
            <w:r w:rsidRPr="00524456">
              <w:t>я</w:t>
            </w:r>
            <w:r w:rsidRPr="00524456">
              <w:t>тии. Решение задач на тему лекции: по рабочей тетради № 41, индивидуал</w:t>
            </w:r>
            <w:r w:rsidRPr="00524456">
              <w:t>ь</w:t>
            </w:r>
            <w:r w:rsidRPr="00524456">
              <w:t>ных задач  №7, №8. Контрольная работа: «П</w:t>
            </w:r>
            <w:r w:rsidRPr="00524456">
              <w:t>о</w:t>
            </w:r>
            <w:r w:rsidRPr="00524456">
              <w:t>верхность». Пересечение поверхности плоскостью. Развёртки поверхностей.</w:t>
            </w:r>
          </w:p>
          <w:p w:rsidR="005B7008" w:rsidRPr="00524456" w:rsidRDefault="005B7008" w:rsidP="001042F1">
            <w:pPr>
              <w:pStyle w:val="Style14"/>
              <w:rPr>
                <w:b/>
              </w:rPr>
            </w:pPr>
            <w:r w:rsidRPr="00524456">
              <w:t>Выдача эпюра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задач на т</w:t>
            </w:r>
            <w:r w:rsidRPr="00524456">
              <w:t>е</w:t>
            </w:r>
            <w:r w:rsidRPr="00524456">
              <w:t>му лекции, подготовка к практическому занятию. Реш</w:t>
            </w:r>
            <w:r w:rsidRPr="00524456">
              <w:t>е</w:t>
            </w:r>
            <w:r w:rsidRPr="00524456">
              <w:t xml:space="preserve">ние задач в рабочей тетради.  </w:t>
            </w: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50"/>
        </w:trPr>
        <w:tc>
          <w:tcPr>
            <w:tcW w:w="1418" w:type="pct"/>
          </w:tcPr>
          <w:p w:rsidR="005B7008" w:rsidRPr="00FC0BEC" w:rsidRDefault="005B7008" w:rsidP="00967E0B">
            <w:pPr>
              <w:pStyle w:val="BodyText"/>
              <w:ind w:firstLine="0"/>
            </w:pPr>
            <w:r w:rsidRPr="00FC0BEC">
              <w:t>1.8. Тема Выполнение эпюра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задач на т</w:t>
            </w:r>
            <w:r w:rsidRPr="00524456">
              <w:t>е</w:t>
            </w:r>
            <w:r w:rsidRPr="00524456">
              <w:t>му лекции, подготовка к практическому занятию. Реш</w:t>
            </w:r>
            <w:r w:rsidRPr="00524456">
              <w:t>е</w:t>
            </w:r>
            <w:r w:rsidRPr="00524456">
              <w:t>ние задач в рабочей тетради.  Завершение выполнения эп</w:t>
            </w:r>
            <w:r w:rsidRPr="00524456">
              <w:t>ю</w:t>
            </w:r>
            <w:r w:rsidRPr="00524456">
              <w:t>ра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05"/>
        </w:trPr>
        <w:tc>
          <w:tcPr>
            <w:tcW w:w="1418" w:type="pct"/>
          </w:tcPr>
          <w:p w:rsidR="005B7008" w:rsidRPr="00524456" w:rsidRDefault="005B7008" w:rsidP="001042F1">
            <w:pPr>
              <w:ind w:firstLine="0"/>
            </w:pPr>
            <w:r w:rsidRPr="00524456">
              <w:t>1.9. Тема. Решение задач в рабочей тетр</w:t>
            </w:r>
            <w:r w:rsidRPr="00524456">
              <w:t>а</w:t>
            </w:r>
            <w:r w:rsidRPr="00524456">
              <w:t>ди</w:t>
            </w:r>
          </w:p>
          <w:p w:rsidR="005B7008" w:rsidRPr="00524456" w:rsidRDefault="005B7008" w:rsidP="001042F1">
            <w:pPr>
              <w:ind w:firstLine="0"/>
            </w:pPr>
            <w:r w:rsidRPr="00524456">
              <w:t xml:space="preserve">Практическое занятие на тему лекции. Аксонометрия. </w:t>
            </w:r>
          </w:p>
          <w:p w:rsidR="005B7008" w:rsidRPr="00524456" w:rsidRDefault="005B7008" w:rsidP="001042F1">
            <w:pPr>
              <w:ind w:firstLine="0"/>
            </w:pPr>
            <w:r w:rsidRPr="00524456">
              <w:t>Построение проекций окружности в акс</w:t>
            </w:r>
            <w:r w:rsidRPr="00524456">
              <w:t>о</w:t>
            </w:r>
            <w:r w:rsidRPr="00524456">
              <w:t>нометрии. Построение аксонометрии зд</w:t>
            </w:r>
            <w:r w:rsidRPr="00524456">
              <w:t>а</w:t>
            </w:r>
            <w:r w:rsidRPr="00524456">
              <w:t>ния в эпюре №2.</w:t>
            </w:r>
          </w:p>
          <w:p w:rsidR="005B7008" w:rsidRPr="00524456" w:rsidRDefault="005B7008" w:rsidP="001042F1">
            <w:pPr>
              <w:pStyle w:val="Style14"/>
              <w:ind w:firstLine="0"/>
              <w:rPr>
                <w:b/>
              </w:rPr>
            </w:pPr>
            <w:r w:rsidRPr="00524456">
              <w:t>Построение аксонометрии объектов в эпюрах №1 и 2. Построение теней в акс</w:t>
            </w:r>
            <w:r w:rsidRPr="00524456">
              <w:t>о</w:t>
            </w:r>
            <w:r w:rsidRPr="00524456">
              <w:t>номе</w:t>
            </w:r>
            <w:r w:rsidRPr="00524456">
              <w:t>т</w:t>
            </w:r>
            <w:r w:rsidRPr="00524456">
              <w:t>рии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 з</w:t>
            </w:r>
            <w:r w:rsidRPr="00524456">
              <w:t>а</w:t>
            </w:r>
            <w:r w:rsidRPr="00524456">
              <w:t>дач  на т</w:t>
            </w:r>
            <w:r w:rsidRPr="00524456">
              <w:t>е</w:t>
            </w:r>
            <w:r w:rsidRPr="00524456">
              <w:t>му лекции, подготовка к практическому занятию (з</w:t>
            </w:r>
            <w:r w:rsidRPr="00524456">
              <w:t>а</w:t>
            </w:r>
            <w:r w:rsidRPr="00524456">
              <w:t>дачи по рабочей тетради</w:t>
            </w: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60"/>
        </w:trPr>
        <w:tc>
          <w:tcPr>
            <w:tcW w:w="1418" w:type="pct"/>
          </w:tcPr>
          <w:p w:rsidR="005B7008" w:rsidRPr="00524456" w:rsidRDefault="005B7008" w:rsidP="00FB4212">
            <w:pPr>
              <w:pStyle w:val="Style14"/>
              <w:ind w:firstLine="0"/>
              <w:rPr>
                <w:b/>
              </w:rPr>
            </w:pPr>
            <w:r w:rsidRPr="00524456">
              <w:t>2.1.Тема Построение теней в ортогонал</w:t>
            </w:r>
            <w:r w:rsidRPr="00524456">
              <w:t>ь</w:t>
            </w:r>
            <w:r w:rsidRPr="00524456">
              <w:t>ных проекциях.  Проверка домашних з</w:t>
            </w:r>
            <w:r w:rsidRPr="00524456">
              <w:t>а</w:t>
            </w:r>
            <w:r w:rsidRPr="00524456">
              <w:t>дач по рабочей тетради, заданных на ле</w:t>
            </w:r>
            <w:r w:rsidRPr="00524456">
              <w:t>к</w:t>
            </w:r>
            <w:r w:rsidRPr="00524456">
              <w:t>ционном занятии. Приём индивид</w:t>
            </w:r>
            <w:r w:rsidRPr="00524456">
              <w:t>у</w:t>
            </w:r>
            <w:r w:rsidRPr="00524456">
              <w:t>альной задачи..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реш</w:t>
            </w:r>
            <w:r w:rsidRPr="00524456">
              <w:t>е</w:t>
            </w:r>
            <w:r w:rsidRPr="00524456">
              <w:t>ние задач по индивидуальным зад</w:t>
            </w:r>
            <w:r w:rsidRPr="00524456">
              <w:t>а</w:t>
            </w:r>
            <w:r w:rsidRPr="00524456">
              <w:t xml:space="preserve">ниям и в рабочей тетради  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95"/>
        </w:trPr>
        <w:tc>
          <w:tcPr>
            <w:tcW w:w="1418" w:type="pct"/>
          </w:tcPr>
          <w:p w:rsidR="005B7008" w:rsidRPr="00524456" w:rsidRDefault="005B7008" w:rsidP="00FB4212">
            <w:pPr>
              <w:pStyle w:val="Style14"/>
              <w:ind w:firstLine="0"/>
              <w:rPr>
                <w:b/>
              </w:rPr>
            </w:pPr>
            <w:r w:rsidRPr="00524456">
              <w:t>2.2.Тема. Способы построения теней в о</w:t>
            </w:r>
            <w:r w:rsidRPr="00524456">
              <w:t>р</w:t>
            </w:r>
            <w:r w:rsidRPr="00524456">
              <w:t>тогональных проекциях. Проверка з</w:t>
            </w:r>
            <w:r w:rsidRPr="00524456">
              <w:t>а</w:t>
            </w:r>
            <w:r w:rsidRPr="00524456">
              <w:t>дач по рабочей тетради, заданных на лекц</w:t>
            </w:r>
            <w:r w:rsidRPr="00524456">
              <w:t>и</w:t>
            </w:r>
            <w:r w:rsidRPr="00524456">
              <w:t>онном занятии 2.1. Выд</w:t>
            </w:r>
            <w:r w:rsidRPr="00524456">
              <w:t>а</w:t>
            </w:r>
            <w:r w:rsidRPr="00524456">
              <w:t>ча эпюра..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реш</w:t>
            </w:r>
            <w:r w:rsidRPr="00524456">
              <w:t>е</w:t>
            </w:r>
            <w:r w:rsidRPr="00524456">
              <w:t>ние задач по индивидуальным зад</w:t>
            </w:r>
            <w:r w:rsidRPr="00524456">
              <w:t>а</w:t>
            </w:r>
            <w:r w:rsidRPr="00524456">
              <w:t xml:space="preserve">ниям и в рабочей тетради  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360"/>
        </w:trPr>
        <w:tc>
          <w:tcPr>
            <w:tcW w:w="1418" w:type="pct"/>
          </w:tcPr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2.3.Тема Решение задач в раб</w:t>
            </w:r>
            <w:r w:rsidRPr="00524456">
              <w:t>о</w:t>
            </w:r>
            <w:r w:rsidRPr="00524456">
              <w:t>чей тетради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задач и задач в рабочей тетради: подг</w:t>
            </w:r>
            <w:r w:rsidRPr="00524456">
              <w:t>о</w:t>
            </w:r>
            <w:r w:rsidRPr="00524456">
              <w:t xml:space="preserve">товка к практическому занятию 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285"/>
        </w:trPr>
        <w:tc>
          <w:tcPr>
            <w:tcW w:w="1418" w:type="pct"/>
          </w:tcPr>
          <w:p w:rsidR="005B7008" w:rsidRPr="00524456" w:rsidRDefault="005B7008" w:rsidP="00FB4212">
            <w:pPr>
              <w:pStyle w:val="Style14"/>
              <w:ind w:firstLine="0"/>
            </w:pPr>
            <w:r w:rsidRPr="00524456">
              <w:t>2.3, 2.4.Тема. Выдача эпюра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Выполнение эпюра</w:t>
            </w: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2485"/>
        </w:trPr>
        <w:tc>
          <w:tcPr>
            <w:tcW w:w="1418" w:type="pct"/>
          </w:tcPr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2.4.Тема Практическое занятие на тему: Тени архитектурных деталей и фрагме</w:t>
            </w:r>
            <w:r w:rsidRPr="00524456">
              <w:t>н</w:t>
            </w:r>
            <w:r w:rsidRPr="00524456">
              <w:t>тов. Тени от плит прямоугольной и кру</w:t>
            </w:r>
            <w:r w:rsidRPr="00524456">
              <w:t>г</w:t>
            </w:r>
            <w:r w:rsidRPr="00524456">
              <w:t>лой на колонны, собственные и п</w:t>
            </w:r>
            <w:r w:rsidRPr="00524456">
              <w:t>а</w:t>
            </w:r>
            <w:r w:rsidRPr="00524456">
              <w:t>дающие тени), тени в нишах, тени карнизов, кронштейнов и т.д. Проверка задач по р</w:t>
            </w:r>
            <w:r w:rsidRPr="00524456">
              <w:t>а</w:t>
            </w:r>
            <w:r w:rsidRPr="00524456">
              <w:t>бочей тетради, заданных на лекцио</w:t>
            </w:r>
            <w:r w:rsidRPr="00524456">
              <w:t>н</w:t>
            </w:r>
            <w:r w:rsidRPr="00524456">
              <w:t>ном занятии Приём индивидуальных задач.. Прове</w:t>
            </w:r>
            <w:r w:rsidRPr="00524456">
              <w:t>р</w:t>
            </w:r>
            <w:r w:rsidRPr="00524456">
              <w:t>ка эпюра .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задач и задач в рабочей тетради: подг</w:t>
            </w:r>
            <w:r w:rsidRPr="00524456">
              <w:t>о</w:t>
            </w:r>
            <w:r w:rsidRPr="00524456">
              <w:t>товка к практическому занятию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95"/>
        </w:trPr>
        <w:tc>
          <w:tcPr>
            <w:tcW w:w="1418" w:type="pct"/>
          </w:tcPr>
          <w:p w:rsidR="005B7008" w:rsidRPr="005C6804" w:rsidRDefault="005B7008" w:rsidP="00967E0B">
            <w:pPr>
              <w:pStyle w:val="BodyTextIndent"/>
              <w:ind w:firstLine="0"/>
              <w:rPr>
                <w:i w:val="0"/>
              </w:rPr>
            </w:pPr>
            <w:r w:rsidRPr="005C6804">
              <w:rPr>
                <w:i w:val="0"/>
              </w:rPr>
              <w:t>3.1.Тема. Перспективные проекции.</w:t>
            </w:r>
          </w:p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Перспектива точки, прямой, плоск</w:t>
            </w:r>
            <w:r w:rsidRPr="00524456">
              <w:t>о</w:t>
            </w:r>
            <w:r w:rsidRPr="00524456">
              <w:t>сти. Проверка задач, заданных на лекц</w:t>
            </w:r>
            <w:r w:rsidRPr="00524456">
              <w:t>и</w:t>
            </w:r>
            <w:r w:rsidRPr="00524456">
              <w:t>онном занятии. Приём индивидуал</w:t>
            </w:r>
            <w:r w:rsidRPr="00524456">
              <w:t>ь</w:t>
            </w:r>
            <w:r w:rsidRPr="00524456">
              <w:t xml:space="preserve">ных задач 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задач и задач в рабочей тетради: подг</w:t>
            </w:r>
            <w:r w:rsidRPr="00524456">
              <w:t>о</w:t>
            </w:r>
            <w:r w:rsidRPr="00524456">
              <w:t>товка к практическому занятию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270"/>
        </w:trPr>
        <w:tc>
          <w:tcPr>
            <w:tcW w:w="1418" w:type="pct"/>
          </w:tcPr>
          <w:p w:rsidR="005B7008" w:rsidRPr="005C6804" w:rsidRDefault="005B7008" w:rsidP="00967E0B">
            <w:pPr>
              <w:pStyle w:val="BodyTextIndent"/>
              <w:ind w:firstLine="0"/>
              <w:rPr>
                <w:i w:val="0"/>
              </w:rPr>
            </w:pPr>
            <w:r w:rsidRPr="005C6804">
              <w:rPr>
                <w:i w:val="0"/>
              </w:rPr>
              <w:t>3.2. Тема. Практическое занятие. Решение задач.</w:t>
            </w:r>
          </w:p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Метрические операции в перспективе. Точки измерения отрезков.  Перспекти</w:t>
            </w:r>
            <w:r w:rsidRPr="00524456">
              <w:t>в</w:t>
            </w:r>
            <w:r w:rsidRPr="00524456">
              <w:t>ный масштаб. Части расстояний до точек схода. Деление отрезка в перспект</w:t>
            </w:r>
            <w:r w:rsidRPr="00524456">
              <w:t>и</w:t>
            </w:r>
            <w:r w:rsidRPr="00524456">
              <w:t>ве в заданном отношении. Пользование дел</w:t>
            </w:r>
            <w:r w:rsidRPr="00524456">
              <w:t>и</w:t>
            </w:r>
            <w:r w:rsidRPr="00524456">
              <w:t>тельным масштабом, пропорционал</w:t>
            </w:r>
            <w:r w:rsidRPr="00524456">
              <w:t>ь</w:t>
            </w:r>
            <w:r w:rsidRPr="00524456">
              <w:t>ным масштабами. Решение задач на постро</w:t>
            </w:r>
            <w:r w:rsidRPr="00524456">
              <w:t>е</w:t>
            </w:r>
            <w:r w:rsidRPr="00524456">
              <w:t>ние перспективы параллельных пр</w:t>
            </w:r>
            <w:r w:rsidRPr="00524456">
              <w:t>я</w:t>
            </w:r>
            <w:r w:rsidRPr="00524456">
              <w:t>мых при недоступных точках схода, на постр</w:t>
            </w:r>
            <w:r w:rsidRPr="00524456">
              <w:t>о</w:t>
            </w:r>
            <w:r w:rsidRPr="00524456">
              <w:t>ение перспективы окружности.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4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задач и задач в рабочей тетради: подг</w:t>
            </w:r>
            <w:r w:rsidRPr="00524456">
              <w:t>о</w:t>
            </w:r>
            <w:r w:rsidRPr="00524456">
              <w:t>товка к практическому занятию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361"/>
        </w:trPr>
        <w:tc>
          <w:tcPr>
            <w:tcW w:w="1418" w:type="pct"/>
          </w:tcPr>
          <w:p w:rsidR="005B7008" w:rsidRPr="005C6804" w:rsidRDefault="005B7008" w:rsidP="00967E0B">
            <w:pPr>
              <w:pStyle w:val="BodyTextIndent"/>
              <w:ind w:firstLine="0"/>
              <w:rPr>
                <w:i w:val="0"/>
              </w:rPr>
            </w:pPr>
            <w:r w:rsidRPr="005C6804">
              <w:rPr>
                <w:i w:val="0"/>
              </w:rPr>
              <w:t>3.3 Тема</w:t>
            </w:r>
            <w:r w:rsidRPr="005C6804">
              <w:t xml:space="preserve"> </w:t>
            </w:r>
            <w:r w:rsidRPr="005C6804">
              <w:rPr>
                <w:i w:val="0"/>
              </w:rPr>
              <w:t>Практическое занятие. Постро</w:t>
            </w:r>
            <w:r w:rsidRPr="005C6804">
              <w:rPr>
                <w:i w:val="0"/>
              </w:rPr>
              <w:t>е</w:t>
            </w:r>
            <w:r w:rsidRPr="005C6804">
              <w:rPr>
                <w:i w:val="0"/>
              </w:rPr>
              <w:t>ние перспективы соосных окружн</w:t>
            </w:r>
            <w:r w:rsidRPr="005C6804">
              <w:rPr>
                <w:i w:val="0"/>
              </w:rPr>
              <w:t>о</w:t>
            </w:r>
            <w:r w:rsidRPr="005C6804">
              <w:rPr>
                <w:i w:val="0"/>
              </w:rPr>
              <w:t>стей.</w:t>
            </w:r>
          </w:p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Решение задач в раб</w:t>
            </w:r>
            <w:r w:rsidRPr="00524456">
              <w:t>о</w:t>
            </w:r>
            <w:r w:rsidRPr="00524456">
              <w:t>чей тетради.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задач и задач в рабочей тетради: подг</w:t>
            </w:r>
            <w:r w:rsidRPr="00524456">
              <w:t>о</w:t>
            </w:r>
            <w:r w:rsidRPr="00524456">
              <w:t>товка к практическому занятию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285"/>
        </w:trPr>
        <w:tc>
          <w:tcPr>
            <w:tcW w:w="1418" w:type="pct"/>
          </w:tcPr>
          <w:p w:rsidR="005B7008" w:rsidRPr="00524456" w:rsidRDefault="005B7008" w:rsidP="00967E0B">
            <w:pPr>
              <w:pStyle w:val="Style14"/>
              <w:ind w:firstLine="0"/>
            </w:pPr>
            <w:r w:rsidRPr="00524456">
              <w:t>3.4. Тема Практическое занятие. Постро</w:t>
            </w:r>
            <w:r w:rsidRPr="00524456">
              <w:t>е</w:t>
            </w:r>
            <w:r w:rsidRPr="00524456">
              <w:t>ние перспективы различными спос</w:t>
            </w:r>
            <w:r w:rsidRPr="00524456">
              <w:t>о</w:t>
            </w:r>
            <w:r w:rsidRPr="00524456">
              <w:t>бами. Сущность построения перспективных изображений и практическое прим</w:t>
            </w:r>
            <w:r w:rsidRPr="00524456">
              <w:t>е</w:t>
            </w:r>
            <w:r w:rsidRPr="00524456">
              <w:t>нение этих построений; способы построения перспективы (архитекторов, прямоугол</w:t>
            </w:r>
            <w:r w:rsidRPr="00524456">
              <w:t>ь</w:t>
            </w:r>
            <w:r w:rsidRPr="00524456">
              <w:t>ных координат, сетки); Проверка з</w:t>
            </w:r>
            <w:r w:rsidRPr="00524456">
              <w:t>а</w:t>
            </w:r>
            <w:r w:rsidRPr="00524456">
              <w:t>дачи в рабочей тетради. Приём эпюра №5. Выд</w:t>
            </w:r>
            <w:r w:rsidRPr="00524456">
              <w:t>а</w:t>
            </w:r>
            <w:r w:rsidRPr="00524456">
              <w:t>ча эпюра №6.</w:t>
            </w:r>
          </w:p>
        </w:tc>
        <w:tc>
          <w:tcPr>
            <w:tcW w:w="243" w:type="pct"/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задач и задач в рабочей тетради: подг</w:t>
            </w:r>
            <w:r w:rsidRPr="00524456">
              <w:t>о</w:t>
            </w:r>
            <w:r w:rsidRPr="00524456">
              <w:t>товка к практическому занятию</w:t>
            </w:r>
          </w:p>
        </w:tc>
        <w:tc>
          <w:tcPr>
            <w:tcW w:w="967" w:type="pct"/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463"/>
        </w:trPr>
        <w:tc>
          <w:tcPr>
            <w:tcW w:w="1418" w:type="pct"/>
            <w:tcBorders>
              <w:bottom w:val="nil"/>
            </w:tcBorders>
          </w:tcPr>
          <w:p w:rsidR="005B7008" w:rsidRPr="00524456" w:rsidRDefault="005B7008" w:rsidP="00605D8B">
            <w:pPr>
              <w:pStyle w:val="Style14"/>
              <w:widowControl/>
              <w:ind w:firstLine="0"/>
            </w:pPr>
            <w:r w:rsidRPr="00524456">
              <w:t>3.5,3.6. Тема Практическое занятие. Р</w:t>
            </w:r>
            <w:r w:rsidRPr="00524456">
              <w:t>е</w:t>
            </w:r>
            <w:r w:rsidRPr="00524456">
              <w:t xml:space="preserve">шение задач в рабочей тетради. </w:t>
            </w:r>
          </w:p>
          <w:p w:rsidR="005B7008" w:rsidRPr="00524456" w:rsidRDefault="005B7008" w:rsidP="00FB4212">
            <w:pPr>
              <w:pStyle w:val="Style14"/>
            </w:pPr>
            <w:r w:rsidRPr="00524456">
              <w:t>Приём эпюров.</w:t>
            </w:r>
          </w:p>
        </w:tc>
        <w:tc>
          <w:tcPr>
            <w:tcW w:w="243" w:type="pct"/>
            <w:tcBorders>
              <w:bottom w:val="nil"/>
            </w:tcBorders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8" w:type="pct"/>
            <w:tcBorders>
              <w:bottom w:val="nil"/>
            </w:tcBorders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  <w:tcBorders>
              <w:bottom w:val="nil"/>
            </w:tcBorders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  <w:tcBorders>
              <w:bottom w:val="nil"/>
            </w:tcBorders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2</w:t>
            </w:r>
          </w:p>
        </w:tc>
        <w:tc>
          <w:tcPr>
            <w:tcW w:w="325" w:type="pct"/>
            <w:tcBorders>
              <w:bottom w:val="nil"/>
            </w:tcBorders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8" w:type="pct"/>
            <w:tcBorders>
              <w:bottom w:val="nil"/>
            </w:tcBorders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Самостоятельная работа: Р</w:t>
            </w:r>
            <w:r w:rsidRPr="00524456">
              <w:t>е</w:t>
            </w:r>
            <w:r w:rsidRPr="00524456">
              <w:t>шение индивидуальных задач и задач в рабочей тетради: подг</w:t>
            </w:r>
            <w:r w:rsidRPr="00524456">
              <w:t>о</w:t>
            </w:r>
            <w:r w:rsidRPr="00524456">
              <w:t>товка к практическому занятию</w:t>
            </w:r>
          </w:p>
        </w:tc>
        <w:tc>
          <w:tcPr>
            <w:tcW w:w="967" w:type="pct"/>
            <w:tcBorders>
              <w:bottom w:val="nil"/>
            </w:tcBorders>
          </w:tcPr>
          <w:p w:rsidR="005B7008" w:rsidRPr="00524456" w:rsidRDefault="005B7008" w:rsidP="00652E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 xml:space="preserve"> </w:t>
            </w:r>
          </w:p>
          <w:p w:rsidR="005B7008" w:rsidRPr="00524456" w:rsidRDefault="005B7008" w:rsidP="00652E26">
            <w:pPr>
              <w:pStyle w:val="Style14"/>
              <w:widowControl/>
              <w:ind w:firstLine="0"/>
            </w:pPr>
            <w:r w:rsidRPr="00524456">
              <w:t>Устный опрос на практич</w:t>
            </w:r>
            <w:r w:rsidRPr="00524456">
              <w:t>е</w:t>
            </w:r>
            <w:r w:rsidRPr="00524456">
              <w:t>ском занятии; Отчет по с</w:t>
            </w:r>
            <w:r w:rsidRPr="00524456">
              <w:t>а</w:t>
            </w:r>
            <w:r w:rsidRPr="00524456">
              <w:t>мостоятельной раб</w:t>
            </w:r>
            <w:r w:rsidRPr="00524456">
              <w:t>о</w:t>
            </w:r>
            <w:r w:rsidRPr="00524456">
              <w:t>те;</w:t>
            </w:r>
          </w:p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  <w:tcBorders>
              <w:bottom w:val="nil"/>
            </w:tcBorders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  <w:r>
              <w:t>ПК-4-у,в</w:t>
            </w:r>
          </w:p>
        </w:tc>
      </w:tr>
      <w:tr w:rsidR="005B7008" w:rsidRPr="00524456">
        <w:trPr>
          <w:gridBefore w:val="1"/>
          <w:trHeight w:val="195"/>
        </w:trPr>
        <w:tc>
          <w:tcPr>
            <w:tcW w:w="1418" w:type="pct"/>
            <w:tcBorders>
              <w:top w:val="nil"/>
            </w:tcBorders>
          </w:tcPr>
          <w:p w:rsidR="005B7008" w:rsidRPr="00524456" w:rsidRDefault="005B7008" w:rsidP="001805AA">
            <w:pPr>
              <w:pStyle w:val="Style14"/>
              <w:ind w:firstLine="0"/>
              <w:rPr>
                <w:b/>
              </w:rPr>
            </w:pPr>
            <w:r w:rsidRPr="00524456">
              <w:t>Выставка работ (партфолио за с</w:t>
            </w:r>
            <w:r w:rsidRPr="00524456">
              <w:t>е</w:t>
            </w:r>
            <w:r w:rsidRPr="00524456">
              <w:t>местр)</w:t>
            </w:r>
          </w:p>
        </w:tc>
        <w:tc>
          <w:tcPr>
            <w:tcW w:w="243" w:type="pct"/>
            <w:tcBorders>
              <w:top w:val="nil"/>
            </w:tcBorders>
          </w:tcPr>
          <w:p w:rsidR="005B7008" w:rsidRPr="00524456" w:rsidRDefault="005B7008" w:rsidP="00F229E5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8" w:type="pct"/>
            <w:tcBorders>
              <w:top w:val="nil"/>
            </w:tcBorders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  <w:tcBorders>
              <w:top w:val="nil"/>
            </w:tcBorders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  <w:tcBorders>
              <w:top w:val="nil"/>
            </w:tcBorders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  <w:tcBorders>
              <w:top w:val="nil"/>
            </w:tcBorders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068" w:type="pct"/>
            <w:tcBorders>
              <w:top w:val="nil"/>
            </w:tcBorders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 xml:space="preserve"> Подготовка партфолио</w:t>
            </w:r>
          </w:p>
        </w:tc>
        <w:tc>
          <w:tcPr>
            <w:tcW w:w="967" w:type="pct"/>
            <w:tcBorders>
              <w:top w:val="nil"/>
            </w:tcBorders>
          </w:tcPr>
          <w:p w:rsidR="005B7008" w:rsidRPr="00524456" w:rsidRDefault="005B7008" w:rsidP="001805A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t>Итоговая контрольная раб</w:t>
            </w:r>
            <w:r w:rsidRPr="00524456">
              <w:t>о</w:t>
            </w:r>
            <w:r w:rsidRPr="00524456">
              <w:t>та: перспектива и тени арх</w:t>
            </w:r>
            <w:r w:rsidRPr="00524456">
              <w:t>и</w:t>
            </w:r>
            <w:r w:rsidRPr="00524456">
              <w:t>тектурного объекта.</w:t>
            </w:r>
          </w:p>
          <w:p w:rsidR="005B7008" w:rsidRPr="00524456" w:rsidRDefault="005B7008" w:rsidP="00652E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24456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524456">
              <w:rPr>
                <w:i/>
              </w:rPr>
              <w:t>– выставка работ;</w:t>
            </w:r>
          </w:p>
        </w:tc>
        <w:tc>
          <w:tcPr>
            <w:tcW w:w="363" w:type="pct"/>
            <w:tcBorders>
              <w:top w:val="nil"/>
            </w:tcBorders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180"/>
        </w:trPr>
        <w:tc>
          <w:tcPr>
            <w:tcW w:w="1418" w:type="pct"/>
          </w:tcPr>
          <w:p w:rsidR="005B7008" w:rsidRPr="00524456" w:rsidRDefault="005B7008" w:rsidP="00605D8B">
            <w:pPr>
              <w:pStyle w:val="Style14"/>
              <w:ind w:firstLine="0"/>
              <w:rPr>
                <w:b/>
              </w:rPr>
            </w:pPr>
            <w:r w:rsidRPr="00524456">
              <w:rPr>
                <w:b/>
              </w:rPr>
              <w:t>Итого по разделу</w:t>
            </w:r>
          </w:p>
        </w:tc>
        <w:tc>
          <w:tcPr>
            <w:tcW w:w="243" w:type="pct"/>
          </w:tcPr>
          <w:p w:rsidR="005B7008" w:rsidRPr="00524456" w:rsidRDefault="005B7008" w:rsidP="00A4452D">
            <w:pPr>
              <w:pStyle w:val="Style14"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5B7008" w:rsidRPr="00524456" w:rsidRDefault="005B7008" w:rsidP="002E3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36</w:t>
            </w:r>
          </w:p>
        </w:tc>
        <w:tc>
          <w:tcPr>
            <w:tcW w:w="325" w:type="pct"/>
          </w:tcPr>
          <w:p w:rsidR="005B7008" w:rsidRPr="00524456" w:rsidRDefault="005B7008" w:rsidP="00CF01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16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7008" w:rsidRPr="00524456">
        <w:trPr>
          <w:gridBefore w:val="1"/>
          <w:trHeight w:val="499"/>
        </w:trPr>
        <w:tc>
          <w:tcPr>
            <w:tcW w:w="141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rPr>
                <w:b/>
              </w:rPr>
            </w:pPr>
            <w:r w:rsidRPr="00524456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36</w:t>
            </w:r>
          </w:p>
        </w:tc>
        <w:tc>
          <w:tcPr>
            <w:tcW w:w="21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36</w:t>
            </w:r>
          </w:p>
        </w:tc>
        <w:tc>
          <w:tcPr>
            <w:tcW w:w="325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67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524456">
              <w:rPr>
                <w:b/>
              </w:rPr>
              <w:t>Промежуточная аттест</w:t>
            </w:r>
            <w:r w:rsidRPr="00524456">
              <w:rPr>
                <w:b/>
              </w:rPr>
              <w:t>а</w:t>
            </w:r>
            <w:r w:rsidRPr="00524456">
              <w:rPr>
                <w:b/>
              </w:rPr>
              <w:t>ция (экзамен)</w:t>
            </w: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B7008" w:rsidRPr="00524456">
        <w:trPr>
          <w:gridBefore w:val="1"/>
          <w:trHeight w:val="326"/>
        </w:trPr>
        <w:tc>
          <w:tcPr>
            <w:tcW w:w="141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rPr>
                <w:b/>
              </w:rPr>
            </w:pPr>
            <w:r w:rsidRPr="00524456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1</w:t>
            </w:r>
          </w:p>
        </w:tc>
        <w:tc>
          <w:tcPr>
            <w:tcW w:w="188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36</w:t>
            </w:r>
          </w:p>
        </w:tc>
        <w:tc>
          <w:tcPr>
            <w:tcW w:w="213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5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4456">
              <w:rPr>
                <w:b/>
              </w:rPr>
              <w:t>36</w:t>
            </w:r>
          </w:p>
        </w:tc>
        <w:tc>
          <w:tcPr>
            <w:tcW w:w="325" w:type="pct"/>
          </w:tcPr>
          <w:p w:rsidR="005B7008" w:rsidRPr="00524456" w:rsidRDefault="005B7008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524456"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1068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</w:tcPr>
          <w:p w:rsidR="005B7008" w:rsidRPr="00524456" w:rsidRDefault="005B700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</w:tcPr>
          <w:p w:rsidR="005B7008" w:rsidRPr="00524456" w:rsidRDefault="005B700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B7008" w:rsidRPr="00C57ADE" w:rsidRDefault="005B7008" w:rsidP="00C57ADE">
      <w:pPr>
        <w:rPr>
          <w:rStyle w:val="FontStyle20"/>
          <w:rFonts w:ascii="Times New Roman" w:hAnsi="Times New Roman"/>
          <w:sz w:val="24"/>
        </w:rPr>
      </w:pPr>
      <w:r w:rsidRPr="00524456">
        <w:rPr>
          <w:rStyle w:val="FontStyle18"/>
          <w:b w:val="0"/>
          <w:bCs/>
          <w:sz w:val="24"/>
        </w:rPr>
        <w:t>И – в том числе,</w:t>
      </w:r>
      <w:r w:rsidRPr="00524456">
        <w:rPr>
          <w:rStyle w:val="FontStyle18"/>
          <w:bCs/>
          <w:sz w:val="24"/>
        </w:rPr>
        <w:t xml:space="preserve"> </w:t>
      </w:r>
      <w:r w:rsidRPr="00524456">
        <w:t xml:space="preserve">часы, отведенные на работу в интерактивной форме. </w:t>
      </w:r>
    </w:p>
    <w:p w:rsidR="005B7008" w:rsidRPr="00E40A10" w:rsidRDefault="005B7008" w:rsidP="00E06342">
      <w:pPr>
        <w:pStyle w:val="Heading1"/>
        <w:rPr>
          <w:rStyle w:val="FontStyle31"/>
          <w:rFonts w:ascii="Times New Roman" w:hAnsi="Times New Roman" w:cs="Georgia"/>
          <w:color w:val="FF0000"/>
          <w:sz w:val="24"/>
          <w:szCs w:val="24"/>
        </w:rPr>
        <w:sectPr w:rsidR="005B7008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B7008" w:rsidRPr="00381E4B" w:rsidRDefault="005B7008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381E4B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5B7008" w:rsidRPr="00DE5336" w:rsidRDefault="005B7008" w:rsidP="005A2C8C">
      <w:pPr>
        <w:pStyle w:val="BodyTextIndent"/>
        <w:ind w:firstLine="480"/>
        <w:rPr>
          <w:i w:val="0"/>
        </w:rPr>
      </w:pPr>
      <w:r w:rsidRPr="00DE5336">
        <w:rPr>
          <w:i w:val="0"/>
        </w:rPr>
        <w:t>На лекциях излагаются теоретические основы курса.  На практических занятиях выполняются графические работы: архитектурно-строительное чертежи, архитектурные че</w:t>
      </w:r>
      <w:r w:rsidRPr="00DE5336">
        <w:rPr>
          <w:i w:val="0"/>
        </w:rPr>
        <w:t>р</w:t>
      </w:r>
      <w:r w:rsidRPr="00DE5336">
        <w:rPr>
          <w:i w:val="0"/>
        </w:rPr>
        <w:t>тежи, конструирование и моделирование поверхностей сложных форм, встречаю</w:t>
      </w:r>
      <w:r>
        <w:rPr>
          <w:i w:val="0"/>
        </w:rPr>
        <w:t>щихся в архитектурной практике,</w:t>
      </w:r>
      <w:r w:rsidRPr="00DE5336">
        <w:rPr>
          <w:i w:val="0"/>
        </w:rPr>
        <w:t xml:space="preserve"> проекции с числовыми отметками и архитектурные обмеры. Изучение этих разделов ча</w:t>
      </w:r>
      <w:r w:rsidRPr="00DE5336">
        <w:rPr>
          <w:i w:val="0"/>
        </w:rPr>
        <w:t>с</w:t>
      </w:r>
      <w:r w:rsidRPr="00DE5336">
        <w:rPr>
          <w:i w:val="0"/>
        </w:rPr>
        <w:t>тично опирается на дисциплину «Начертатель</w:t>
      </w:r>
      <w:r>
        <w:rPr>
          <w:i w:val="0"/>
        </w:rPr>
        <w:t xml:space="preserve">ная геометрия», изучаемую студентами в первом </w:t>
      </w:r>
      <w:r w:rsidRPr="00DE5336">
        <w:rPr>
          <w:i w:val="0"/>
        </w:rPr>
        <w:t>семестре первого курса. Важно знакомить студентов первого курса с геометрическими образами, применяем</w:t>
      </w:r>
      <w:r w:rsidRPr="00DE5336">
        <w:rPr>
          <w:i w:val="0"/>
        </w:rPr>
        <w:t>ы</w:t>
      </w:r>
      <w:r w:rsidRPr="00DE5336">
        <w:rPr>
          <w:i w:val="0"/>
        </w:rPr>
        <w:t>ми в</w:t>
      </w:r>
      <w:r w:rsidRPr="00DE5336">
        <w:rPr>
          <w:i w:val="0"/>
          <w:color w:val="FF0000"/>
        </w:rPr>
        <w:t xml:space="preserve"> </w:t>
      </w:r>
      <w:r w:rsidRPr="00DE5336">
        <w:rPr>
          <w:i w:val="0"/>
        </w:rPr>
        <w:t>архитектуре, с конкрет</w:t>
      </w:r>
      <w:r>
        <w:rPr>
          <w:i w:val="0"/>
        </w:rPr>
        <w:t xml:space="preserve">ными практическими инженерными </w:t>
      </w:r>
      <w:r w:rsidRPr="00DE5336">
        <w:rPr>
          <w:i w:val="0"/>
        </w:rPr>
        <w:t>и архитектурными задачами, решаемыми методами начертательной геометрии. По разделу «Пр</w:t>
      </w:r>
      <w:r>
        <w:rPr>
          <w:i w:val="0"/>
        </w:rPr>
        <w:t xml:space="preserve">оекции с числовыми отметками» решаются </w:t>
      </w:r>
      <w:r w:rsidRPr="00DE5336">
        <w:rPr>
          <w:i w:val="0"/>
        </w:rPr>
        <w:t>задачи в р</w:t>
      </w:r>
      <w:r w:rsidRPr="00DE5336">
        <w:rPr>
          <w:i w:val="0"/>
        </w:rPr>
        <w:t>а</w:t>
      </w:r>
      <w:r w:rsidRPr="00DE5336">
        <w:rPr>
          <w:i w:val="0"/>
        </w:rPr>
        <w:t>бочей тетради.</w:t>
      </w:r>
    </w:p>
    <w:p w:rsidR="005B7008" w:rsidRPr="00DE5336" w:rsidRDefault="005B7008" w:rsidP="00DE5336">
      <w:pPr>
        <w:pStyle w:val="BodyTextIndent"/>
        <w:ind w:firstLine="0"/>
        <w:rPr>
          <w:i w:val="0"/>
        </w:rPr>
      </w:pPr>
      <w:r w:rsidRPr="00DE5336">
        <w:rPr>
          <w:i w:val="0"/>
        </w:rPr>
        <w:t>В семестре студент выполняет 7 контрольных графических работ (7 форматов А2</w:t>
      </w:r>
      <w:r>
        <w:rPr>
          <w:i w:val="0"/>
        </w:rPr>
        <w:t>, А3</w:t>
      </w:r>
      <w:r w:rsidRPr="00DE5336">
        <w:rPr>
          <w:i w:val="0"/>
        </w:rPr>
        <w:t>) по и</w:t>
      </w:r>
      <w:r w:rsidRPr="00DE5336">
        <w:rPr>
          <w:i w:val="0"/>
        </w:rPr>
        <w:t>н</w:t>
      </w:r>
      <w:r w:rsidRPr="00DE5336">
        <w:rPr>
          <w:i w:val="0"/>
        </w:rPr>
        <w:t>дивидуальным заданиям.</w:t>
      </w:r>
    </w:p>
    <w:p w:rsidR="005B7008" w:rsidRPr="00DE5336" w:rsidRDefault="005B7008" w:rsidP="00DE5336">
      <w:pPr>
        <w:pStyle w:val="BodyText"/>
        <w:ind w:firstLine="480"/>
      </w:pPr>
      <w:r w:rsidRPr="00DE5336">
        <w:t>Лекции и практические занятия иллюстрируются моделями, плакатами, слайдами, обучающими автоматизированными программами.</w:t>
      </w:r>
    </w:p>
    <w:p w:rsidR="005B7008" w:rsidRPr="00DE5336" w:rsidRDefault="005B7008" w:rsidP="00DE5336">
      <w:pPr>
        <w:pStyle w:val="BodyText"/>
      </w:pPr>
      <w:r w:rsidRPr="00DE5336">
        <w:t xml:space="preserve">Усвоение курса студентами зависит от стимулирования самостоятельности в их работе, от применения активных форм проведения занятий. </w:t>
      </w:r>
    </w:p>
    <w:p w:rsidR="005B7008" w:rsidRPr="00DE5336" w:rsidRDefault="005B7008" w:rsidP="00DE5336">
      <w:r w:rsidRPr="00DE5336">
        <w:t>На практических занятиях решаются задачи, конкретизирующие о</w:t>
      </w:r>
      <w:r w:rsidRPr="00DE5336">
        <w:t>б</w:t>
      </w:r>
      <w:r w:rsidRPr="00DE5336">
        <w:t>щие положения, изложенные на лекциях. Содержание практического занятия с</w:t>
      </w:r>
      <w:r w:rsidRPr="00DE5336">
        <w:t>о</w:t>
      </w:r>
      <w:r w:rsidRPr="00DE5336">
        <w:t>ответствует содержанию лекции. На каждом занятии опрос по т</w:t>
      </w:r>
      <w:r w:rsidRPr="00DE5336">
        <w:t>е</w:t>
      </w:r>
      <w:r w:rsidRPr="00DE5336">
        <w:t>ме лекции.</w:t>
      </w:r>
    </w:p>
    <w:p w:rsidR="005B7008" w:rsidRPr="00DE5336" w:rsidRDefault="005B7008" w:rsidP="00DE5336">
      <w:r w:rsidRPr="00DE5336">
        <w:t>Реализуемая методическая концепция преподавания предусматривает активную форму усвоения материала, обеспечивающую максимальную сам</w:t>
      </w:r>
      <w:r w:rsidRPr="00DE5336">
        <w:t>о</w:t>
      </w:r>
      <w:r w:rsidRPr="00DE5336">
        <w:t>стоятельность каждого студента.</w:t>
      </w:r>
    </w:p>
    <w:p w:rsidR="005B7008" w:rsidRPr="00557262" w:rsidRDefault="005B7008" w:rsidP="00DE5336">
      <w:pPr>
        <w:rPr>
          <w:sz w:val="28"/>
          <w:szCs w:val="28"/>
        </w:rPr>
      </w:pPr>
      <w:r>
        <w:t>Графические задания</w:t>
      </w:r>
      <w:r w:rsidRPr="00DE5336">
        <w:t xml:space="preserve"> увязываются с задачами архитектурной практики, в них отр</w:t>
      </w:r>
      <w:r w:rsidRPr="00DE5336">
        <w:t>а</w:t>
      </w:r>
      <w:r w:rsidRPr="00DE5336">
        <w:t>жаются требования специальности.</w:t>
      </w:r>
      <w:r>
        <w:t xml:space="preserve"> </w:t>
      </w:r>
      <w:r w:rsidRPr="00DE5336">
        <w:t>Задачи надо решать дифференцированно: часть упражнений проводить со всей группой (решение оригинальных задач, пояснения и д</w:t>
      </w:r>
      <w:r w:rsidRPr="00DE5336">
        <w:t>е</w:t>
      </w:r>
      <w:r w:rsidRPr="00DE5336">
        <w:t>монстрация их), другую часть задач надо предлагать студентам для самостоятельного р</w:t>
      </w:r>
      <w:r w:rsidRPr="00DE5336">
        <w:t>е</w:t>
      </w:r>
      <w:r w:rsidRPr="00DE5336">
        <w:t xml:space="preserve">шения </w:t>
      </w:r>
      <w:r>
        <w:t>дифференцированно.</w:t>
      </w:r>
    </w:p>
    <w:p w:rsidR="005B7008" w:rsidRPr="00381E4B" w:rsidRDefault="005B7008" w:rsidP="005106C4">
      <w:r w:rsidRPr="00381E4B">
        <w:t>На занятиях решаются задачи, конкретизирующие  положения, изложенные на ле</w:t>
      </w:r>
      <w:r w:rsidRPr="00381E4B">
        <w:t>к</w:t>
      </w:r>
      <w:r w:rsidRPr="00381E4B">
        <w:t>циях.</w:t>
      </w:r>
    </w:p>
    <w:p w:rsidR="005B7008" w:rsidRPr="00381E4B" w:rsidRDefault="005B7008" w:rsidP="005106C4">
      <w:r w:rsidRPr="00381E4B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381E4B">
        <w:t>е</w:t>
      </w:r>
      <w:r w:rsidRPr="00381E4B">
        <w:t xml:space="preserve">нии задач. </w:t>
      </w:r>
    </w:p>
    <w:p w:rsidR="005B7008" w:rsidRPr="00381E4B" w:rsidRDefault="005B7008" w:rsidP="005106C4">
      <w:pPr>
        <w:rPr>
          <w:rFonts w:cs="Georgia"/>
        </w:rPr>
      </w:pPr>
      <w:r w:rsidRPr="00381E4B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381E4B">
        <w:rPr>
          <w:rStyle w:val="FontStyle20"/>
          <w:rFonts w:ascii="Times New Roman" w:hAnsi="Times New Roman" w:cs="Georgia"/>
          <w:sz w:val="24"/>
        </w:rPr>
        <w:t>а</w:t>
      </w:r>
      <w:r w:rsidRPr="00381E4B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381E4B">
        <w:rPr>
          <w:rStyle w:val="FontStyle20"/>
          <w:rFonts w:ascii="Times New Roman" w:hAnsi="Times New Roman" w:cs="Georgia"/>
          <w:sz w:val="24"/>
        </w:rPr>
        <w:t>е</w:t>
      </w:r>
      <w:r w:rsidRPr="00381E4B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381E4B">
        <w:rPr>
          <w:rStyle w:val="FontStyle20"/>
          <w:rFonts w:ascii="Times New Roman" w:hAnsi="Times New Roman" w:cs="Georgia"/>
          <w:sz w:val="24"/>
        </w:rPr>
        <w:t>р</w:t>
      </w:r>
      <w:r w:rsidRPr="00381E4B">
        <w:rPr>
          <w:rStyle w:val="FontStyle20"/>
          <w:rFonts w:ascii="Times New Roman" w:hAnsi="Times New Roman" w:cs="Georgia"/>
          <w:sz w:val="24"/>
        </w:rPr>
        <w:t xml:space="preserve">ских качеств </w:t>
      </w:r>
    </w:p>
    <w:p w:rsidR="005B7008" w:rsidRPr="00381E4B" w:rsidRDefault="005B7008" w:rsidP="005106C4">
      <w:r w:rsidRPr="00381E4B">
        <w:t>В этой связи применяется такие виды образовательных технологии, как:</w:t>
      </w:r>
    </w:p>
    <w:p w:rsidR="005B7008" w:rsidRPr="00381E4B" w:rsidRDefault="005B7008" w:rsidP="005A2C8C">
      <w:pPr>
        <w:pStyle w:val="ListParagraph"/>
        <w:numPr>
          <w:ilvl w:val="0"/>
          <w:numId w:val="2"/>
        </w:numPr>
        <w:ind w:left="-142" w:firstLine="709"/>
        <w:rPr>
          <w:lang w:val="ru-RU"/>
        </w:rPr>
      </w:pPr>
      <w:r w:rsidRPr="00381E4B">
        <w:rPr>
          <w:b/>
          <w:lang w:val="ru-RU"/>
        </w:rPr>
        <w:t>Традиционные образовательные технологии</w:t>
      </w:r>
      <w:r w:rsidRPr="00381E4B">
        <w:t> </w:t>
      </w:r>
      <w:r w:rsidRPr="00381E4B">
        <w:rPr>
          <w:lang w:val="ru-RU"/>
        </w:rPr>
        <w:t>ориентируются на</w:t>
      </w:r>
      <w:r w:rsidRPr="00381E4B">
        <w:t> </w:t>
      </w:r>
      <w:r w:rsidRPr="00381E4B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B7008" w:rsidRPr="00381E4B" w:rsidRDefault="005B7008" w:rsidP="00A72A9A">
      <w:r w:rsidRPr="00381E4B">
        <w:rPr>
          <w:b/>
        </w:rPr>
        <w:t>Формы учебных занятий с использованием традиционных технологий:</w:t>
      </w:r>
    </w:p>
    <w:p w:rsidR="005B7008" w:rsidRPr="00381E4B" w:rsidRDefault="005B7008" w:rsidP="00A72A9A">
      <w:r w:rsidRPr="00381E4B">
        <w:t>Информационная лекция – последовательное изложение материала в дисциплина</w:t>
      </w:r>
      <w:r w:rsidRPr="00381E4B">
        <w:t>р</w:t>
      </w:r>
      <w:r w:rsidRPr="00381E4B">
        <w:t>ной логике, осуществляемое преимущественно вербальными средствами (монолог преп</w:t>
      </w:r>
      <w:r w:rsidRPr="00381E4B">
        <w:t>о</w:t>
      </w:r>
      <w:r w:rsidRPr="00381E4B">
        <w:t>давателя).</w:t>
      </w:r>
    </w:p>
    <w:p w:rsidR="005B7008" w:rsidRPr="00381E4B" w:rsidRDefault="005B7008" w:rsidP="005106C4">
      <w:pPr>
        <w:pStyle w:val="BodyTextIndent"/>
        <w:ind w:firstLine="567"/>
        <w:rPr>
          <w:i w:val="0"/>
        </w:rPr>
      </w:pPr>
      <w:r w:rsidRPr="00381E4B">
        <w:rPr>
          <w:i w:val="0"/>
        </w:rPr>
        <w:t>Практическое занятие проводится по результатам лекционного материала.</w:t>
      </w:r>
    </w:p>
    <w:p w:rsidR="005B7008" w:rsidRPr="00381E4B" w:rsidRDefault="005B7008" w:rsidP="00A72A9A">
      <w:r w:rsidRPr="00381E4B">
        <w:t xml:space="preserve">Также в процессе обучения дополнительно используются </w:t>
      </w:r>
    </w:p>
    <w:p w:rsidR="005B7008" w:rsidRPr="00381E4B" w:rsidRDefault="005B7008" w:rsidP="00A72A9A">
      <w:r w:rsidRPr="00381E4B">
        <w:t xml:space="preserve">2. </w:t>
      </w:r>
      <w:r w:rsidRPr="00381E4B">
        <w:rPr>
          <w:b/>
        </w:rPr>
        <w:t>Технологии проблемного обучения</w:t>
      </w:r>
      <w:r w:rsidRPr="00381E4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B7008" w:rsidRPr="00381E4B" w:rsidRDefault="005B7008" w:rsidP="00A72A9A">
      <w:pPr>
        <w:rPr>
          <w:b/>
        </w:rPr>
      </w:pPr>
      <w:r w:rsidRPr="00381E4B">
        <w:rPr>
          <w:b/>
        </w:rPr>
        <w:t>Формы учебных занятий с использованием технологий проблемного обучения:</w:t>
      </w:r>
    </w:p>
    <w:p w:rsidR="005B7008" w:rsidRPr="00381E4B" w:rsidRDefault="005B7008" w:rsidP="00A72A9A">
      <w:r w:rsidRPr="00381E4B">
        <w:t>Проблемная лекция – изложение материала, предполагающее постановку пробле</w:t>
      </w:r>
      <w:r w:rsidRPr="00381E4B">
        <w:t>м</w:t>
      </w:r>
      <w:r w:rsidRPr="00381E4B">
        <w:t>ных и дискуссионных вопросов, освещение различных научных подходов, авторские ко</w:t>
      </w:r>
      <w:r w:rsidRPr="00381E4B">
        <w:t>м</w:t>
      </w:r>
      <w:r w:rsidRPr="00381E4B">
        <w:t>ментарии, связанные с различными моделями интерпретации изучаемого материала. </w:t>
      </w:r>
    </w:p>
    <w:p w:rsidR="005B7008" w:rsidRPr="006039A7" w:rsidRDefault="005B7008" w:rsidP="00381E4B">
      <w:r w:rsidRPr="00381E4B">
        <w:rPr>
          <w:b/>
        </w:rPr>
        <w:t>Технологии проектного обучения</w:t>
      </w:r>
      <w:r w:rsidRPr="00381E4B">
        <w:t> – организация образовательного процесса в с</w:t>
      </w:r>
      <w:r w:rsidRPr="00381E4B">
        <w:t>о</w:t>
      </w:r>
      <w:r w:rsidRPr="00381E4B">
        <w:t>ответствии с алгоритмом поэтапного решения проблемной задачи или выполнения уче</w:t>
      </w:r>
      <w:r w:rsidRPr="00381E4B">
        <w:t>б</w:t>
      </w:r>
      <w:r w:rsidRPr="00381E4B">
        <w:t>ного задания</w:t>
      </w:r>
      <w:r w:rsidRPr="006039A7">
        <w:t xml:space="preserve">. </w:t>
      </w:r>
    </w:p>
    <w:p w:rsidR="005B7008" w:rsidRPr="00381E4B" w:rsidRDefault="005B7008" w:rsidP="00381E4B">
      <w:pPr>
        <w:ind w:left="567" w:firstLine="0"/>
        <w:rPr>
          <w:b/>
        </w:rPr>
      </w:pPr>
      <w:r w:rsidRPr="00381E4B">
        <w:rPr>
          <w:b/>
        </w:rPr>
        <w:t>Основные типы проектов:</w:t>
      </w:r>
    </w:p>
    <w:p w:rsidR="005B7008" w:rsidRPr="00381E4B" w:rsidRDefault="005B7008" w:rsidP="000E3214">
      <w:r w:rsidRPr="00381E4B">
        <w:t>Творческий проект, как правило, не имеет детально проработанной структуры; уче</w:t>
      </w:r>
      <w:r w:rsidRPr="00381E4B">
        <w:t>б</w:t>
      </w:r>
      <w:r w:rsidRPr="00381E4B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результата.</w:t>
      </w:r>
    </w:p>
    <w:p w:rsidR="005B7008" w:rsidRPr="00152DFD" w:rsidRDefault="005B7008" w:rsidP="00A72A9A">
      <w:pPr>
        <w:rPr>
          <w:b/>
        </w:rPr>
      </w:pPr>
      <w:r w:rsidRPr="00152DFD">
        <w:rPr>
          <w:b/>
        </w:rPr>
        <w:t>Применяются формы учебных занятий с использованием специализированных интерактивных технологий:</w:t>
      </w:r>
    </w:p>
    <w:p w:rsidR="005B7008" w:rsidRPr="00152DFD" w:rsidRDefault="005B7008" w:rsidP="00A72A9A">
      <w:r>
        <w:t>Практическое занятие</w:t>
      </w:r>
      <w:r w:rsidRPr="00152DFD">
        <w:t>-дискуссия – коллективное обсуждение какого-либо спорного вопроса, проблемы, выявление мнений в группе (межгрупповой диалог).</w:t>
      </w:r>
    </w:p>
    <w:p w:rsidR="005B7008" w:rsidRPr="00152DFD" w:rsidRDefault="005B7008" w:rsidP="00A72A9A">
      <w:r w:rsidRPr="00152DFD">
        <w:rPr>
          <w:b/>
        </w:rPr>
        <w:t>Информационно-коммуникационные образовательные технологии</w:t>
      </w:r>
      <w:r w:rsidRPr="00152DFD">
        <w:t> – организ</w:t>
      </w:r>
      <w:r w:rsidRPr="00152DFD">
        <w:t>а</w:t>
      </w:r>
      <w:r w:rsidRPr="00152DFD">
        <w:t>ция образовательного процесса, основанная на применении специализированных пр</w:t>
      </w:r>
      <w:r w:rsidRPr="00152DFD">
        <w:t>о</w:t>
      </w:r>
      <w:r w:rsidRPr="00152DFD">
        <w:t>граммных сред и технических средств работы с информацией.</w:t>
      </w:r>
    </w:p>
    <w:p w:rsidR="005B7008" w:rsidRPr="00152DFD" w:rsidRDefault="005B7008" w:rsidP="00A72A9A">
      <w:r w:rsidRPr="00152DFD">
        <w:t>Формы учебных занятий с использованием информационно-коммуникационных технологий:</w:t>
      </w:r>
    </w:p>
    <w:p w:rsidR="005B7008" w:rsidRPr="00152DFD" w:rsidRDefault="005B7008" w:rsidP="00A72A9A">
      <w:r>
        <w:t xml:space="preserve">Лекция-визуализация </w:t>
      </w:r>
      <w:r w:rsidRPr="00152DFD">
        <w:t>– изложение содержания сопровождается презентацией (д</w:t>
      </w:r>
      <w:r w:rsidRPr="00152DFD">
        <w:t>е</w:t>
      </w:r>
      <w:r w:rsidRPr="00152DFD">
        <w:t>монстрацией учебных материалов, представленных в различных знаковых системах, в т.ч. иллюстративных, графических,  видеоматериалов).</w:t>
      </w:r>
    </w:p>
    <w:p w:rsidR="005B7008" w:rsidRPr="00152DFD" w:rsidRDefault="005B7008" w:rsidP="000E3214">
      <w:pPr>
        <w:pStyle w:val="BodyTextIndent"/>
        <w:ind w:firstLine="567"/>
        <w:rPr>
          <w:i w:val="0"/>
        </w:rPr>
      </w:pPr>
      <w:r w:rsidRPr="00152DFD">
        <w:rPr>
          <w:i w:val="0"/>
        </w:rPr>
        <w:t>Формой промежуточной итоговой работы является устный опрос по лекционному материалу, участие в практических занятиях и лекциях. За участие и ответы на фронтальные вопросы преподавателя  выставляются дополнительные балы. Формой итоговой раб</w:t>
      </w:r>
      <w:r w:rsidRPr="00152DFD">
        <w:rPr>
          <w:i w:val="0"/>
        </w:rPr>
        <w:t>о</w:t>
      </w:r>
      <w:r w:rsidRPr="00152DFD">
        <w:rPr>
          <w:i w:val="0"/>
        </w:rPr>
        <w:t xml:space="preserve">ты является просмотр работ. </w:t>
      </w:r>
    </w:p>
    <w:p w:rsidR="005B7008" w:rsidRPr="00152DFD" w:rsidRDefault="005B7008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152DFD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B7008" w:rsidRPr="005A2C8C" w:rsidRDefault="005B7008" w:rsidP="00863D1A">
      <w:r w:rsidRPr="005A2C8C">
        <w:rPr>
          <w:color w:val="000000"/>
        </w:rPr>
        <w:t>Самостоятельная работа включает в себя подготовку к лекционным и практическим занятиям</w:t>
      </w:r>
      <w:r w:rsidRPr="005A2C8C">
        <w:t>, практические графические работы: изучение литературы, оформление обме</w:t>
      </w:r>
      <w:r w:rsidRPr="005A2C8C">
        <w:t>р</w:t>
      </w:r>
      <w:r w:rsidRPr="005A2C8C">
        <w:t xml:space="preserve">ных чертежей. </w:t>
      </w:r>
    </w:p>
    <w:p w:rsidR="005B7008" w:rsidRPr="005D7EAF" w:rsidRDefault="005B7008" w:rsidP="005D6A0C">
      <w:pPr>
        <w:pStyle w:val="Style3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5D7EAF">
        <w:rPr>
          <w:rStyle w:val="FontStyle31"/>
          <w:rFonts w:ascii="Times New Roman" w:hAnsi="Times New Roman"/>
          <w:sz w:val="24"/>
        </w:rPr>
        <w:t>Оценочные средства для текущего контроля успеваемости, промежуточной а</w:t>
      </w:r>
      <w:r w:rsidRPr="005D7EAF">
        <w:rPr>
          <w:rStyle w:val="FontStyle31"/>
          <w:rFonts w:ascii="Times New Roman" w:hAnsi="Times New Roman"/>
          <w:sz w:val="24"/>
        </w:rPr>
        <w:t>т</w:t>
      </w:r>
      <w:r w:rsidRPr="005D7EAF">
        <w:rPr>
          <w:rStyle w:val="FontStyle31"/>
          <w:rFonts w:ascii="Times New Roman" w:hAnsi="Times New Roman"/>
          <w:sz w:val="24"/>
        </w:rPr>
        <w:t>тестации по итогам освоения дисциплины.</w:t>
      </w:r>
    </w:p>
    <w:p w:rsidR="005B7008" w:rsidRPr="00D23B4F" w:rsidRDefault="005B7008" w:rsidP="005D6A0C">
      <w:pPr>
        <w:ind w:firstLine="360"/>
        <w:rPr>
          <w:b/>
        </w:rPr>
      </w:pPr>
      <w:r w:rsidRPr="00D23B4F">
        <w:rPr>
          <w:b/>
        </w:rPr>
        <w:t>1</w:t>
      </w:r>
      <w:r>
        <w:rPr>
          <w:b/>
        </w:rPr>
        <w:t xml:space="preserve"> </w:t>
      </w:r>
      <w:r w:rsidRPr="00D23B4F">
        <w:rPr>
          <w:b/>
        </w:rPr>
        <w:t xml:space="preserve">РАЗДЕЛ </w:t>
      </w:r>
    </w:p>
    <w:p w:rsidR="005B7008" w:rsidRDefault="005B7008" w:rsidP="005D6A0C">
      <w:pPr>
        <w:ind w:firstLine="360"/>
      </w:pPr>
      <w:r w:rsidRPr="00A541FE">
        <w:t>В часы самостоятельной (внеаудиторной) р</w:t>
      </w:r>
      <w:r>
        <w:t xml:space="preserve">аботы студенты, кроме </w:t>
      </w:r>
      <w:r w:rsidRPr="00A541FE">
        <w:t>фронтальных з</w:t>
      </w:r>
      <w:r>
        <w:t>а</w:t>
      </w:r>
      <w:r>
        <w:t xml:space="preserve">дач в рабочей тетради, решают 10 </w:t>
      </w:r>
      <w:r w:rsidRPr="00A541FE">
        <w:t>индивидуальных комплексных домашних задач по осно</w:t>
      </w:r>
      <w:r w:rsidRPr="00A541FE">
        <w:t>в</w:t>
      </w:r>
      <w:r>
        <w:t>ным разделам курса на листах в клетку (рис.1)</w:t>
      </w:r>
      <w:r w:rsidRPr="00A541FE">
        <w:t>. По каждой задаче студент составляет а</w:t>
      </w:r>
      <w:r w:rsidRPr="00A541FE">
        <w:t>л</w:t>
      </w:r>
      <w:r w:rsidRPr="00A541FE">
        <w:t>горитм решения. Кроме того, студенты выполняют четыре комплексные задачи (ко</w:t>
      </w:r>
      <w:r w:rsidRPr="00A541FE">
        <w:t>н</w:t>
      </w:r>
      <w:r w:rsidRPr="00A541FE">
        <w:t>трольные, рубеж</w:t>
      </w:r>
      <w:r>
        <w:t>ные эпюры) на чертёжной бумаге.</w:t>
      </w:r>
    </w:p>
    <w:p w:rsidR="005B7008" w:rsidRPr="00C57ADE" w:rsidRDefault="005B7008" w:rsidP="00C57ADE">
      <w:pPr>
        <w:ind w:firstLine="360"/>
        <w:jc w:val="center"/>
      </w:pPr>
      <w:r w:rsidRPr="00C57ADE">
        <w:pict>
          <v:shape id="_x0000_i1028" type="#_x0000_t75" style="width:345.75pt;height:239.25pt">
            <v:imagedata r:id="rId12" o:title=""/>
          </v:shape>
        </w:pict>
      </w:r>
    </w:p>
    <w:p w:rsidR="005B7008" w:rsidRDefault="005B7008" w:rsidP="005D6A0C">
      <w:pPr>
        <w:ind w:firstLine="360"/>
      </w:pPr>
    </w:p>
    <w:p w:rsidR="005B7008" w:rsidRDefault="005B7008" w:rsidP="00C57ADE">
      <w:pPr>
        <w:ind w:firstLine="360"/>
        <w:jc w:val="center"/>
      </w:pPr>
      <w:r>
        <w:t>Рис.1. Задача №2.</w:t>
      </w:r>
    </w:p>
    <w:p w:rsidR="005B7008" w:rsidRPr="00A541FE" w:rsidRDefault="005B7008" w:rsidP="005D6A0C">
      <w:pPr>
        <w:ind w:firstLine="360"/>
      </w:pPr>
    </w:p>
    <w:p w:rsidR="005B7008" w:rsidRPr="00A541FE" w:rsidRDefault="005B7008" w:rsidP="005D6A0C">
      <w:pPr>
        <w:ind w:firstLine="360"/>
      </w:pPr>
      <w:r w:rsidRPr="00D23B4F">
        <w:rPr>
          <w:b/>
        </w:rPr>
        <w:t>Эпюр 1</w:t>
      </w:r>
      <w:r w:rsidRPr="00D23B4F">
        <w:rPr>
          <w:b/>
          <w:bCs/>
        </w:rPr>
        <w:t>.</w:t>
      </w:r>
      <w:r w:rsidRPr="00A541FE">
        <w:rPr>
          <w:bCs/>
        </w:rPr>
        <w:t xml:space="preserve"> Построение проекций плоской фигуры по словесному описанию. Определ</w:t>
      </w:r>
      <w:r w:rsidRPr="00A541FE">
        <w:rPr>
          <w:bCs/>
        </w:rPr>
        <w:t>е</w:t>
      </w:r>
      <w:r w:rsidRPr="00A541FE">
        <w:rPr>
          <w:bCs/>
        </w:rPr>
        <w:t>ние углов наклона плоскости к плоскостям проекций. Построение точки пересечения пр</w:t>
      </w:r>
      <w:r w:rsidRPr="00A541FE">
        <w:rPr>
          <w:bCs/>
        </w:rPr>
        <w:t>я</w:t>
      </w:r>
      <w:r w:rsidRPr="00A541FE">
        <w:rPr>
          <w:bCs/>
        </w:rPr>
        <w:t>мой линии с построенной плоскостью. Определение видимости участков прямой линии. Построение тени, п</w:t>
      </w:r>
      <w:r w:rsidRPr="00A541FE">
        <w:rPr>
          <w:bCs/>
        </w:rPr>
        <w:t>а</w:t>
      </w:r>
      <w:r w:rsidRPr="00A541FE">
        <w:rPr>
          <w:bCs/>
        </w:rPr>
        <w:t>дающей от прямой линии на плоскость. Построение аксонометрии  плоскости и прямой  (задания индивидуальные). Формат А3.</w:t>
      </w:r>
    </w:p>
    <w:p w:rsidR="005B7008" w:rsidRPr="00A541FE" w:rsidRDefault="005B7008" w:rsidP="005D6A0C">
      <w:pPr>
        <w:ind w:firstLine="360"/>
      </w:pPr>
      <w:r w:rsidRPr="00A541FE">
        <w:rPr>
          <w:b/>
          <w:bCs/>
        </w:rPr>
        <w:t>Эпюр 2.</w:t>
      </w:r>
      <w:r w:rsidRPr="00A541FE">
        <w:t xml:space="preserve"> Взаимное пересечение многогранников (построение плана и фасада крыш). Построение теней на фасаде и плане. Построение аксонометрии здания и теней (собстве</w:t>
      </w:r>
      <w:r w:rsidRPr="00A541FE">
        <w:t>н</w:t>
      </w:r>
      <w:r w:rsidRPr="00A541FE">
        <w:t>ных и падающих). Задания индивид</w:t>
      </w:r>
      <w:r w:rsidRPr="00A541FE">
        <w:t>у</w:t>
      </w:r>
      <w:r>
        <w:t>альные.</w:t>
      </w:r>
      <w:r w:rsidRPr="00A541FE">
        <w:t xml:space="preserve"> 2 формата А3.</w:t>
      </w:r>
    </w:p>
    <w:p w:rsidR="005B7008" w:rsidRPr="00A541FE" w:rsidRDefault="005B7008" w:rsidP="005D6A0C">
      <w:pPr>
        <w:ind w:firstLine="360"/>
      </w:pPr>
      <w:r w:rsidRPr="00A541FE">
        <w:rPr>
          <w:b/>
          <w:bCs/>
        </w:rPr>
        <w:t>Эпюр 3.</w:t>
      </w:r>
      <w:r>
        <w:t xml:space="preserve"> </w:t>
      </w:r>
      <w:r w:rsidRPr="00A541FE">
        <w:t>Построение проекций тела с вырезом (пересечение поверхности плоскостью проецирующей). Построение аксонометрии и теней.</w:t>
      </w:r>
    </w:p>
    <w:p w:rsidR="005B7008" w:rsidRDefault="005B7008" w:rsidP="005D6A0C">
      <w:pPr>
        <w:ind w:firstLine="360"/>
      </w:pPr>
      <w:r w:rsidRPr="00A541FE">
        <w:t>За</w:t>
      </w:r>
      <w:r>
        <w:t>дания индивидуальные. Формат А3 или дополнительный.</w:t>
      </w:r>
    </w:p>
    <w:p w:rsidR="005B7008" w:rsidRDefault="005B7008" w:rsidP="005265D2">
      <w:pPr>
        <w:ind w:firstLine="360"/>
        <w:jc w:val="center"/>
        <w:rPr>
          <w:noProof/>
          <w:sz w:val="20"/>
          <w:szCs w:val="20"/>
        </w:rPr>
      </w:pPr>
      <w:r w:rsidRPr="008C3EBE">
        <w:rPr>
          <w:noProof/>
          <w:sz w:val="20"/>
          <w:szCs w:val="20"/>
        </w:rPr>
        <w:pict>
          <v:shape id="Рисунок 13" o:spid="_x0000_i1029" type="#_x0000_t75" style="width:225.75pt;height:247.5pt;visibility:visible">
            <v:imagedata r:id="rId13" o:title=""/>
          </v:shape>
        </w:pict>
      </w:r>
    </w:p>
    <w:p w:rsidR="005B7008" w:rsidRPr="005265D2" w:rsidRDefault="005B7008" w:rsidP="005265D2">
      <w:pPr>
        <w:ind w:firstLine="360"/>
        <w:jc w:val="center"/>
      </w:pPr>
      <w:r>
        <w:rPr>
          <w:noProof/>
        </w:rPr>
        <w:t>Рис.2</w:t>
      </w:r>
      <w:r w:rsidRPr="005265D2">
        <w:rPr>
          <w:noProof/>
        </w:rPr>
        <w:t>. Сфера с вырезом ( пересечение поверхности вращения плоскостями)</w:t>
      </w:r>
    </w:p>
    <w:p w:rsidR="005B7008" w:rsidRPr="005265D2" w:rsidRDefault="005B7008" w:rsidP="005D6A0C">
      <w:pPr>
        <w:ind w:firstLine="360"/>
      </w:pPr>
      <w:r w:rsidRPr="005265D2">
        <w:rPr>
          <w:b/>
          <w:bCs/>
        </w:rPr>
        <w:t>Эпюр 4.</w:t>
      </w:r>
      <w:r w:rsidRPr="005265D2">
        <w:t xml:space="preserve"> Построение линии пересечения двух поверхностей. Формат А3. Задания и</w:t>
      </w:r>
      <w:r w:rsidRPr="005265D2">
        <w:t>н</w:t>
      </w:r>
      <w:r w:rsidRPr="005265D2">
        <w:t>дивидуальные.</w:t>
      </w:r>
    </w:p>
    <w:p w:rsidR="005B7008" w:rsidRDefault="005B7008" w:rsidP="005265D2">
      <w:pPr>
        <w:ind w:firstLine="360"/>
        <w:jc w:val="center"/>
        <w:rPr>
          <w:sz w:val="20"/>
          <w:szCs w:val="20"/>
        </w:rPr>
      </w:pPr>
      <w:r w:rsidRPr="002E2D10">
        <w:rPr>
          <w:sz w:val="20"/>
          <w:szCs w:val="20"/>
        </w:rPr>
        <w:pict>
          <v:shape id="_x0000_i1030" type="#_x0000_t75" style="width:228.75pt;height:267pt">
            <v:imagedata r:id="rId14" o:title="" croptop="4155f" cropright="3103f"/>
          </v:shape>
        </w:pict>
      </w:r>
    </w:p>
    <w:p w:rsidR="005B7008" w:rsidRPr="0012211D" w:rsidRDefault="005B7008" w:rsidP="005265D2">
      <w:pPr>
        <w:jc w:val="center"/>
      </w:pPr>
      <w:r w:rsidRPr="0012211D">
        <w:t>Характерные точки:</w:t>
      </w:r>
    </w:p>
    <w:p w:rsidR="005B7008" w:rsidRPr="0012211D" w:rsidRDefault="005B7008" w:rsidP="005265D2">
      <w:pPr>
        <w:jc w:val="center"/>
      </w:pPr>
      <w:r w:rsidRPr="0012211D">
        <w:t>1,2- точки пересечения фронтальных очерков конуса и шара</w:t>
      </w:r>
    </w:p>
    <w:p w:rsidR="005B7008" w:rsidRPr="0012211D" w:rsidRDefault="005B7008" w:rsidP="005265D2">
      <w:pPr>
        <w:jc w:val="center"/>
        <w:rPr>
          <w:vertAlign w:val="subscript"/>
        </w:rPr>
      </w:pPr>
      <w:r w:rsidRPr="0012211D">
        <w:t>3,4- точки на горизонтальном очерке шара, граница видимости на П</w:t>
      </w:r>
      <w:r w:rsidRPr="0012211D">
        <w:rPr>
          <w:vertAlign w:val="subscript"/>
        </w:rPr>
        <w:t>1</w:t>
      </w:r>
    </w:p>
    <w:p w:rsidR="005B7008" w:rsidRPr="0012211D" w:rsidRDefault="005B7008" w:rsidP="005265D2">
      <w:pPr>
        <w:jc w:val="center"/>
        <w:rPr>
          <w:vertAlign w:val="subscript"/>
        </w:rPr>
      </w:pPr>
      <w:r w:rsidRPr="0012211D">
        <w:t>5,6,7,8- точки на профильном очерке конуса, граница видимости на П</w:t>
      </w:r>
      <w:r w:rsidRPr="0012211D">
        <w:rPr>
          <w:vertAlign w:val="subscript"/>
        </w:rPr>
        <w:t>3</w:t>
      </w:r>
    </w:p>
    <w:p w:rsidR="005B7008" w:rsidRDefault="005B7008" w:rsidP="005265D2">
      <w:pPr>
        <w:jc w:val="center"/>
      </w:pPr>
      <w:r w:rsidRPr="0012211D">
        <w:t>13,14-точки на профильном очерке шара</w:t>
      </w:r>
    </w:p>
    <w:p w:rsidR="005B7008" w:rsidRPr="0012211D" w:rsidRDefault="005B7008" w:rsidP="005265D2">
      <w:pPr>
        <w:jc w:val="center"/>
      </w:pPr>
    </w:p>
    <w:p w:rsidR="005B7008" w:rsidRPr="008D0455" w:rsidRDefault="005B7008" w:rsidP="005265D2">
      <w:pPr>
        <w:jc w:val="center"/>
      </w:pPr>
      <w:r>
        <w:t>Рис.3.Пример выполнения эпюра №4</w:t>
      </w:r>
      <w:r w:rsidRPr="008D0455">
        <w:t>.</w:t>
      </w:r>
    </w:p>
    <w:p w:rsidR="005B7008" w:rsidRDefault="005B7008" w:rsidP="005D7EAF">
      <w:pPr>
        <w:ind w:firstLine="480"/>
      </w:pPr>
      <w:r w:rsidRPr="00A541FE">
        <w:t>Рубежные контрольные эпюры принимать с защитой их исполнителем, что позволяет осуществить текущий контроль усвоения предмета и стимулировать систематичность р</w:t>
      </w:r>
      <w:r w:rsidRPr="00A541FE">
        <w:t>а</w:t>
      </w:r>
      <w:r w:rsidRPr="00A541FE">
        <w:t>боты студентов. По курсу предусмо</w:t>
      </w:r>
      <w:r w:rsidRPr="00A541FE">
        <w:t>т</w:t>
      </w:r>
      <w:r w:rsidRPr="00A541FE">
        <w:t>рены контрольные работы на практических занятиях.</w:t>
      </w:r>
    </w:p>
    <w:p w:rsidR="005B7008" w:rsidRPr="00A541FE" w:rsidRDefault="005B7008" w:rsidP="005D7EAF">
      <w:pPr>
        <w:ind w:firstLine="480"/>
      </w:pPr>
      <w:r w:rsidRPr="00A541FE">
        <w:t xml:space="preserve">Общий объём заданий по начертательной геометрии в первом семестре – 5 </w:t>
      </w:r>
      <w:r>
        <w:t>форматов А3 чертёжной бумаги и 10</w:t>
      </w:r>
      <w:r w:rsidRPr="00A541FE">
        <w:t xml:space="preserve"> форматов А4 бумаги в клетку. К зачету допускаются студенты, в</w:t>
      </w:r>
      <w:r w:rsidRPr="00A541FE">
        <w:t>ы</w:t>
      </w:r>
      <w:r w:rsidRPr="00A541FE">
        <w:t>полнившие и защитившие все домашние задания.</w:t>
      </w:r>
    </w:p>
    <w:p w:rsidR="005B7008" w:rsidRPr="00D23B4F" w:rsidRDefault="005B7008" w:rsidP="005D6A0C">
      <w:pPr>
        <w:ind w:firstLine="360"/>
        <w:rPr>
          <w:b/>
        </w:rPr>
      </w:pPr>
      <w:r>
        <w:rPr>
          <w:b/>
        </w:rPr>
        <w:t>2</w:t>
      </w:r>
      <w:r w:rsidRPr="00D23B4F">
        <w:rPr>
          <w:b/>
        </w:rPr>
        <w:t xml:space="preserve"> РАЗДЕЛ</w:t>
      </w:r>
    </w:p>
    <w:p w:rsidR="005B7008" w:rsidRPr="00A541FE" w:rsidRDefault="005B7008" w:rsidP="005D6A0C">
      <w:pPr>
        <w:ind w:firstLine="360"/>
      </w:pPr>
      <w:r w:rsidRPr="00A541FE">
        <w:t>Во втором разделе дисциплины «Начертательная геометрия</w:t>
      </w:r>
      <w:r>
        <w:t>. Тени на фасаде. Перспе</w:t>
      </w:r>
      <w:r>
        <w:t>к</w:t>
      </w:r>
      <w:r>
        <w:t>тива</w:t>
      </w:r>
      <w:r w:rsidRPr="00A541FE">
        <w:t>» в часы самостоятельной (внеаудиторной) работы студенты, к</w:t>
      </w:r>
      <w:r>
        <w:t>роме фронтальных з</w:t>
      </w:r>
      <w:r>
        <w:t>а</w:t>
      </w:r>
      <w:r>
        <w:t>дач, решают индивидуальные</w:t>
      </w:r>
      <w:r w:rsidRPr="00A541FE">
        <w:t xml:space="preserve"> задач</w:t>
      </w:r>
      <w:r>
        <w:t>и</w:t>
      </w:r>
      <w:r w:rsidRPr="00A541FE">
        <w:t xml:space="preserve"> в рабочей тетради №2 «Построение те</w:t>
      </w:r>
      <w:r>
        <w:t>ней на ко</w:t>
      </w:r>
      <w:r>
        <w:t>м</w:t>
      </w:r>
      <w:r>
        <w:t xml:space="preserve">плексных чертежах» и </w:t>
      </w:r>
      <w:r w:rsidRPr="00A541FE">
        <w:t xml:space="preserve"> задачи в рабочей тетради №3 «Перспектива»  </w:t>
      </w:r>
      <w:r>
        <w:t>(для каждого студе</w:t>
      </w:r>
      <w:r>
        <w:t>н</w:t>
      </w:r>
      <w:r>
        <w:t xml:space="preserve">та </w:t>
      </w:r>
      <w:r w:rsidRPr="00A541FE">
        <w:t xml:space="preserve"> разработан</w:t>
      </w:r>
      <w:r>
        <w:t>ы индивидуальные задания</w:t>
      </w:r>
      <w:r w:rsidRPr="00A541FE">
        <w:t>. Кроме того, студенты выполняют 3 графич</w:t>
      </w:r>
      <w:r w:rsidRPr="00A541FE">
        <w:t>е</w:t>
      </w:r>
      <w:r w:rsidRPr="00A541FE">
        <w:t>ские рубежные контроль</w:t>
      </w:r>
      <w:r>
        <w:t>ные  работы на чертёжной бумаге.</w:t>
      </w:r>
    </w:p>
    <w:p w:rsidR="005B7008" w:rsidRDefault="005B7008" w:rsidP="005D6A0C">
      <w:pPr>
        <w:ind w:firstLine="360"/>
      </w:pPr>
      <w:r w:rsidRPr="00A541FE">
        <w:rPr>
          <w:b/>
          <w:bCs/>
        </w:rPr>
        <w:t xml:space="preserve">Эпюр 5. </w:t>
      </w:r>
      <w:r w:rsidRPr="00A541FE">
        <w:t>Построение теней архитектурных форм. Задания индивид</w:t>
      </w:r>
      <w:r w:rsidRPr="00A541FE">
        <w:t>у</w:t>
      </w:r>
      <w:r w:rsidRPr="00A541FE">
        <w:t xml:space="preserve">альные. </w:t>
      </w:r>
    </w:p>
    <w:p w:rsidR="005B7008" w:rsidRPr="00A541FE" w:rsidRDefault="005B7008" w:rsidP="005D6A0C">
      <w:pPr>
        <w:ind w:firstLine="360"/>
      </w:pPr>
    </w:p>
    <w:p w:rsidR="005B7008" w:rsidRDefault="005B7008" w:rsidP="005D6A0C">
      <w:pPr>
        <w:ind w:firstLine="360"/>
      </w:pPr>
      <w:r w:rsidRPr="00A541FE">
        <w:t>Формат А2. Можно заменить вариант индивидуального задания по выполнению фас</w:t>
      </w:r>
      <w:r w:rsidRPr="00A541FE">
        <w:t>а</w:t>
      </w:r>
      <w:r w:rsidRPr="00A541FE">
        <w:t>да  сооружения на вариант, выполняемый в дисциплине «Архитектурное  проектиров</w:t>
      </w:r>
      <w:r w:rsidRPr="00A541FE">
        <w:t>а</w:t>
      </w:r>
      <w:r w:rsidRPr="00A541FE">
        <w:t>ние» в КП. «Фасад  здания»</w:t>
      </w:r>
      <w:r>
        <w:t xml:space="preserve"> (рис</w:t>
      </w:r>
      <w:r w:rsidRPr="00A541FE">
        <w:t>. Формат А2</w:t>
      </w:r>
      <w:r>
        <w:t xml:space="preserve"> или дополнительный.</w:t>
      </w:r>
    </w:p>
    <w:p w:rsidR="005B7008" w:rsidRDefault="005B7008" w:rsidP="005D6A0C">
      <w:pPr>
        <w:ind w:firstLine="360"/>
      </w:pPr>
    </w:p>
    <w:p w:rsidR="005B7008" w:rsidRPr="004C3090" w:rsidRDefault="005B7008" w:rsidP="005D6A0C">
      <w:pPr>
        <w:ind w:firstLine="360"/>
        <w:rPr>
          <w:b/>
        </w:rPr>
      </w:pPr>
      <w:r>
        <w:rPr>
          <w:b/>
        </w:rPr>
        <w:t>3</w:t>
      </w:r>
      <w:r w:rsidRPr="00D23B4F">
        <w:rPr>
          <w:b/>
        </w:rPr>
        <w:t xml:space="preserve"> РАЗДЕЛ</w:t>
      </w:r>
    </w:p>
    <w:p w:rsidR="005B7008" w:rsidRPr="00A541FE" w:rsidRDefault="005B7008" w:rsidP="005D6A0C">
      <w:pPr>
        <w:ind w:firstLine="360"/>
      </w:pPr>
      <w:r w:rsidRPr="00A541FE">
        <w:rPr>
          <w:b/>
          <w:bCs/>
        </w:rPr>
        <w:t xml:space="preserve">Эпюр 6. </w:t>
      </w:r>
      <w:r w:rsidRPr="00A541FE">
        <w:t>Перспектива окружности (перспектива арки). Построение теней в перспект</w:t>
      </w:r>
      <w:r w:rsidRPr="00A541FE">
        <w:t>и</w:t>
      </w:r>
      <w:r w:rsidRPr="00A541FE">
        <w:t xml:space="preserve">ве. Задания индивидуальные. Формат А2. </w:t>
      </w:r>
    </w:p>
    <w:p w:rsidR="005B7008" w:rsidRDefault="005B7008" w:rsidP="005D6A0C">
      <w:pPr>
        <w:pStyle w:val="BodyTextIndent"/>
        <w:ind w:firstLine="360"/>
        <w:rPr>
          <w:b/>
        </w:rPr>
      </w:pPr>
      <w:r w:rsidRPr="00A541FE">
        <w:rPr>
          <w:b/>
          <w:bCs/>
        </w:rPr>
        <w:t>Эпюр 7</w:t>
      </w:r>
      <w:r w:rsidRPr="00A61623">
        <w:rPr>
          <w:b/>
          <w:bCs/>
          <w:i w:val="0"/>
        </w:rPr>
        <w:t xml:space="preserve">. </w:t>
      </w:r>
      <w:r w:rsidRPr="00A61623">
        <w:rPr>
          <w:i w:val="0"/>
        </w:rPr>
        <w:t>Перспектива здания или сооружения (методом архитектора). Построение теней в перспективе. Задания индивидуальные. Можно заменить вариант индивидуального задания по выполнению перспективы сооружения на вариант, выполняемый в дисц</w:t>
      </w:r>
      <w:r w:rsidRPr="00A61623">
        <w:rPr>
          <w:i w:val="0"/>
        </w:rPr>
        <w:t>и</w:t>
      </w:r>
      <w:r w:rsidRPr="00A61623">
        <w:rPr>
          <w:i w:val="0"/>
        </w:rPr>
        <w:t xml:space="preserve">плине </w:t>
      </w:r>
      <w:r>
        <w:rPr>
          <w:i w:val="0"/>
        </w:rPr>
        <w:t xml:space="preserve">«Архитектурное </w:t>
      </w:r>
      <w:r w:rsidRPr="00A61623">
        <w:rPr>
          <w:i w:val="0"/>
        </w:rPr>
        <w:t>проектирова</w:t>
      </w:r>
      <w:r>
        <w:rPr>
          <w:i w:val="0"/>
        </w:rPr>
        <w:t xml:space="preserve">ние» в КП (рис.4), Перспектива здания»(рис.5) </w:t>
      </w:r>
      <w:r w:rsidRPr="00A61623">
        <w:rPr>
          <w:i w:val="0"/>
        </w:rPr>
        <w:t>«Архитект</w:t>
      </w:r>
      <w:r w:rsidRPr="00A61623">
        <w:rPr>
          <w:i w:val="0"/>
        </w:rPr>
        <w:t>у</w:t>
      </w:r>
      <w:r w:rsidRPr="00A61623">
        <w:rPr>
          <w:i w:val="0"/>
        </w:rPr>
        <w:t>ра». Построение интерьера Фронтального и углового методом архитектора; Построение интерьера м</w:t>
      </w:r>
      <w:r w:rsidRPr="00A61623">
        <w:rPr>
          <w:i w:val="0"/>
        </w:rPr>
        <w:t>е</w:t>
      </w:r>
      <w:r w:rsidRPr="00A61623">
        <w:rPr>
          <w:i w:val="0"/>
        </w:rPr>
        <w:t>тодом широкоугольной перс</w:t>
      </w:r>
      <w:r>
        <w:rPr>
          <w:i w:val="0"/>
        </w:rPr>
        <w:t>пективы 2</w:t>
      </w:r>
      <w:r w:rsidRPr="00A61623">
        <w:rPr>
          <w:i w:val="0"/>
        </w:rPr>
        <w:t xml:space="preserve"> Формата А3</w:t>
      </w:r>
      <w:r>
        <w:rPr>
          <w:i w:val="0"/>
        </w:rPr>
        <w:t xml:space="preserve"> (</w:t>
      </w:r>
      <w:r>
        <w:rPr>
          <w:bCs/>
          <w:i w:val="0"/>
        </w:rPr>
        <w:t>р</w:t>
      </w:r>
      <w:r w:rsidRPr="00407308">
        <w:rPr>
          <w:bCs/>
          <w:i w:val="0"/>
        </w:rPr>
        <w:t>ис.</w:t>
      </w:r>
      <w:r>
        <w:rPr>
          <w:bCs/>
          <w:i w:val="0"/>
        </w:rPr>
        <w:t>6</w:t>
      </w:r>
      <w:r>
        <w:rPr>
          <w:i w:val="0"/>
        </w:rPr>
        <w:t>).</w:t>
      </w:r>
      <w:r w:rsidRPr="004C3090">
        <w:rPr>
          <w:b/>
        </w:rPr>
        <w:t xml:space="preserve"> </w:t>
      </w:r>
    </w:p>
    <w:p w:rsidR="005B7008" w:rsidRDefault="005B7008" w:rsidP="005D6A0C">
      <w:pPr>
        <w:pStyle w:val="BodyTextIndent"/>
        <w:ind w:firstLine="360"/>
        <w:rPr>
          <w:b/>
        </w:rPr>
      </w:pPr>
      <w:r>
        <w:rPr>
          <w:b/>
        </w:rPr>
        <w:t xml:space="preserve"> </w:t>
      </w:r>
    </w:p>
    <w:p w:rsidR="005B7008" w:rsidRDefault="005B7008" w:rsidP="0012211D">
      <w:pPr>
        <w:pStyle w:val="BodyTextIndent"/>
        <w:ind w:firstLine="360"/>
        <w:jc w:val="center"/>
        <w:rPr>
          <w:b/>
          <w:i w:val="0"/>
        </w:rPr>
      </w:pPr>
      <w:r w:rsidRPr="0012211D">
        <w:rPr>
          <w:b/>
          <w:i w:val="0"/>
        </w:rPr>
        <w:pict>
          <v:shape id="_x0000_i1031" type="#_x0000_t75" style="width:410.25pt;height:231pt">
            <v:imagedata r:id="rId15" o:title=""/>
          </v:shape>
        </w:pict>
      </w:r>
    </w:p>
    <w:p w:rsidR="005B7008" w:rsidRDefault="005B7008" w:rsidP="0012211D">
      <w:pPr>
        <w:pStyle w:val="BodyTextIndent"/>
        <w:ind w:firstLine="360"/>
        <w:jc w:val="center"/>
        <w:rPr>
          <w:i w:val="0"/>
        </w:rPr>
      </w:pPr>
    </w:p>
    <w:p w:rsidR="005B7008" w:rsidRDefault="005B7008" w:rsidP="0012211D">
      <w:pPr>
        <w:pStyle w:val="BodyTextIndent"/>
        <w:ind w:firstLine="360"/>
        <w:jc w:val="center"/>
        <w:rPr>
          <w:i w:val="0"/>
        </w:rPr>
      </w:pPr>
      <w:r>
        <w:rPr>
          <w:i w:val="0"/>
        </w:rPr>
        <w:t>Рис.4</w:t>
      </w:r>
      <w:r w:rsidRPr="0012211D">
        <w:rPr>
          <w:i w:val="0"/>
        </w:rPr>
        <w:t>. Фасад здания в технике отмывки</w:t>
      </w:r>
    </w:p>
    <w:p w:rsidR="005B7008" w:rsidRDefault="005B7008" w:rsidP="0012211D">
      <w:pPr>
        <w:pStyle w:val="BodyTextIndent"/>
        <w:ind w:firstLine="360"/>
        <w:jc w:val="center"/>
        <w:rPr>
          <w:i w:val="0"/>
        </w:rPr>
      </w:pPr>
    </w:p>
    <w:p w:rsidR="005B7008" w:rsidRDefault="005B7008" w:rsidP="0012211D">
      <w:pPr>
        <w:pStyle w:val="BodyTextIndent"/>
        <w:ind w:firstLine="360"/>
        <w:jc w:val="center"/>
        <w:rPr>
          <w:i w:val="0"/>
        </w:rPr>
      </w:pPr>
    </w:p>
    <w:p w:rsidR="005B7008" w:rsidRDefault="005B7008" w:rsidP="0012211D">
      <w:pPr>
        <w:pStyle w:val="BodyTextIndent"/>
        <w:ind w:firstLine="360"/>
        <w:jc w:val="center"/>
        <w:rPr>
          <w:i w:val="0"/>
        </w:rPr>
      </w:pPr>
    </w:p>
    <w:p w:rsidR="005B7008" w:rsidRDefault="005B7008" w:rsidP="0012211D">
      <w:pPr>
        <w:pStyle w:val="BodyTextIndent"/>
        <w:ind w:firstLine="360"/>
        <w:jc w:val="center"/>
        <w:rPr>
          <w:i w:val="0"/>
        </w:rPr>
      </w:pPr>
    </w:p>
    <w:p w:rsidR="005B7008" w:rsidRDefault="005B7008" w:rsidP="0012211D">
      <w:pPr>
        <w:pStyle w:val="BodyTextIndent"/>
        <w:ind w:firstLine="360"/>
        <w:jc w:val="center"/>
        <w:rPr>
          <w:i w:val="0"/>
        </w:rPr>
      </w:pPr>
    </w:p>
    <w:p w:rsidR="005B7008" w:rsidRDefault="005B7008" w:rsidP="0012211D">
      <w:pPr>
        <w:pStyle w:val="BodyTextIndent"/>
        <w:ind w:firstLine="360"/>
        <w:jc w:val="center"/>
        <w:rPr>
          <w:noProof/>
        </w:rPr>
      </w:pPr>
      <w:r w:rsidRPr="00310701">
        <w:rPr>
          <w:noProof/>
        </w:rPr>
        <w:pict>
          <v:shape id="Рисунок 1" o:spid="_x0000_i1032" type="#_x0000_t75" alt="дом" style="width:308.25pt;height:234pt;visibility:visible">
            <v:imagedata r:id="rId16" o:title="" croptop="11715f" cropbottom="9065f" cropleft="10380f" cropright="11399f"/>
          </v:shape>
        </w:pict>
      </w:r>
    </w:p>
    <w:p w:rsidR="005B7008" w:rsidRPr="00D0433A" w:rsidRDefault="005B7008" w:rsidP="0012211D">
      <w:pPr>
        <w:pStyle w:val="BodyTextIndent"/>
        <w:ind w:firstLine="360"/>
        <w:jc w:val="center"/>
        <w:rPr>
          <w:i w:val="0"/>
        </w:rPr>
      </w:pPr>
      <w:r w:rsidRPr="00D0433A">
        <w:rPr>
          <w:i w:val="0"/>
          <w:noProof/>
        </w:rPr>
        <w:t>Рис.</w:t>
      </w:r>
      <w:r>
        <w:rPr>
          <w:i w:val="0"/>
          <w:noProof/>
        </w:rPr>
        <w:t>5.Перспектива здания</w:t>
      </w:r>
    </w:p>
    <w:p w:rsidR="005B7008" w:rsidRPr="00D0433A" w:rsidRDefault="005B7008" w:rsidP="00AA5B7D">
      <w:pPr>
        <w:pStyle w:val="BodyTextIndent"/>
        <w:ind w:firstLine="0"/>
        <w:jc w:val="center"/>
        <w:rPr>
          <w:b/>
          <w:bCs/>
          <w:i w:val="0"/>
        </w:rPr>
      </w:pPr>
      <w:r w:rsidRPr="00D0433A">
        <w:rPr>
          <w:b/>
          <w:bCs/>
          <w:i w:val="0"/>
        </w:rPr>
        <w:pict>
          <v:shape id="_x0000_i1033" type="#_x0000_t75" style="width:324.75pt;height:240pt">
            <v:imagedata r:id="rId17" o:title=""/>
          </v:shape>
        </w:pict>
      </w:r>
    </w:p>
    <w:p w:rsidR="005B7008" w:rsidRPr="00407308" w:rsidRDefault="005B7008" w:rsidP="00407308">
      <w:pPr>
        <w:pStyle w:val="BodyTextIndent"/>
        <w:ind w:firstLine="360"/>
        <w:jc w:val="center"/>
        <w:rPr>
          <w:bCs/>
          <w:i w:val="0"/>
        </w:rPr>
      </w:pPr>
      <w:r w:rsidRPr="00407308">
        <w:rPr>
          <w:bCs/>
          <w:i w:val="0"/>
        </w:rPr>
        <w:t>Рис.</w:t>
      </w:r>
      <w:r>
        <w:rPr>
          <w:bCs/>
          <w:i w:val="0"/>
        </w:rPr>
        <w:t>6.</w:t>
      </w:r>
      <w:r w:rsidRPr="00407308">
        <w:rPr>
          <w:bCs/>
          <w:i w:val="0"/>
        </w:rPr>
        <w:t xml:space="preserve"> Построение перспективы интерьера методом широкоугольной перспективы</w:t>
      </w:r>
    </w:p>
    <w:p w:rsidR="005B7008" w:rsidRDefault="005B7008" w:rsidP="005D6A0C">
      <w:pPr>
        <w:pStyle w:val="BodyTextIndent"/>
        <w:ind w:firstLine="360"/>
        <w:rPr>
          <w:i w:val="0"/>
        </w:rPr>
      </w:pPr>
      <w:r w:rsidRPr="00BD2B06">
        <w:rPr>
          <w:b/>
          <w:bCs/>
          <w:i w:val="0"/>
        </w:rPr>
        <w:t>Эпюр 8</w:t>
      </w:r>
      <w:r w:rsidRPr="00FA1D5A">
        <w:rPr>
          <w:b/>
          <w:bCs/>
          <w:i w:val="0"/>
        </w:rPr>
        <w:t xml:space="preserve">. </w:t>
      </w:r>
      <w:r w:rsidRPr="00FA1D5A">
        <w:rPr>
          <w:i w:val="0"/>
        </w:rPr>
        <w:t xml:space="preserve"> Построение отражений в перспективе. Задания индивид</w:t>
      </w:r>
      <w:r w:rsidRPr="00FA1D5A">
        <w:rPr>
          <w:i w:val="0"/>
        </w:rPr>
        <w:t>у</w:t>
      </w:r>
      <w:r w:rsidRPr="00FA1D5A">
        <w:rPr>
          <w:i w:val="0"/>
        </w:rPr>
        <w:t xml:space="preserve">альные, Формат А3. </w:t>
      </w:r>
    </w:p>
    <w:p w:rsidR="005B7008" w:rsidRDefault="005B7008" w:rsidP="005D6A0C">
      <w:pPr>
        <w:pStyle w:val="Style3"/>
        <w:widowControl/>
        <w:ind w:firstLine="360"/>
        <w:rPr>
          <w:rStyle w:val="FontStyle31"/>
          <w:rFonts w:ascii="Times New Roman" w:hAnsi="Times New Roman"/>
          <w:b/>
          <w:sz w:val="24"/>
        </w:rPr>
      </w:pPr>
    </w:p>
    <w:p w:rsidR="005B7008" w:rsidRDefault="005B7008" w:rsidP="005D6A0C">
      <w:pPr>
        <w:pStyle w:val="Style3"/>
        <w:widowControl/>
        <w:ind w:firstLine="360"/>
        <w:rPr>
          <w:rStyle w:val="FontStyle31"/>
          <w:rFonts w:ascii="Times New Roman" w:hAnsi="Times New Roman"/>
          <w:b/>
          <w:sz w:val="24"/>
        </w:rPr>
      </w:pPr>
    </w:p>
    <w:p w:rsidR="005B7008" w:rsidRPr="00B121E2" w:rsidRDefault="005B7008" w:rsidP="004A0975">
      <w:pPr>
        <w:pStyle w:val="Heading2"/>
        <w:ind w:firstLine="0"/>
        <w:rPr>
          <w:i w:val="0"/>
          <w:caps/>
          <w:szCs w:val="24"/>
        </w:rPr>
      </w:pPr>
      <w:r w:rsidRPr="00B121E2">
        <w:rPr>
          <w:i w:val="0"/>
          <w:caps/>
          <w:szCs w:val="24"/>
        </w:rPr>
        <w:t xml:space="preserve">Содержание общих требований к самостоятельной работе </w:t>
      </w:r>
    </w:p>
    <w:p w:rsidR="005B7008" w:rsidRPr="00B121E2" w:rsidRDefault="005B7008" w:rsidP="004A0975">
      <w:r w:rsidRPr="00B121E2">
        <w:t>Самостоятельная работа студентов предусматривает:</w:t>
      </w:r>
    </w:p>
    <w:p w:rsidR="005B7008" w:rsidRPr="003F03F2" w:rsidRDefault="005B7008" w:rsidP="004A0975">
      <w:r w:rsidRPr="00B121E2">
        <w:t>– проработку лекционного материала, изучение и конспектирование дополнительн</w:t>
      </w:r>
      <w:r w:rsidRPr="00B121E2">
        <w:t>о</w:t>
      </w:r>
      <w:r w:rsidRPr="00B121E2">
        <w:t>го материала по темам лекционных занятий, а так же выполнение внеаудиторных заданий</w:t>
      </w:r>
      <w:r>
        <w:rPr>
          <w:color w:val="FF0000"/>
        </w:rPr>
        <w:t xml:space="preserve">: </w:t>
      </w:r>
      <w:r w:rsidRPr="003F03F2">
        <w:t>решение задач и выполнение графических работ.</w:t>
      </w:r>
    </w:p>
    <w:p w:rsidR="005B7008" w:rsidRPr="00E40A10" w:rsidRDefault="005B7008" w:rsidP="00F07491">
      <w:pPr>
        <w:spacing w:line="360" w:lineRule="auto"/>
        <w:ind w:firstLine="0"/>
        <w:rPr>
          <w:b/>
          <w:caps/>
          <w:color w:val="FF0000"/>
          <w:sz w:val="20"/>
          <w:szCs w:val="20"/>
        </w:rPr>
      </w:pPr>
    </w:p>
    <w:p w:rsidR="005B7008" w:rsidRPr="003D2269" w:rsidRDefault="005B7008" w:rsidP="00EC3A5F">
      <w:pPr>
        <w:spacing w:line="360" w:lineRule="auto"/>
        <w:ind w:firstLine="0"/>
        <w:jc w:val="center"/>
        <w:rPr>
          <w:b/>
          <w:caps/>
        </w:rPr>
      </w:pPr>
      <w:r w:rsidRPr="003D2269">
        <w:rPr>
          <w:b/>
          <w:caps/>
        </w:rPr>
        <w:t>Экзамен</w:t>
      </w:r>
    </w:p>
    <w:p w:rsidR="005B7008" w:rsidRPr="00407308" w:rsidRDefault="005B7008" w:rsidP="00407308">
      <w:pPr>
        <w:ind w:firstLine="547"/>
      </w:pPr>
      <w:r w:rsidRPr="003D2269">
        <w:t>К экзамену допускаются студенты, выполнившие в полном объеме все задания по дисциплине и прошедшие промежуточную аттестацию. Экзамен проводится письменный с выполнением графических заданий на формате А3</w:t>
      </w:r>
      <w:r>
        <w:rPr>
          <w:color w:val="FF0000"/>
        </w:rPr>
        <w:t xml:space="preserve">. </w:t>
      </w:r>
      <w:r w:rsidRPr="00407308">
        <w:t>В билете 3 вопроса: два теоретич</w:t>
      </w:r>
      <w:r w:rsidRPr="00407308">
        <w:t>е</w:t>
      </w:r>
      <w:r w:rsidRPr="00407308">
        <w:t>ских, один практический. Вопросы из трех разделов дисциплины.</w:t>
      </w:r>
    </w:p>
    <w:p w:rsidR="005B7008" w:rsidRDefault="005B7008" w:rsidP="00983970">
      <w:pPr>
        <w:pStyle w:val="Style3"/>
        <w:widowControl/>
        <w:ind w:firstLine="360"/>
        <w:rPr>
          <w:rStyle w:val="FontStyle31"/>
          <w:rFonts w:ascii="Times New Roman" w:hAnsi="Times New Roman"/>
          <w:b/>
          <w:sz w:val="24"/>
        </w:rPr>
      </w:pPr>
      <w:r w:rsidRPr="005265D2">
        <w:rPr>
          <w:rStyle w:val="FontStyle31"/>
          <w:rFonts w:ascii="Times New Roman" w:hAnsi="Times New Roman"/>
          <w:b/>
          <w:sz w:val="24"/>
        </w:rPr>
        <w:t>Вопросы к экзамену</w:t>
      </w:r>
    </w:p>
    <w:p w:rsidR="005B7008" w:rsidRPr="005265D2" w:rsidRDefault="005B7008" w:rsidP="00983970">
      <w:pPr>
        <w:pStyle w:val="Style3"/>
        <w:widowControl/>
        <w:ind w:firstLine="360"/>
        <w:rPr>
          <w:rStyle w:val="FontStyle31"/>
          <w:rFonts w:ascii="Times New Roman" w:hAnsi="Times New Roman"/>
          <w:b/>
          <w:sz w:val="24"/>
        </w:rPr>
      </w:pPr>
      <w:r>
        <w:rPr>
          <w:rStyle w:val="FontStyle31"/>
          <w:rFonts w:ascii="Times New Roman" w:hAnsi="Times New Roman"/>
          <w:b/>
          <w:sz w:val="24"/>
        </w:rPr>
        <w:t>Раздел 1.Начертательная геометрия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  <w:rPr>
          <w:u w:val="single"/>
        </w:rPr>
      </w:pPr>
      <w:r w:rsidRPr="00A541FE">
        <w:t>Предмет начертательной геометрии и его место в подготовке архитектора.  Основные геометрические формы (прямолинейный ряд точек, пучок прямых, пучок плоскостей, связка прямых, плоское поле точек). Операция проецирования. Основные свойства опер</w:t>
      </w:r>
      <w:r w:rsidRPr="00A541FE">
        <w:t>а</w:t>
      </w:r>
      <w:r w:rsidRPr="00A541FE">
        <w:t>ции проецирования. Плоская модель пространства.</w:t>
      </w:r>
      <w:r w:rsidRPr="00A541FE">
        <w:rPr>
          <w:u w:val="single"/>
        </w:rPr>
        <w:t xml:space="preserve">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Ортогональные проекции: точка, прямая</w:t>
      </w:r>
      <w:r w:rsidRPr="00262E0D">
        <w:t xml:space="preserve">. </w:t>
      </w:r>
      <w:r w:rsidRPr="00A541FE">
        <w:t>Прямые общего и частного положения. Задание их на комплексном чертеже  Монжа.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>
        <w:t xml:space="preserve"> </w:t>
      </w:r>
      <w:r w:rsidRPr="00A541FE">
        <w:t>Деление отрезка в заданном отношении. Определение по чертежу натуральной в</w:t>
      </w:r>
      <w:r w:rsidRPr="00A541FE">
        <w:t>е</w:t>
      </w:r>
      <w:r w:rsidRPr="00A541FE">
        <w:t xml:space="preserve">личины отрезка и углов его наклона к плоскостям проекций.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Взаимное положение прямых. Особенности проекций прямого угла. Задание плоских и пространственных кривых на комплексном че</w:t>
      </w:r>
      <w:r w:rsidRPr="00A541FE">
        <w:t>р</w:t>
      </w:r>
      <w:r w:rsidRPr="00A541FE">
        <w:t>теже Монжа.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Задание на чертеже Монжа плоскости</w:t>
      </w:r>
      <w:r w:rsidRPr="00A541FE">
        <w:rPr>
          <w:u w:val="single"/>
        </w:rPr>
        <w:t>.</w:t>
      </w:r>
      <w:r w:rsidRPr="00A541FE">
        <w:t xml:space="preserve"> Положение плоскости в пространстве. Плоскости общего положения.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Точка и прямая в плоскости. Характерные линии плоскости (горизонталь, фронталь, линии ската).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Проецирующие плоскости. Окружность в проецирующей плоскости.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Взаимное положение плоскостей.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Взаимное положение прямой линии и плоскости. Пересечение прямой  линии  с плоскостью.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Многогранники.  Построение пересечений скатов крыш мн</w:t>
      </w:r>
      <w:r w:rsidRPr="00A541FE">
        <w:t>о</w:t>
      </w:r>
      <w:r w:rsidRPr="00A541FE">
        <w:t>гогранной формы.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  <w:rPr>
          <w:u w:val="single"/>
        </w:rPr>
      </w:pPr>
      <w:r w:rsidRPr="00A541FE">
        <w:t xml:space="preserve"> Тени в ортогональных проекциях: значение теней в архитектурном проектировании; общие сведения; основные способы построения теней. Некоторые закономерности образования теней. Тень точки, пр</w:t>
      </w:r>
      <w:r w:rsidRPr="00A541FE">
        <w:t>я</w:t>
      </w:r>
      <w:r w:rsidRPr="00A541FE">
        <w:t xml:space="preserve">мой, плоской фигуры.  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Аксонометрия: общие положения; основные теоремы аксонометрии; стандартные виды аксонометрии; построение аксонометрии геометрических фигур и архитекту</w:t>
      </w:r>
      <w:r w:rsidRPr="00A541FE">
        <w:t>р</w:t>
      </w:r>
      <w:r w:rsidRPr="00A541FE">
        <w:t xml:space="preserve">ных форм; тени в аксонометрии.   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Задание на чертеже Монжа поверхности.</w:t>
      </w:r>
      <w:r w:rsidRPr="00A541FE">
        <w:rPr>
          <w:u w:val="single"/>
        </w:rPr>
        <w:t xml:space="preserve"> </w:t>
      </w:r>
      <w:r w:rsidRPr="00A541FE">
        <w:t>Классификация поверхностей. Определитель поверхности. Способы задания поверхностей. Понятие о контуре, очерке поверхн</w:t>
      </w:r>
      <w:r w:rsidRPr="00A541FE">
        <w:t>о</w:t>
      </w:r>
      <w:r w:rsidRPr="00A541FE">
        <w:t xml:space="preserve">сти. </w:t>
      </w:r>
    </w:p>
    <w:p w:rsidR="005B7008" w:rsidRPr="00A61623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Задание на чертеже Монжа поверхностей вращения</w:t>
      </w:r>
      <w:r w:rsidRPr="00A61623">
        <w:t xml:space="preserve">. </w:t>
      </w:r>
    </w:p>
    <w:p w:rsidR="005B7008" w:rsidRPr="00A61623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  <w:rPr>
          <w:u w:val="single"/>
        </w:rPr>
      </w:pPr>
      <w:r w:rsidRPr="00A541FE">
        <w:t xml:space="preserve"> Точка и линия на поверхности</w:t>
      </w:r>
      <w:r w:rsidRPr="00A61623">
        <w:t xml:space="preserve">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Пересечение поверхности плоскостью. Конические сечения.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Преобразование проекций. Преобразование посредством изменения системы проецирования (способ замены плоскостей проекций)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 Преобразование посредством изменения положения объекта относительно плоскостей проекций  (способ вращения). Применение способов преобразования проекций к решению позиционных и метрич</w:t>
      </w:r>
      <w:r w:rsidRPr="00A541FE">
        <w:t>е</w:t>
      </w:r>
      <w:r w:rsidRPr="00A541FE">
        <w:t>ских задач.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Геометрические преобразования кривых линий и поверхн</w:t>
      </w:r>
      <w:r w:rsidRPr="00A541FE">
        <w:t>о</w:t>
      </w:r>
      <w:r w:rsidRPr="00A541FE">
        <w:t>стей</w:t>
      </w:r>
      <w:r w:rsidRPr="00A541FE">
        <w:rPr>
          <w:u w:val="single"/>
        </w:rPr>
        <w:t>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Развёртки поверхностей.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Взаимное пересечение поверхностей. Построение линии пересечения поверхностей способом вспомогательных секущих плоскостей. 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Взаимное пересечение поверхностей. Построение линии пересечения поверхностей способом вспомогательных сфер.</w:t>
      </w:r>
    </w:p>
    <w:p w:rsidR="005B7008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Частные случаи пересечения поверхностей.</w:t>
      </w:r>
    </w:p>
    <w:p w:rsidR="005B7008" w:rsidRPr="003F03F2" w:rsidRDefault="005B7008" w:rsidP="003F03F2">
      <w:pPr>
        <w:pStyle w:val="BodyText"/>
        <w:widowControl/>
        <w:autoSpaceDE/>
        <w:autoSpaceDN/>
        <w:adjustRightInd/>
        <w:spacing w:after="0"/>
        <w:ind w:firstLine="0"/>
        <w:rPr>
          <w:b/>
        </w:rPr>
      </w:pPr>
      <w:r w:rsidRPr="003F03F2">
        <w:rPr>
          <w:b/>
        </w:rPr>
        <w:t>Раздел 2. Тени на фасаде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 Тени основных геометрических фигур (окружности, конуса, шара).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Способы построения теней (способ лучевых сечений).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Способы построения теней (по второй проекции).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  <w:rPr>
          <w:u w:val="single"/>
        </w:rPr>
      </w:pPr>
      <w:r w:rsidRPr="00A541FE">
        <w:t>Способы построения теней (способы «касательных конусов, цилиндров»), «выноса»,  «биссекторных горизонталей», «обратных л</w:t>
      </w:r>
      <w:r w:rsidRPr="00A541FE">
        <w:t>у</w:t>
      </w:r>
      <w:r w:rsidRPr="00A541FE">
        <w:t>чей»,</w:t>
      </w:r>
      <w:r w:rsidRPr="00A541FE">
        <w:rPr>
          <w:u w:val="single"/>
        </w:rPr>
        <w:t xml:space="preserve">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Способы построения теней («вспомогательных экранов»).</w:t>
      </w:r>
    </w:p>
    <w:p w:rsidR="005B7008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Закономерности построения теней поверхностей. Тени архитектурных деталей и фрагментов сложной формы (капителей, в нишах, от плит на колонну, скоции). Построение линий разной освещённости.</w:t>
      </w:r>
    </w:p>
    <w:p w:rsidR="005B7008" w:rsidRPr="00A541FE" w:rsidRDefault="005B7008" w:rsidP="003F03F2">
      <w:pPr>
        <w:pStyle w:val="BodyText"/>
        <w:widowControl/>
        <w:autoSpaceDE/>
        <w:autoSpaceDN/>
        <w:adjustRightInd/>
        <w:spacing w:after="0"/>
        <w:ind w:firstLine="0"/>
      </w:pPr>
      <w:r w:rsidRPr="00524456">
        <w:rPr>
          <w:b/>
        </w:rPr>
        <w:t>Раздел 3. Перспектива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Перспектива: основные положения. Значение перспективы в архитектурном проектировании. Аппарат перспективного проециров</w:t>
      </w:r>
      <w:r w:rsidRPr="00A541FE">
        <w:t>а</w:t>
      </w:r>
      <w:r w:rsidRPr="00A541FE">
        <w:t>ния.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Композиция перспективы, выбор точки зрения при построении перспективы. 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Основные способы построения перспективы  (способ архите</w:t>
      </w:r>
      <w:r w:rsidRPr="00A541FE">
        <w:t>к</w:t>
      </w:r>
      <w:r w:rsidRPr="00A541FE">
        <w:t>торов),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Основные способы построения перспективы  (применение вспомогательной плоскости, способ сетки).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Метрические операции в перспективе. Перспективный масштаб. Построение перспективы параллельных прямых при недоступных на чертеже точках схода; части расстояний до точек схода.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 xml:space="preserve"> Перспектива окружности, плоских фигур, геометрических тел.</w:t>
      </w:r>
    </w:p>
    <w:p w:rsidR="005B7008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Перспектива архитектурных деталей и фрагментов.</w:t>
      </w:r>
    </w:p>
    <w:p w:rsidR="005B7008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Фронтальная и угловая перспектива интерьера.</w:t>
      </w:r>
    </w:p>
    <w:p w:rsidR="005B7008" w:rsidRPr="00A541FE" w:rsidRDefault="005B7008" w:rsidP="00983970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>
        <w:t>Широкоугольная (широкоформатная) перспектива интерьера.</w:t>
      </w:r>
    </w:p>
    <w:p w:rsidR="005B7008" w:rsidRPr="00B46D81" w:rsidRDefault="005B7008" w:rsidP="00B46D81">
      <w:pPr>
        <w:pStyle w:val="BodyText"/>
        <w:widowControl/>
        <w:numPr>
          <w:ilvl w:val="0"/>
          <w:numId w:val="27"/>
        </w:numPr>
        <w:autoSpaceDE/>
        <w:autoSpaceDN/>
        <w:adjustRightInd/>
        <w:spacing w:after="0"/>
        <w:ind w:left="0" w:firstLine="360"/>
      </w:pPr>
      <w:r w:rsidRPr="00A541FE">
        <w:t>Построение теней в перспективе. Основные принципы п</w:t>
      </w:r>
      <w:r w:rsidRPr="00A541FE">
        <w:t>о</w:t>
      </w:r>
      <w:r w:rsidRPr="00A541FE">
        <w:t>строения теней</w:t>
      </w:r>
    </w:p>
    <w:p w:rsidR="005B7008" w:rsidRPr="00262E0D" w:rsidRDefault="005B7008" w:rsidP="00321DD2">
      <w:pPr>
        <w:pStyle w:val="Style8"/>
        <w:widowControl/>
        <w:rPr>
          <w:i/>
          <w:szCs w:val="20"/>
          <w:highlight w:val="yellow"/>
        </w:rPr>
      </w:pPr>
    </w:p>
    <w:p w:rsidR="005B7008" w:rsidRPr="00E40A10" w:rsidRDefault="005B7008" w:rsidP="000332A6">
      <w:pPr>
        <w:rPr>
          <w:i/>
          <w:color w:val="FF0000"/>
        </w:rPr>
        <w:sectPr w:rsidR="005B7008" w:rsidRPr="00E40A1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B7008" w:rsidRPr="00983970" w:rsidRDefault="005B7008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983970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5B7008" w:rsidRPr="00983970" w:rsidRDefault="005B7008" w:rsidP="00197B54">
      <w:r w:rsidRPr="00983970">
        <w:t>Промежуточная аттестация имеет целью определить степень достижения запланированных результатов обучения по дисциплине «Начертательная геометрия. Тени на фасаде.</w:t>
      </w:r>
      <w:r>
        <w:t xml:space="preserve"> </w:t>
      </w:r>
      <w:r w:rsidRPr="00983970">
        <w:t>Перспектива» за семестр проводиться в форме решения задач: вариативных и фронтальных в рабочих тетрадях, выполнен</w:t>
      </w:r>
      <w:r w:rsidRPr="00983970">
        <w:t>и</w:t>
      </w:r>
      <w:r w:rsidRPr="00983970">
        <w:t>я 8 работ на листах</w:t>
      </w:r>
      <w:r>
        <w:t xml:space="preserve"> </w:t>
      </w:r>
      <w:r w:rsidRPr="00983970">
        <w:t>работы и экзамена.</w:t>
      </w:r>
    </w:p>
    <w:p w:rsidR="005B7008" w:rsidRPr="00983970" w:rsidRDefault="005B7008" w:rsidP="00197B54">
      <w:r w:rsidRPr="00983970">
        <w:t>Данный раздел состоит их двух пунктов:</w:t>
      </w:r>
    </w:p>
    <w:p w:rsidR="005B7008" w:rsidRPr="00983970" w:rsidRDefault="005B7008" w:rsidP="00197B54">
      <w:r w:rsidRPr="00983970">
        <w:t>а) Планируемые результаты обучения и оценочные средства для проведения промежуточной аттестации.</w:t>
      </w:r>
    </w:p>
    <w:p w:rsidR="005B7008" w:rsidRPr="00983970" w:rsidRDefault="005B7008" w:rsidP="00197B54">
      <w:r w:rsidRPr="00983970">
        <w:t>б) Порядок проведения промежуточной аттестации, показатели и критерии оценивания.</w:t>
      </w:r>
    </w:p>
    <w:p w:rsidR="005B7008" w:rsidRPr="00983970" w:rsidRDefault="005B7008" w:rsidP="00197B54">
      <w:pPr>
        <w:rPr>
          <w:i/>
          <w:highlight w:val="yellow"/>
        </w:rPr>
      </w:pPr>
    </w:p>
    <w:p w:rsidR="005B7008" w:rsidRPr="0091461A" w:rsidRDefault="005B7008" w:rsidP="0091461A">
      <w:pPr>
        <w:rPr>
          <w:b/>
        </w:rPr>
      </w:pPr>
      <w:r w:rsidRPr="0098397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969"/>
        <w:gridCol w:w="9123"/>
      </w:tblGrid>
      <w:tr w:rsidR="005B7008" w:rsidRPr="00983970" w:rsidTr="009146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Pr="00983970" w:rsidRDefault="005B7008" w:rsidP="009B0FB4">
            <w:pPr>
              <w:ind w:firstLine="0"/>
              <w:jc w:val="center"/>
            </w:pPr>
            <w:r w:rsidRPr="00983970">
              <w:t xml:space="preserve">Структурный элемент </w:t>
            </w:r>
            <w:r w:rsidRPr="00983970">
              <w:br/>
              <w:t>компетенции</w:t>
            </w:r>
          </w:p>
        </w:tc>
        <w:tc>
          <w:tcPr>
            <w:tcW w:w="1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Pr="00983970" w:rsidRDefault="005B7008" w:rsidP="009B0FB4">
            <w:pPr>
              <w:ind w:firstLine="0"/>
              <w:jc w:val="center"/>
            </w:pPr>
            <w:r w:rsidRPr="0098397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Pr="00983970" w:rsidRDefault="005B7008" w:rsidP="009B0FB4">
            <w:pPr>
              <w:ind w:firstLine="0"/>
              <w:jc w:val="center"/>
            </w:pPr>
            <w:r w:rsidRPr="00983970">
              <w:t>Оценочные средства</w:t>
            </w:r>
          </w:p>
        </w:tc>
      </w:tr>
      <w:tr w:rsidR="005B7008" w:rsidRPr="00E40A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12211D" w:rsidRDefault="005B7008" w:rsidP="0012211D">
            <w:pPr>
              <w:pStyle w:val="Style3"/>
              <w:widowControl/>
              <w:ind w:firstLine="318"/>
              <w:rPr>
                <w:b/>
              </w:rPr>
            </w:pPr>
            <w:r w:rsidRPr="00C87885">
              <w:rPr>
                <w:rStyle w:val="FontStyle17"/>
                <w:sz w:val="24"/>
              </w:rPr>
              <w:t>ПК-4</w:t>
            </w:r>
            <w:r w:rsidRPr="00C87885">
              <w:t>-способностью демонстрировать пространственное воображение, развитый художественный вкус, владение методами моделирования и гарм</w:t>
            </w:r>
            <w:r w:rsidRPr="00C87885">
              <w:t>о</w:t>
            </w:r>
            <w:r w:rsidRPr="00C87885">
              <w:t>низации искусственной среды обитания при ра</w:t>
            </w:r>
            <w:r w:rsidRPr="00C87885">
              <w:t>з</w:t>
            </w:r>
            <w:r w:rsidRPr="00C87885">
              <w:t xml:space="preserve">работке проектов </w:t>
            </w:r>
          </w:p>
        </w:tc>
      </w:tr>
      <w:tr w:rsidR="005B7008" w:rsidRPr="00E40A10" w:rsidTr="009146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3F68A2" w:rsidRDefault="005B7008" w:rsidP="009B0FB4">
            <w:pPr>
              <w:ind w:firstLine="0"/>
              <w:jc w:val="left"/>
            </w:pPr>
            <w:r w:rsidRPr="003F68A2">
              <w:t>Знать</w:t>
            </w:r>
          </w:p>
        </w:tc>
        <w:tc>
          <w:tcPr>
            <w:tcW w:w="1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176DF7" w:rsidRDefault="005B7008" w:rsidP="0012211D">
            <w:pPr>
              <w:widowControl/>
              <w:ind w:firstLine="0"/>
            </w:pPr>
            <w:r w:rsidRPr="00F229E5">
              <w:rPr>
                <w:b/>
                <w:bCs/>
              </w:rPr>
              <w:t xml:space="preserve">- </w:t>
            </w:r>
            <w:r w:rsidRPr="00176DF7">
              <w:t>особенности построения форм объектов в различных проекциях; теорию теней;</w:t>
            </w:r>
            <w:r>
              <w:t xml:space="preserve"> зак</w:t>
            </w:r>
            <w:r>
              <w:t>о</w:t>
            </w:r>
            <w:r>
              <w:t>ны перспективных изображений;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>законы, методы и приёмы начертател</w:t>
            </w:r>
            <w:r w:rsidRPr="00176DF7">
              <w:t>ь</w:t>
            </w:r>
            <w:r w:rsidRPr="00176DF7">
              <w:t>ной геометрии; метод проецирования (прям</w:t>
            </w:r>
            <w:r w:rsidRPr="00176DF7">
              <w:t>о</w:t>
            </w:r>
            <w:r w:rsidRPr="00176DF7">
              <w:t>угольное проецирование на три взаимно-перпендикулярные плоскости, аксономе</w:t>
            </w:r>
            <w:r w:rsidRPr="00176DF7">
              <w:t>т</w:t>
            </w:r>
            <w:r w:rsidRPr="00176DF7">
              <w:t>рические проекции, перспективные прое</w:t>
            </w:r>
            <w:r w:rsidRPr="00176DF7">
              <w:t>к</w:t>
            </w:r>
            <w:r w:rsidRPr="00176DF7">
              <w:t>ции; проекции с числовыми отме</w:t>
            </w:r>
            <w:r w:rsidRPr="00176DF7">
              <w:t>т</w:t>
            </w:r>
            <w:r w:rsidRPr="00176DF7">
              <w:t>ками);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>связи между геометрическими свойств</w:t>
            </w:r>
            <w:r w:rsidRPr="00176DF7">
              <w:t>а</w:t>
            </w:r>
            <w:r w:rsidRPr="00176DF7">
              <w:t>ми объектов в пространс</w:t>
            </w:r>
            <w:r w:rsidRPr="00176DF7">
              <w:t>т</w:t>
            </w:r>
            <w:r w:rsidRPr="00176DF7">
              <w:t>ве и свойствами их на чертеже;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>современные способы построения изобр</w:t>
            </w:r>
            <w:r w:rsidRPr="00176DF7">
              <w:t>а</w:t>
            </w:r>
            <w:r w:rsidRPr="00176DF7">
              <w:t>жений пространственных форм на плоск</w:t>
            </w:r>
            <w:r w:rsidRPr="00176DF7">
              <w:t>о</w:t>
            </w:r>
            <w:r w:rsidRPr="00176DF7">
              <w:t>сти;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пути решения задач, связанных с геоме</w:t>
            </w:r>
            <w:r w:rsidRPr="00176DF7">
              <w:t>т</w:t>
            </w:r>
            <w:r w:rsidRPr="00176DF7">
              <w:t>рическими преобразованиями простра</w:t>
            </w:r>
            <w:r w:rsidRPr="00176DF7">
              <w:t>н</w:t>
            </w:r>
            <w:r w:rsidRPr="00176DF7">
              <w:t>ственных форм;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>способы решения позиционных и метрич</w:t>
            </w:r>
            <w:r w:rsidRPr="00176DF7">
              <w:t>е</w:t>
            </w:r>
            <w:r w:rsidRPr="00176DF7">
              <w:t>ских задач на че</w:t>
            </w:r>
            <w:r w:rsidRPr="00176DF7">
              <w:t>р</w:t>
            </w:r>
            <w:r w:rsidRPr="00176DF7">
              <w:t>теже;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способы  преобразования проекций;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>способы образования различных поверхн</w:t>
            </w:r>
            <w:r w:rsidRPr="00176DF7">
              <w:t>о</w:t>
            </w:r>
            <w:r w:rsidRPr="00176DF7">
              <w:t>стей;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способы построения линий пересечения поверхностей</w:t>
            </w:r>
            <w:r w:rsidRPr="00176DF7">
              <w:rPr>
                <w:u w:val="single"/>
              </w:rPr>
              <w:t>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>образования границ теней</w:t>
            </w:r>
            <w:r w:rsidRPr="00176DF7">
              <w:rPr>
                <w:u w:val="single"/>
              </w:rPr>
              <w:t>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>различные способы построения теней (сп</w:t>
            </w:r>
            <w:r w:rsidRPr="00176DF7">
              <w:t>о</w:t>
            </w:r>
            <w:r w:rsidRPr="00176DF7">
              <w:t>соб лучевых сечений, касательных конусов, выноса, биссекторных горизонталей, обра</w:t>
            </w:r>
            <w:r w:rsidRPr="00176DF7">
              <w:t>т</w:t>
            </w:r>
            <w:r w:rsidRPr="00176DF7">
              <w:t>ных лучей;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принципы построения собственных и п</w:t>
            </w:r>
            <w:r w:rsidRPr="00176DF7">
              <w:t>а</w:t>
            </w:r>
            <w:r w:rsidRPr="00176DF7">
              <w:t>дающих теней на плане, фасаде, в аксон</w:t>
            </w:r>
            <w:r w:rsidRPr="00176DF7">
              <w:t>о</w:t>
            </w:r>
            <w:r w:rsidRPr="00176DF7">
              <w:t>метрии, в перспективе; закономерности л</w:t>
            </w:r>
            <w:r w:rsidRPr="00176DF7">
              <w:t>у</w:t>
            </w:r>
            <w:r w:rsidRPr="00176DF7">
              <w:t>чей, вспомог</w:t>
            </w:r>
            <w:r w:rsidRPr="00176DF7">
              <w:t>а</w:t>
            </w:r>
            <w:r w:rsidRPr="00176DF7">
              <w:t>тельных экранов);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принципы получения аксонометрич</w:t>
            </w:r>
            <w:r w:rsidRPr="00176DF7">
              <w:t>е</w:t>
            </w:r>
            <w:r w:rsidRPr="00176DF7">
              <w:t>ских проекций, виды аксонометрии, основные теоремы аксонометрии;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сущность построения перспективных изо</w:t>
            </w:r>
            <w:r w:rsidRPr="00176DF7">
              <w:t>б</w:t>
            </w:r>
            <w:r w:rsidRPr="00176DF7">
              <w:t>ражений и практическое применение этих построений; способы построения перспе</w:t>
            </w:r>
            <w:r w:rsidRPr="00176DF7">
              <w:t>к</w:t>
            </w:r>
            <w:r w:rsidRPr="00176DF7">
              <w:t>тивы (архитекторов, прямоугольных коо</w:t>
            </w:r>
            <w:r w:rsidRPr="00176DF7">
              <w:t>р</w:t>
            </w:r>
            <w:r w:rsidRPr="00176DF7">
              <w:t>динат, се</w:t>
            </w:r>
            <w:r w:rsidRPr="00176DF7">
              <w:t>т</w:t>
            </w:r>
            <w:r w:rsidRPr="00176DF7">
              <w:t>ки);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теоретические положения перспективы, виды перспективы;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виды изображений окружности, плоских фигур, геометрических тел в перспект</w:t>
            </w:r>
            <w:r w:rsidRPr="00176DF7">
              <w:t>и</w:t>
            </w:r>
            <w:r w:rsidRPr="00176DF7">
              <w:t>ве;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требования, предъявляемые к композ</w:t>
            </w:r>
            <w:r w:rsidRPr="00176DF7">
              <w:t>и</w:t>
            </w:r>
            <w:r w:rsidRPr="00176DF7">
              <w:t>ции перспективы;</w:t>
            </w:r>
          </w:p>
          <w:p w:rsidR="005B7008" w:rsidRPr="00176DF7" w:rsidRDefault="005B7008" w:rsidP="0012211D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242" w:hanging="240"/>
            </w:pPr>
            <w:r w:rsidRPr="00176DF7">
              <w:t xml:space="preserve"> особенности построения перспективы и</w:t>
            </w:r>
            <w:r w:rsidRPr="00176DF7">
              <w:t>н</w:t>
            </w:r>
            <w:r w:rsidRPr="00176DF7">
              <w:t>терьера;</w:t>
            </w:r>
          </w:p>
          <w:p w:rsidR="005B7008" w:rsidRPr="00E40A10" w:rsidRDefault="005B7008" w:rsidP="0091461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FF0000"/>
              </w:rPr>
            </w:pP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Pr="00167F8C" w:rsidRDefault="005B7008" w:rsidP="00220922">
            <w:pPr>
              <w:ind w:firstLine="708"/>
              <w:jc w:val="center"/>
              <w:rPr>
                <w:b/>
              </w:rPr>
            </w:pPr>
            <w:r w:rsidRPr="00167F8C">
              <w:rPr>
                <w:b/>
              </w:rPr>
              <w:t>Темы  для устного опроса студентов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Предмет начертательной геометрии и его место в подготовке архитектора.  О</w:t>
            </w:r>
            <w:r w:rsidRPr="00FC0BEC">
              <w:t>с</w:t>
            </w:r>
            <w:r w:rsidRPr="00FC0BEC">
              <w:t>новные геометрические формы (прямолинейный ряд точек, пучок прямых, пучок плоскостей, связка прямых, плоское поле точек). Операция проецирования. Основные свойства операции проецирования. Плоская м</w:t>
            </w:r>
            <w:r w:rsidRPr="00FC0BEC">
              <w:t>о</w:t>
            </w:r>
            <w:r w:rsidRPr="00FC0BEC">
              <w:t>дель пространства.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Ортогональные проекции: точка, прямая. Прямые общего и частного полож</w:t>
            </w:r>
            <w:r w:rsidRPr="00FC0BEC">
              <w:t>е</w:t>
            </w:r>
            <w:r w:rsidRPr="00FC0BEC">
              <w:t>ния. Задание их на комплексном чертеже Монжа.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Деление отрезка в заданном отношении. Определение по чертежу натуральной величины отрезка и углов его наклона к плоскостям проекций.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Взаимное положение прямых. Особенности проекций прямого угла. Задание плоских и пространственных кривых на комплексном че</w:t>
            </w:r>
            <w:r w:rsidRPr="00FC0BEC">
              <w:t>р</w:t>
            </w:r>
            <w:r w:rsidRPr="00FC0BEC">
              <w:t>теже Монжа.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Задание на чертеже Монжа плоскости</w:t>
            </w:r>
            <w:r w:rsidRPr="00FC0BEC">
              <w:rPr>
                <w:u w:val="single"/>
              </w:rPr>
              <w:t>.</w:t>
            </w:r>
            <w:r w:rsidRPr="00FC0BEC">
              <w:t xml:space="preserve"> Положение плоскости в пространстве. Плоскости общего положения.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Точка и прямая в плоскости. Характерные линии плоскости (горизонталь, фронталь, л</w:t>
            </w:r>
            <w:r w:rsidRPr="00FC0BEC">
              <w:t>и</w:t>
            </w:r>
            <w:r w:rsidRPr="00FC0BEC">
              <w:t xml:space="preserve">нии ската).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Проецирующие плоскости. Окружность в проецирующей плоскости.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 Взаимное положение плоскостей.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Взаимное положение прямой линии и плоскости. Пересечение прямой  линии  с плоск</w:t>
            </w:r>
            <w:r w:rsidRPr="00FC0BEC">
              <w:t>о</w:t>
            </w:r>
            <w:r w:rsidRPr="00FC0BEC">
              <w:t xml:space="preserve">стью.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 Многогранники.  Построение пересечений скатов крыш мн</w:t>
            </w:r>
            <w:r w:rsidRPr="00FC0BEC">
              <w:t>о</w:t>
            </w:r>
            <w:r w:rsidRPr="00FC0BEC">
              <w:t>гогранной формы.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 Тени в ортогональных проекциях: значение теней в архитектурном проектир</w:t>
            </w:r>
            <w:r w:rsidRPr="00FC0BEC">
              <w:t>о</w:t>
            </w:r>
            <w:r w:rsidRPr="00FC0BEC">
              <w:t>вании; общие сведения; основные способы построения теней. Некоторые закономе</w:t>
            </w:r>
            <w:r w:rsidRPr="00FC0BEC">
              <w:t>р</w:t>
            </w:r>
            <w:r w:rsidRPr="00FC0BEC">
              <w:t>ности образования теней. Тень точки, пр</w:t>
            </w:r>
            <w:r w:rsidRPr="00FC0BEC">
              <w:t>я</w:t>
            </w:r>
            <w:r w:rsidRPr="00FC0BEC">
              <w:t xml:space="preserve">мой, плоской фигуры.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 Аксонометрия: общие положения; основные теоремы аксонометрии; стандар</w:t>
            </w:r>
            <w:r w:rsidRPr="00FC0BEC">
              <w:t>т</w:t>
            </w:r>
            <w:r w:rsidRPr="00FC0BEC">
              <w:t>ные виды аксонометрии; построение аксонометрии геометрических фигур и архите</w:t>
            </w:r>
            <w:r w:rsidRPr="00FC0BEC">
              <w:t>к</w:t>
            </w:r>
            <w:r w:rsidRPr="00FC0BEC">
              <w:t>турных форм; тени в аксонометрии.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 Задание на чертеже Монжа поверхности.</w:t>
            </w:r>
            <w:r w:rsidRPr="00FC0BEC">
              <w:rPr>
                <w:u w:val="single"/>
              </w:rPr>
              <w:t xml:space="preserve"> </w:t>
            </w:r>
            <w:r w:rsidRPr="00FC0BEC">
              <w:t>Классификация поверхностей. Опр</w:t>
            </w:r>
            <w:r w:rsidRPr="00FC0BEC">
              <w:t>е</w:t>
            </w:r>
            <w:r w:rsidRPr="00FC0BEC">
              <w:t>делитель поверхности. Способы задания поверхностей. Понятие о контуре, очерке п</w:t>
            </w:r>
            <w:r w:rsidRPr="00FC0BEC">
              <w:t>о</w:t>
            </w:r>
            <w:r w:rsidRPr="00FC0BEC">
              <w:t>вер</w:t>
            </w:r>
            <w:r w:rsidRPr="00FC0BEC">
              <w:t>х</w:t>
            </w:r>
            <w:r w:rsidRPr="00FC0BEC">
              <w:t xml:space="preserve">ности.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Задание на чертеже Монжа поверхностей вращения.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Точка и линия на поверхности.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>Пересечение поверхности плоскостью. Конические сечения.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 Преобразование проекций. Преобразование посредством изменения системы проецир</w:t>
            </w:r>
            <w:r w:rsidRPr="00FC0BEC">
              <w:t>о</w:t>
            </w:r>
            <w:r w:rsidRPr="00FC0BEC">
              <w:t>вания (способ замены плоскостей проекций)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  <w:rPr>
                <w:u w:val="single"/>
              </w:rPr>
            </w:pPr>
            <w:r w:rsidRPr="00FC0BEC">
              <w:t xml:space="preserve"> Преобразование посредством изменения положения объекта относительно плоскостей проекций  (способ вращения). Применение способов преобразования пр</w:t>
            </w:r>
            <w:r w:rsidRPr="00FC0BEC">
              <w:t>о</w:t>
            </w:r>
            <w:r w:rsidRPr="00FC0BEC">
              <w:t>екций к решению позиционных и метрич</w:t>
            </w:r>
            <w:r w:rsidRPr="00FC0BEC">
              <w:t>е</w:t>
            </w:r>
            <w:r w:rsidRPr="00FC0BEC">
              <w:t>ских задач.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 xml:space="preserve"> Геометрические преобразования кривых линий и поверхн</w:t>
            </w:r>
            <w:r w:rsidRPr="00FC0BEC">
              <w:t>о</w:t>
            </w:r>
            <w:r w:rsidRPr="00FC0BEC">
              <w:t>стей.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Развёртки поверхностей.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Взаимное пересечение поверхностей. Построение линии пересечения повер</w:t>
            </w:r>
            <w:r w:rsidRPr="00FC0BEC">
              <w:t>х</w:t>
            </w:r>
            <w:r w:rsidRPr="00FC0BEC">
              <w:t>ностей сп</w:t>
            </w:r>
            <w:r w:rsidRPr="00FC0BEC">
              <w:t>о</w:t>
            </w:r>
            <w:r w:rsidRPr="00FC0BEC">
              <w:t>собом вспомогательных секущих плоскостей.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Взаимное пересечение поверхностей. Построение линии пересечения повер</w:t>
            </w:r>
            <w:r w:rsidRPr="00FC0BEC">
              <w:t>х</w:t>
            </w:r>
            <w:r w:rsidRPr="00FC0BEC">
              <w:t>ностей сп</w:t>
            </w:r>
            <w:r w:rsidRPr="00FC0BEC">
              <w:t>о</w:t>
            </w:r>
            <w:r w:rsidRPr="00FC0BEC">
              <w:t>собом вспомогательных сфер.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Частные случаи пересечения поверхностей.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Тени основных геометрических фигур (окружности, конуса, шара).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Способы построения теней (способ лучевых сечений).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 xml:space="preserve">Способы построения теней (по второй проекции).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Способы построения теней (способы «касательных конусов, цилиндров»), «в</w:t>
            </w:r>
            <w:r w:rsidRPr="00FC0BEC">
              <w:t>ы</w:t>
            </w:r>
            <w:r w:rsidRPr="00FC0BEC">
              <w:t>носа», «биссекторных горизонталей», «обратных л</w:t>
            </w:r>
            <w:r w:rsidRPr="00FC0BEC">
              <w:t>у</w:t>
            </w:r>
            <w:r w:rsidRPr="00FC0BEC">
              <w:t>чей».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Способы построения теней («вспомогательных экранов»).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Закономерности построения теней поверхностей. Тени архитектурных деталей и фрагментов сложной формы (капителей, в нишах, от плит на колонну, скоции). П</w:t>
            </w:r>
            <w:r w:rsidRPr="00FC0BEC">
              <w:t>о</w:t>
            </w:r>
            <w:r w:rsidRPr="00FC0BEC">
              <w:t>стро</w:t>
            </w:r>
            <w:r w:rsidRPr="00FC0BEC">
              <w:t>е</w:t>
            </w:r>
            <w:r w:rsidRPr="00FC0BEC">
              <w:t>ние линий разной освещённости.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Перспектива: основные положения. Значение перспективы в архитектурном проектировании. Аппарат перспективного проециров</w:t>
            </w:r>
            <w:r w:rsidRPr="00FC0BEC">
              <w:t>а</w:t>
            </w:r>
            <w:r w:rsidRPr="00FC0BEC">
              <w:t>ния.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 xml:space="preserve">Композиция перспективы, выбор точки зрения при построении перспективы. 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Основные способы построения перспективы  (способ архите</w:t>
            </w:r>
            <w:r w:rsidRPr="00FC0BEC">
              <w:t>к</w:t>
            </w:r>
            <w:r w:rsidRPr="00FC0BEC">
              <w:t>торов),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Основные способы построения перспективы  (применение вспомогательной плоскости, способ сетки).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Метрические операции в перспективе. Перспективный масштаб. Построение перспективы параллельных прямых при недоступных на чертеже точках схода; части ра</w:t>
            </w:r>
            <w:r w:rsidRPr="00FC0BEC">
              <w:t>с</w:t>
            </w:r>
            <w:r w:rsidRPr="00FC0BEC">
              <w:t>стояний до точек схода.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Перспектива окружности, плоских фигур, геометрических тел.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Перспектива архитектурных деталей и фрагментов.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Фронтальная и угловая перспектива интерьера.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Широкоугольная (широкоформатная) перспектива интерьера.</w:t>
            </w:r>
          </w:p>
          <w:p w:rsidR="005B7008" w:rsidRPr="00FC0BEC" w:rsidRDefault="005B7008" w:rsidP="0091461A">
            <w:pPr>
              <w:pStyle w:val="BodyText"/>
              <w:widowControl/>
              <w:numPr>
                <w:ilvl w:val="1"/>
                <w:numId w:val="27"/>
              </w:numPr>
              <w:tabs>
                <w:tab w:val="clear" w:pos="1440"/>
                <w:tab w:val="num" w:pos="-3"/>
              </w:tabs>
              <w:autoSpaceDE/>
              <w:autoSpaceDN/>
              <w:adjustRightInd/>
              <w:spacing w:after="0"/>
              <w:ind w:left="-3" w:firstLine="324"/>
            </w:pPr>
            <w:r w:rsidRPr="00FC0BEC">
              <w:t>Построение теней в перспективе. Основные принципы п</w:t>
            </w:r>
            <w:r w:rsidRPr="00FC0BEC">
              <w:t>о</w:t>
            </w:r>
            <w:r w:rsidRPr="00FC0BEC">
              <w:t>строения теней</w:t>
            </w:r>
          </w:p>
          <w:p w:rsidR="005B7008" w:rsidRDefault="005B7008" w:rsidP="00946392">
            <w:pPr>
              <w:pStyle w:val="Style3"/>
              <w:widowControl/>
              <w:ind w:firstLine="360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Раздел 1.Начертательная геометрия</w:t>
            </w:r>
          </w:p>
          <w:p w:rsidR="005B7008" w:rsidRDefault="005B7008" w:rsidP="00946392">
            <w:pPr>
              <w:pStyle w:val="Style3"/>
              <w:widowControl/>
              <w:ind w:firstLine="36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  <w:p w:rsidR="005B7008" w:rsidRPr="00FC6AC5" w:rsidRDefault="005B7008" w:rsidP="00FC6AC5">
            <w:pPr>
              <w:pStyle w:val="Style3"/>
              <w:widowControl/>
              <w:ind w:firstLine="360"/>
              <w:rPr>
                <w:rStyle w:val="FontStyle31"/>
                <w:rFonts w:ascii="Times New Roman" w:hAnsi="Times New Roman"/>
                <w:sz w:val="24"/>
              </w:rPr>
            </w:pPr>
            <w:r w:rsidRPr="00FC6AC5">
              <w:rPr>
                <w:rStyle w:val="FontStyle31"/>
                <w:rFonts w:ascii="Times New Roman" w:hAnsi="Times New Roman"/>
                <w:sz w:val="24"/>
              </w:rPr>
              <w:t>Эпюр 1. Построение проекций плоской фигуры по словесному описанию. Опред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</w:rPr>
              <w:t>ле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ние углов наклона плоскости к плоскостям проекций. Построение точки пересеч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ния пря-мой линии с построенной плоскостью. Определение видимости участков пр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мой линии. Построение тени, падающей от прямой линии на плоскость. Построение аксонометрии плоскости и прямой (задания индивид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альные). Формат А3.</w:t>
            </w:r>
          </w:p>
          <w:p w:rsidR="005B7008" w:rsidRPr="00FC6AC5" w:rsidRDefault="005B7008" w:rsidP="00FC6AC5">
            <w:pPr>
              <w:pStyle w:val="Style3"/>
              <w:widowControl/>
              <w:ind w:firstLine="360"/>
              <w:rPr>
                <w:rStyle w:val="FontStyle31"/>
                <w:rFonts w:ascii="Times New Roman" w:hAnsi="Times New Roman"/>
                <w:sz w:val="24"/>
              </w:rPr>
            </w:pPr>
            <w:r w:rsidRPr="00FC6AC5">
              <w:rPr>
                <w:rStyle w:val="FontStyle31"/>
                <w:rFonts w:ascii="Times New Roman" w:hAnsi="Times New Roman"/>
                <w:sz w:val="24"/>
              </w:rPr>
              <w:t>Эпюр 2. Взаимное пересечение многогранников (построение плана и фасада крыш). Построение теней на фасаде и плане. Построение аксоно</w:t>
            </w:r>
            <w:r>
              <w:rPr>
                <w:rStyle w:val="FontStyle31"/>
                <w:rFonts w:ascii="Times New Roman" w:hAnsi="Times New Roman"/>
                <w:sz w:val="24"/>
              </w:rPr>
              <w:t>метрии здания и теней (собствен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ных и падающих). Задания индивидуальные. 2 формата А3.</w:t>
            </w:r>
          </w:p>
          <w:p w:rsidR="005B7008" w:rsidRPr="00FC6AC5" w:rsidRDefault="005B7008" w:rsidP="00FC6AC5">
            <w:pPr>
              <w:pStyle w:val="Style3"/>
              <w:widowControl/>
              <w:ind w:firstLine="360"/>
              <w:rPr>
                <w:rStyle w:val="FontStyle31"/>
                <w:rFonts w:ascii="Times New Roman" w:hAnsi="Times New Roman"/>
                <w:sz w:val="24"/>
              </w:rPr>
            </w:pPr>
            <w:r w:rsidRPr="00FC6AC5">
              <w:rPr>
                <w:rStyle w:val="FontStyle31"/>
                <w:rFonts w:ascii="Times New Roman" w:hAnsi="Times New Roman"/>
                <w:sz w:val="24"/>
              </w:rPr>
              <w:t>Эпюр 3. Построение проекций тела с вырезом (пересечение поверхности плоск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FC6AC5">
              <w:rPr>
                <w:rStyle w:val="FontStyle31"/>
                <w:rFonts w:ascii="Times New Roman" w:hAnsi="Times New Roman"/>
                <w:sz w:val="24"/>
              </w:rPr>
              <w:t>стью проецирующей). Построение аксонометрии и теней.</w:t>
            </w:r>
          </w:p>
          <w:p w:rsidR="005B7008" w:rsidRPr="005265D2" w:rsidRDefault="005B7008" w:rsidP="00FC6AC5">
            <w:pPr>
              <w:pStyle w:val="Style3"/>
              <w:widowControl/>
              <w:ind w:firstLine="36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FC6AC5">
              <w:rPr>
                <w:rStyle w:val="FontStyle31"/>
                <w:rFonts w:ascii="Times New Roman" w:hAnsi="Times New Roman"/>
                <w:sz w:val="24"/>
              </w:rPr>
              <w:t>Задания индивидуальные. Формат А3 или дополнительны</w:t>
            </w:r>
            <w:r w:rsidRPr="00FC6AC5">
              <w:rPr>
                <w:rStyle w:val="FontStyle31"/>
                <w:rFonts w:ascii="Times New Roman" w:hAnsi="Times New Roman"/>
                <w:b/>
                <w:sz w:val="24"/>
              </w:rPr>
              <w:t>й.</w:t>
            </w:r>
          </w:p>
          <w:p w:rsidR="005B7008" w:rsidRPr="00FC0BEC" w:rsidRDefault="005B7008" w:rsidP="00946392">
            <w:pPr>
              <w:pStyle w:val="BodyText"/>
              <w:widowControl/>
              <w:autoSpaceDE/>
              <w:autoSpaceDN/>
              <w:adjustRightInd/>
              <w:spacing w:after="0"/>
              <w:ind w:left="-3" w:firstLine="0"/>
              <w:jc w:val="center"/>
            </w:pPr>
            <w:r w:rsidRPr="00B15049">
              <w:rPr>
                <w:lang w:val="en-US"/>
              </w:rPr>
              <w:pict>
                <v:shape id="_x0000_i1034" type="#_x0000_t75" style="width:166.5pt;height:179.25pt">
                  <v:imagedata r:id="rId18" o:title=""/>
                </v:shape>
              </w:pict>
            </w:r>
          </w:p>
          <w:p w:rsidR="005B7008" w:rsidRPr="00FC0BEC" w:rsidRDefault="005B7008" w:rsidP="00946392">
            <w:pPr>
              <w:pStyle w:val="BodyText"/>
              <w:widowControl/>
              <w:autoSpaceDE/>
              <w:autoSpaceDN/>
              <w:adjustRightInd/>
              <w:spacing w:after="0"/>
              <w:ind w:left="-3" w:firstLine="0"/>
              <w:jc w:val="center"/>
            </w:pPr>
            <w:r w:rsidRPr="00FC0BEC">
              <w:t>Задача. Построить три проекции конуса с вырезом</w:t>
            </w: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  <w:rPr>
                <w:b/>
              </w:rPr>
            </w:pPr>
            <w:r w:rsidRPr="00FC0BEC">
              <w:rPr>
                <w:b/>
              </w:rPr>
              <w:t>Раздел 2. Тени на фасаде</w:t>
            </w: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  <w:rPr>
                <w:b/>
              </w:rPr>
            </w:pP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</w:pPr>
            <w:r w:rsidRPr="00FC0BEC">
              <w:t>24.</w:t>
            </w:r>
            <w:r w:rsidRPr="00FC0BEC">
              <w:tab/>
              <w:t>Тени основных геометрических фигур (окружности, конуса, шара).</w:t>
            </w: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</w:pPr>
            <w:r w:rsidRPr="00FC0BEC">
              <w:t>25.</w:t>
            </w:r>
            <w:r w:rsidRPr="00FC0BEC">
              <w:tab/>
              <w:t>Способы построения теней (способ лучевых сечений).</w:t>
            </w: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</w:pPr>
            <w:r w:rsidRPr="00FC0BEC">
              <w:t>26.</w:t>
            </w:r>
            <w:r w:rsidRPr="00FC0BEC">
              <w:tab/>
              <w:t xml:space="preserve">Способы построения теней (по второй проекции). </w:t>
            </w: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</w:pPr>
            <w:r w:rsidRPr="00FC0BEC">
              <w:t>27.</w:t>
            </w:r>
            <w:r w:rsidRPr="00FC0BEC">
              <w:tab/>
              <w:t>Способы построения теней (способы «касательных конусов, цилиндров»), «вы-носа», «биссекторных горизонталей», «обратных лучей».</w:t>
            </w: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</w:pPr>
            <w:r w:rsidRPr="00FC0BEC">
              <w:t>28.</w:t>
            </w:r>
            <w:r w:rsidRPr="00FC0BEC">
              <w:tab/>
              <w:t>Способы построения теней («вспомогательных экранов»).</w:t>
            </w:r>
          </w:p>
          <w:p w:rsidR="005B7008" w:rsidRPr="00FC0BEC" w:rsidRDefault="005B7008" w:rsidP="00D67C3C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</w:pPr>
            <w:r w:rsidRPr="00FC0BEC">
              <w:t>29.</w:t>
            </w:r>
            <w:r w:rsidRPr="00FC0BEC">
              <w:tab/>
              <w:t>Закономерности построения теней поверхностей. Тени архитектурных д</w:t>
            </w:r>
            <w:r w:rsidRPr="00FC0BEC">
              <w:t>е</w:t>
            </w:r>
            <w:r w:rsidRPr="00FC0BEC">
              <w:t>талей и фрагментов сложной формы (капителей, в нишах, от плит на колонну, скоции). По-строение линий разной освещённости.</w:t>
            </w:r>
          </w:p>
          <w:p w:rsidR="005B7008" w:rsidRPr="00FC0BEC" w:rsidRDefault="005B7008" w:rsidP="00946392">
            <w:pPr>
              <w:pStyle w:val="BodyText"/>
              <w:widowControl/>
              <w:autoSpaceDE/>
              <w:autoSpaceDN/>
              <w:adjustRightInd/>
              <w:spacing w:after="0"/>
              <w:ind w:left="-3" w:firstLine="0"/>
              <w:jc w:val="left"/>
            </w:pPr>
          </w:p>
          <w:p w:rsidR="005B7008" w:rsidRPr="00FC0BEC" w:rsidRDefault="005B7008" w:rsidP="00946392">
            <w:pPr>
              <w:pStyle w:val="BodyText"/>
              <w:widowControl/>
              <w:autoSpaceDE/>
              <w:autoSpaceDN/>
              <w:adjustRightInd/>
              <w:spacing w:after="0"/>
              <w:ind w:left="-3" w:firstLine="0"/>
              <w:rPr>
                <w:b/>
              </w:rPr>
            </w:pPr>
            <w:r w:rsidRPr="00FC0BEC">
              <w:rPr>
                <w:b/>
              </w:rPr>
              <w:t xml:space="preserve">Раздел 3.Перспектива </w:t>
            </w:r>
          </w:p>
          <w:p w:rsidR="005B7008" w:rsidRPr="00FC0BEC" w:rsidRDefault="005B7008" w:rsidP="00946392">
            <w:pPr>
              <w:pStyle w:val="BodyText"/>
              <w:widowControl/>
              <w:autoSpaceDE/>
              <w:autoSpaceDN/>
              <w:adjustRightInd/>
              <w:spacing w:after="0"/>
              <w:ind w:left="-3" w:firstLine="0"/>
              <w:rPr>
                <w:b/>
              </w:rPr>
            </w:pPr>
            <w:r w:rsidRPr="00FC0BEC">
              <w:rPr>
                <w:b/>
              </w:rPr>
              <w:t>Тест при сдаче заданий по разделу перспектива</w:t>
            </w:r>
          </w:p>
          <w:p w:rsidR="005B7008" w:rsidRPr="00034BC0" w:rsidRDefault="005B7008" w:rsidP="00946392">
            <w:r w:rsidRPr="00034BC0">
              <w:t>№ 1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034BC0">
              <w:t>По ортогональным проекциям предмета построить его пе</w:t>
            </w:r>
            <w:r w:rsidRPr="00034BC0">
              <w:t>р</w:t>
            </w:r>
            <w:r w:rsidRPr="00034BC0">
              <w:t>спективу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034BC0">
              <w:t>Построить тени в перспективе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034BC0">
              <w:t>Что называется предметной и картинной плоскостями?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034BC0">
              <w:t>В чем сущность способа обратного луча?</w:t>
            </w:r>
          </w:p>
          <w:p w:rsidR="005B7008" w:rsidRPr="00034BC0" w:rsidRDefault="005B7008" w:rsidP="00946392">
            <w:r w:rsidRPr="00034BC0">
              <w:t>№2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</w:pPr>
            <w:r w:rsidRPr="00034BC0">
              <w:t>По ортогональным проекциям предмета построить его пе</w:t>
            </w:r>
            <w:r w:rsidRPr="00034BC0">
              <w:t>р</w:t>
            </w:r>
            <w:r w:rsidRPr="00034BC0">
              <w:t>спективу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</w:pPr>
            <w:r w:rsidRPr="00034BC0">
              <w:t>Построить тени в перспективе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</w:pPr>
            <w:r w:rsidRPr="00034BC0">
              <w:t>Что такое дистанционные точки? Каковы их различные зн</w:t>
            </w:r>
            <w:r w:rsidRPr="00034BC0">
              <w:t>а</w:t>
            </w:r>
            <w:r w:rsidRPr="00034BC0">
              <w:t>чения?</w:t>
            </w:r>
          </w:p>
          <w:p w:rsidR="005B7008" w:rsidRPr="00034BC0" w:rsidRDefault="005B7008" w:rsidP="0094639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</w:pPr>
            <w:r w:rsidRPr="00034BC0">
              <w:t>Как строятся тени от плоской фигуры при различных положениях фигуры о</w:t>
            </w:r>
            <w:r w:rsidRPr="00034BC0">
              <w:t>т</w:t>
            </w:r>
            <w:r w:rsidRPr="00034BC0">
              <w:t>носительно предметной и ка</w:t>
            </w:r>
            <w:r w:rsidRPr="00034BC0">
              <w:t>р</w:t>
            </w:r>
            <w:r w:rsidRPr="00034BC0">
              <w:t>тинной плоскостей?</w:t>
            </w:r>
          </w:p>
          <w:p w:rsidR="005B7008" w:rsidRPr="00034BC0" w:rsidRDefault="005B7008" w:rsidP="00946392">
            <w:r w:rsidRPr="00034BC0">
              <w:t>№ 3</w:t>
            </w:r>
          </w:p>
          <w:p w:rsidR="005B7008" w:rsidRPr="00034BC0" w:rsidRDefault="005B7008" w:rsidP="00946392">
            <w:pPr>
              <w:ind w:left="360"/>
            </w:pPr>
            <w:r w:rsidRPr="00034BC0">
              <w:t>1.По ортогональным проекциям предмета построить его перспективу</w:t>
            </w:r>
          </w:p>
          <w:p w:rsidR="005B7008" w:rsidRPr="00034BC0" w:rsidRDefault="005B7008" w:rsidP="00946392">
            <w:pPr>
              <w:ind w:left="36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360"/>
            </w:pPr>
            <w:r w:rsidRPr="00034BC0">
              <w:t>3.Что называется падающей тенью предмета, контуром п</w:t>
            </w:r>
            <w:r w:rsidRPr="00034BC0">
              <w:t>а</w:t>
            </w:r>
            <w:r w:rsidRPr="00034BC0">
              <w:t>дающей тени?</w:t>
            </w:r>
          </w:p>
          <w:p w:rsidR="005B7008" w:rsidRPr="00034BC0" w:rsidRDefault="005B7008" w:rsidP="00946392">
            <w:pPr>
              <w:ind w:left="360"/>
            </w:pPr>
            <w:r w:rsidRPr="00034BC0">
              <w:t>4.Какавы различные значения дистанционных точек?</w:t>
            </w:r>
          </w:p>
          <w:p w:rsidR="005B7008" w:rsidRPr="00034BC0" w:rsidRDefault="005B7008" w:rsidP="00946392">
            <w:pPr>
              <w:ind w:left="-3"/>
            </w:pPr>
            <w:r w:rsidRPr="00034BC0">
              <w:t>№4</w:t>
            </w:r>
          </w:p>
          <w:p w:rsidR="005B7008" w:rsidRPr="00034BC0" w:rsidRDefault="005B7008" w:rsidP="00946392">
            <w:pPr>
              <w:ind w:left="360"/>
            </w:pPr>
            <w:r w:rsidRPr="00034BC0">
              <w:t>1.По ортогональным проекциям предмета  и заданной картинной плоскости построить его перспективу</w:t>
            </w:r>
          </w:p>
          <w:p w:rsidR="005B7008" w:rsidRPr="00034BC0" w:rsidRDefault="005B7008" w:rsidP="00946392">
            <w:pPr>
              <w:ind w:left="36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360"/>
            </w:pPr>
            <w:r w:rsidRPr="00034BC0">
              <w:t>3. Отчего зависит освещенность предмета?</w:t>
            </w:r>
          </w:p>
          <w:p w:rsidR="005B7008" w:rsidRPr="00034BC0" w:rsidRDefault="005B7008" w:rsidP="00946392">
            <w:pPr>
              <w:ind w:left="360"/>
            </w:pPr>
            <w:r w:rsidRPr="00034BC0">
              <w:t>4. Какое положение по высоте может иметь линия горизо</w:t>
            </w:r>
            <w:r w:rsidRPr="00034BC0">
              <w:t>н</w:t>
            </w:r>
            <w:r>
              <w:t>та</w:t>
            </w:r>
          </w:p>
          <w:p w:rsidR="005B7008" w:rsidRPr="00034BC0" w:rsidRDefault="005B7008" w:rsidP="00946392">
            <w:r w:rsidRPr="00034BC0">
              <w:t>№ 5</w:t>
            </w:r>
          </w:p>
          <w:p w:rsidR="005B7008" w:rsidRPr="00034BC0" w:rsidRDefault="005B7008" w:rsidP="00946392">
            <w:pPr>
              <w:ind w:left="360"/>
            </w:pPr>
            <w:r w:rsidRPr="00034BC0">
              <w:t>1. По ортогональным проекциям предмета  и заданной картинной плоскости постр</w:t>
            </w:r>
            <w:r w:rsidRPr="00034BC0">
              <w:t>о</w:t>
            </w:r>
            <w:r w:rsidRPr="00034BC0">
              <w:t>ить его перспективу</w:t>
            </w:r>
          </w:p>
          <w:p w:rsidR="005B7008" w:rsidRPr="00034BC0" w:rsidRDefault="005B7008" w:rsidP="00946392">
            <w:pPr>
              <w:ind w:left="36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360"/>
            </w:pPr>
            <w:r w:rsidRPr="00034BC0">
              <w:t>3. Какова тень на плане от вертикальной прямой?</w:t>
            </w:r>
          </w:p>
          <w:p w:rsidR="005B7008" w:rsidRPr="00034BC0" w:rsidRDefault="005B7008" w:rsidP="00946392">
            <w:pPr>
              <w:ind w:left="360"/>
            </w:pPr>
            <w:r w:rsidRPr="00034BC0">
              <w:t>4.В чем сущность метода архитекторов?</w:t>
            </w:r>
          </w:p>
          <w:p w:rsidR="005B7008" w:rsidRPr="00034BC0" w:rsidRDefault="005B7008" w:rsidP="00946392">
            <w:r w:rsidRPr="00034BC0">
              <w:t>№ 6</w:t>
            </w:r>
          </w:p>
          <w:p w:rsidR="005B7008" w:rsidRPr="00034BC0" w:rsidRDefault="005B7008" w:rsidP="00946392">
            <w:pPr>
              <w:ind w:left="360"/>
            </w:pPr>
            <w:r w:rsidRPr="00034BC0">
              <w:t>1.По ортогональным проекциям предмета построить его перспективу</w:t>
            </w:r>
          </w:p>
          <w:p w:rsidR="005B7008" w:rsidRPr="00034BC0" w:rsidRDefault="005B7008" w:rsidP="00946392">
            <w:pPr>
              <w:ind w:left="36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360"/>
            </w:pPr>
            <w:r w:rsidRPr="00034BC0">
              <w:t>3.Что называется собственной тенью?</w:t>
            </w:r>
          </w:p>
          <w:p w:rsidR="005B7008" w:rsidRPr="00034BC0" w:rsidRDefault="005B7008" w:rsidP="00946392">
            <w:pPr>
              <w:ind w:left="360"/>
            </w:pPr>
            <w:r w:rsidRPr="00034BC0">
              <w:t>4. Что такое дистанционные точки? Каково их различное значение?</w:t>
            </w:r>
          </w:p>
          <w:p w:rsidR="005B7008" w:rsidRPr="00034BC0" w:rsidRDefault="005B7008" w:rsidP="00946392">
            <w:pPr>
              <w:ind w:left="-3" w:firstLine="720"/>
            </w:pPr>
            <w:r w:rsidRPr="00034BC0">
              <w:t>№ 7</w:t>
            </w:r>
          </w:p>
          <w:p w:rsidR="005B7008" w:rsidRPr="00034BC0" w:rsidRDefault="005B7008" w:rsidP="00946392">
            <w:pPr>
              <w:ind w:left="-123" w:firstLine="1050"/>
            </w:pPr>
            <w:r w:rsidRPr="00034BC0">
              <w:t>1.По ортогональным проекциям предмета построить его перспективу</w:t>
            </w:r>
          </w:p>
          <w:p w:rsidR="005B7008" w:rsidRPr="00034BC0" w:rsidRDefault="005B7008" w:rsidP="00946392">
            <w:pPr>
              <w:ind w:left="36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360"/>
            </w:pPr>
            <w:r w:rsidRPr="00034BC0">
              <w:t>3. Какова тень на фасаде от прямой , параллельной плоск</w:t>
            </w:r>
            <w:r w:rsidRPr="00034BC0">
              <w:t>о</w:t>
            </w:r>
            <w:r w:rsidRPr="00034BC0">
              <w:t>сти фасада?</w:t>
            </w:r>
          </w:p>
          <w:p w:rsidR="005B7008" w:rsidRPr="00034BC0" w:rsidRDefault="005B7008" w:rsidP="00946392">
            <w:pPr>
              <w:ind w:left="360"/>
            </w:pPr>
            <w:r w:rsidRPr="00034BC0">
              <w:t>4. Что такое главная точка картины?</w:t>
            </w:r>
          </w:p>
          <w:p w:rsidR="005B7008" w:rsidRPr="00034BC0" w:rsidRDefault="005B7008" w:rsidP="00946392"/>
          <w:p w:rsidR="005B7008" w:rsidRPr="00034BC0" w:rsidRDefault="005B7008" w:rsidP="00946392">
            <w:pPr>
              <w:ind w:left="-3" w:firstLine="480"/>
            </w:pPr>
            <w:r w:rsidRPr="00034BC0">
              <w:t xml:space="preserve">№8 </w:t>
            </w:r>
          </w:p>
          <w:p w:rsidR="005B7008" w:rsidRPr="00034BC0" w:rsidRDefault="005B7008" w:rsidP="00946392">
            <w:pPr>
              <w:ind w:left="-3"/>
            </w:pPr>
            <w:r w:rsidRPr="00034BC0">
              <w:t>1.  По ортогональным проекциям предмета  и заданной картинной плоскости п</w:t>
            </w:r>
            <w:r w:rsidRPr="00034BC0">
              <w:t>о</w:t>
            </w:r>
            <w:r w:rsidRPr="00034BC0">
              <w:t>строить его перспективу</w:t>
            </w:r>
          </w:p>
          <w:p w:rsidR="005B7008" w:rsidRPr="00034BC0" w:rsidRDefault="005B7008" w:rsidP="00946392">
            <w:pPr>
              <w:ind w:left="-3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-3"/>
            </w:pPr>
            <w:r w:rsidRPr="00034BC0">
              <w:t>3. Как строятся падающие тени от тел на ортогональном чертеже?</w:t>
            </w:r>
          </w:p>
          <w:p w:rsidR="005B7008" w:rsidRPr="00034BC0" w:rsidRDefault="005B7008" w:rsidP="00946392">
            <w:pPr>
              <w:ind w:left="-3"/>
            </w:pPr>
            <w:r w:rsidRPr="00034BC0">
              <w:t>4. Как располагаются точки схода горизонтальных прямых , не параллельных пло</w:t>
            </w:r>
            <w:r w:rsidRPr="00034BC0">
              <w:t>с</w:t>
            </w:r>
            <w:r w:rsidRPr="00034BC0">
              <w:t>кости картины?</w:t>
            </w:r>
          </w:p>
          <w:p w:rsidR="005B7008" w:rsidRPr="00034BC0" w:rsidRDefault="005B7008" w:rsidP="00946392">
            <w:pPr>
              <w:ind w:left="-3"/>
            </w:pPr>
            <w:r w:rsidRPr="00034BC0">
              <w:t>№ 9</w:t>
            </w:r>
          </w:p>
          <w:p w:rsidR="005B7008" w:rsidRPr="00034BC0" w:rsidRDefault="005B7008" w:rsidP="00946392">
            <w:pPr>
              <w:ind w:left="-3"/>
            </w:pPr>
            <w:r w:rsidRPr="00034BC0">
              <w:t>1.По ортогональным проекциям предмета построить его перспективу</w:t>
            </w:r>
          </w:p>
          <w:p w:rsidR="005B7008" w:rsidRPr="00034BC0" w:rsidRDefault="005B7008" w:rsidP="00946392">
            <w:pPr>
              <w:ind w:left="-3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-3"/>
            </w:pPr>
            <w:r w:rsidRPr="00034BC0">
              <w:t>3.Как выбирается точка зрения при построении перспективы методом архитект</w:t>
            </w:r>
            <w:r w:rsidRPr="00034BC0">
              <w:t>о</w:t>
            </w:r>
            <w:r w:rsidRPr="00034BC0">
              <w:t>ров?</w:t>
            </w:r>
          </w:p>
          <w:p w:rsidR="005B7008" w:rsidRPr="00034BC0" w:rsidRDefault="005B7008" w:rsidP="00946392">
            <w:pPr>
              <w:ind w:left="-3"/>
            </w:pPr>
            <w:r w:rsidRPr="00034BC0">
              <w:t>4.Как изображается тень от прямой, если направление прямой совпадает с направлением светового луча?</w:t>
            </w:r>
          </w:p>
          <w:p w:rsidR="005B7008" w:rsidRPr="00034BC0" w:rsidRDefault="005B7008" w:rsidP="00946392">
            <w:pPr>
              <w:ind w:left="-3" w:firstLine="930"/>
            </w:pPr>
            <w:r w:rsidRPr="00034BC0">
              <w:t xml:space="preserve">№ 10 </w:t>
            </w:r>
          </w:p>
          <w:p w:rsidR="005B7008" w:rsidRPr="00034BC0" w:rsidRDefault="005B7008" w:rsidP="00946392">
            <w:pPr>
              <w:ind w:left="-3" w:firstLine="930"/>
            </w:pPr>
            <w:r w:rsidRPr="00034BC0">
              <w:t>1.По ортогональным проекциям предмета построить его перспективу</w:t>
            </w:r>
          </w:p>
          <w:p w:rsidR="005B7008" w:rsidRPr="00034BC0" w:rsidRDefault="005B7008" w:rsidP="00946392">
            <w:pPr>
              <w:ind w:left="-3" w:firstLine="93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-3" w:firstLine="930"/>
            </w:pPr>
            <w:r w:rsidRPr="00034BC0">
              <w:t>3. Как выбирается направление проекций световых лучей при построении т</w:t>
            </w:r>
            <w:r w:rsidRPr="00034BC0">
              <w:t>е</w:t>
            </w:r>
            <w:r w:rsidRPr="00034BC0">
              <w:t>ней на ортогональном черт</w:t>
            </w:r>
            <w:r w:rsidRPr="00034BC0">
              <w:t>е</w:t>
            </w:r>
            <w:r w:rsidRPr="00034BC0">
              <w:t>жей?</w:t>
            </w:r>
          </w:p>
          <w:p w:rsidR="005B7008" w:rsidRPr="00034BC0" w:rsidRDefault="005B7008" w:rsidP="00946392">
            <w:pPr>
              <w:ind w:left="-3" w:firstLine="930"/>
            </w:pPr>
            <w:r w:rsidRPr="00034BC0">
              <w:t>4 Что такое точка зрения? Каковы ее другие наименования?</w:t>
            </w:r>
          </w:p>
          <w:p w:rsidR="005B7008" w:rsidRPr="00034BC0" w:rsidRDefault="005B7008" w:rsidP="00946392">
            <w:pPr>
              <w:ind w:left="-3" w:firstLine="600"/>
            </w:pPr>
            <w:r w:rsidRPr="00034BC0">
              <w:t>№ 11</w:t>
            </w:r>
          </w:p>
          <w:p w:rsidR="005B7008" w:rsidRPr="00034BC0" w:rsidRDefault="005B7008" w:rsidP="00946392">
            <w:pPr>
              <w:ind w:left="-3" w:firstLine="600"/>
            </w:pPr>
            <w:r w:rsidRPr="00034BC0">
              <w:t>1.По ортогональным проекциям предмета построить его перспективу</w:t>
            </w:r>
          </w:p>
          <w:p w:rsidR="005B7008" w:rsidRPr="00034BC0" w:rsidRDefault="005B7008" w:rsidP="00946392">
            <w:pPr>
              <w:ind w:left="-3" w:firstLine="60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-3" w:firstLine="600"/>
            </w:pPr>
            <w:r w:rsidRPr="00034BC0">
              <w:t>3.Что такое угол зрения?</w:t>
            </w:r>
          </w:p>
          <w:p w:rsidR="005B7008" w:rsidRPr="00034BC0" w:rsidRDefault="005B7008" w:rsidP="00946392">
            <w:pPr>
              <w:ind w:left="-3" w:firstLine="600"/>
            </w:pPr>
            <w:r w:rsidRPr="00034BC0">
              <w:t>4.Как изображается тень, если прямая перпендикулярна плоскости проекций?</w:t>
            </w:r>
          </w:p>
          <w:p w:rsidR="005B7008" w:rsidRPr="00034BC0" w:rsidRDefault="005B7008" w:rsidP="00946392">
            <w:r w:rsidRPr="00034BC0">
              <w:t>№ 12</w:t>
            </w:r>
          </w:p>
          <w:p w:rsidR="005B7008" w:rsidRPr="00034BC0" w:rsidRDefault="005B7008" w:rsidP="00946392">
            <w:pPr>
              <w:ind w:left="360"/>
            </w:pPr>
            <w:r w:rsidRPr="00034BC0">
              <w:t>1.По ортогональным проекциям предмета при заданной линии горизонта п</w:t>
            </w:r>
            <w:r w:rsidRPr="00034BC0">
              <w:t>о</w:t>
            </w:r>
            <w:r w:rsidRPr="00034BC0">
              <w:t>строить его перспективу</w:t>
            </w:r>
          </w:p>
          <w:p w:rsidR="005B7008" w:rsidRPr="00034BC0" w:rsidRDefault="005B7008" w:rsidP="00946392">
            <w:pPr>
              <w:ind w:left="36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360"/>
            </w:pPr>
            <w:r w:rsidRPr="00034BC0">
              <w:t>3. Как разделить отрезок в перспективе на равные части?</w:t>
            </w:r>
          </w:p>
          <w:p w:rsidR="005B7008" w:rsidRPr="00034BC0" w:rsidRDefault="005B7008" w:rsidP="00946392">
            <w:pPr>
              <w:ind w:left="360"/>
            </w:pPr>
            <w:r w:rsidRPr="00034BC0">
              <w:t>4. Как располагается тень от прямой на плоскости, пара</w:t>
            </w:r>
            <w:r w:rsidRPr="00034BC0">
              <w:t>л</w:t>
            </w:r>
            <w:r w:rsidRPr="00034BC0">
              <w:t>лельной прямой?</w:t>
            </w:r>
          </w:p>
          <w:p w:rsidR="005B7008" w:rsidRPr="00034BC0" w:rsidRDefault="005B7008" w:rsidP="00946392">
            <w:pPr>
              <w:ind w:left="-123" w:firstLine="600"/>
            </w:pPr>
            <w:r w:rsidRPr="00034BC0">
              <w:t>№ 13</w:t>
            </w:r>
          </w:p>
          <w:p w:rsidR="005B7008" w:rsidRPr="00034BC0" w:rsidRDefault="005B7008" w:rsidP="00946392">
            <w:pPr>
              <w:ind w:left="-123" w:firstLine="600"/>
            </w:pPr>
            <w:r w:rsidRPr="00034BC0">
              <w:t>1.По ортогональным проекциям предмета построить его перспективу</w:t>
            </w:r>
          </w:p>
          <w:p w:rsidR="005B7008" w:rsidRPr="00034BC0" w:rsidRDefault="005B7008" w:rsidP="00946392">
            <w:pPr>
              <w:ind w:left="-123" w:firstLine="600"/>
            </w:pPr>
            <w:r w:rsidRPr="00034BC0">
              <w:t>2.Построить тень в ортогональных проекциях</w:t>
            </w:r>
          </w:p>
          <w:p w:rsidR="005B7008" w:rsidRPr="00034BC0" w:rsidRDefault="005B7008" w:rsidP="00946392">
            <w:pPr>
              <w:ind w:left="-123" w:firstLine="600"/>
            </w:pPr>
            <w:r w:rsidRPr="00034BC0">
              <w:t>3.Назовите известные вам виды перспектив</w:t>
            </w:r>
          </w:p>
          <w:p w:rsidR="005B7008" w:rsidRPr="00034BC0" w:rsidRDefault="005B7008" w:rsidP="00946392">
            <w:pPr>
              <w:ind w:left="-123" w:firstLine="600"/>
            </w:pPr>
            <w:r w:rsidRPr="00034BC0">
              <w:t>4.Что называется светотенью?</w:t>
            </w:r>
          </w:p>
          <w:p w:rsidR="005B7008" w:rsidRPr="00034BC0" w:rsidRDefault="005B7008" w:rsidP="00946392">
            <w:pPr>
              <w:ind w:left="360"/>
            </w:pPr>
            <w:r w:rsidRPr="00034BC0">
              <w:t>№ 14</w:t>
            </w:r>
          </w:p>
          <w:p w:rsidR="005B7008" w:rsidRPr="00034BC0" w:rsidRDefault="005B7008" w:rsidP="00946392">
            <w:pPr>
              <w:ind w:left="360"/>
            </w:pPr>
            <w:r w:rsidRPr="00034BC0">
              <w:t>1.По ортогональным проекциям предмета при заданной линии горизонта п</w:t>
            </w:r>
            <w:r w:rsidRPr="00034BC0">
              <w:t>о</w:t>
            </w:r>
            <w:r w:rsidRPr="00034BC0">
              <w:t>строить его перспективу</w:t>
            </w:r>
          </w:p>
          <w:p w:rsidR="005B7008" w:rsidRPr="00034BC0" w:rsidRDefault="005B7008" w:rsidP="00946392">
            <w:pPr>
              <w:ind w:left="360"/>
            </w:pPr>
            <w:r w:rsidRPr="00034BC0">
              <w:t>2.Построить тени в перспективе</w:t>
            </w:r>
          </w:p>
          <w:p w:rsidR="005B7008" w:rsidRPr="00034BC0" w:rsidRDefault="005B7008" w:rsidP="00946392">
            <w:pPr>
              <w:ind w:left="360"/>
            </w:pPr>
            <w:r w:rsidRPr="00034BC0">
              <w:t>3. Какое направление световых лучей применяется при построении теней в перспективе?</w:t>
            </w:r>
          </w:p>
          <w:p w:rsidR="005B7008" w:rsidRPr="00FC0BEC" w:rsidRDefault="005B7008" w:rsidP="00946392">
            <w:pPr>
              <w:pStyle w:val="BodyText"/>
              <w:widowControl/>
              <w:autoSpaceDE/>
              <w:autoSpaceDN/>
              <w:adjustRightInd/>
              <w:spacing w:after="0"/>
              <w:ind w:left="-3" w:firstLine="0"/>
            </w:pPr>
            <w:r w:rsidRPr="00FC0BEC">
              <w:t>4.Назовите точку схода прямых, перпендикулярных карт</w:t>
            </w:r>
            <w:r w:rsidRPr="00FC0BEC">
              <w:t>и</w:t>
            </w:r>
            <w:r w:rsidRPr="00FC0BEC">
              <w:t>не.</w:t>
            </w:r>
          </w:p>
          <w:p w:rsidR="005B7008" w:rsidRPr="00FC0BEC" w:rsidRDefault="005B7008" w:rsidP="00464A17">
            <w:pPr>
              <w:pStyle w:val="BodyText"/>
              <w:widowControl/>
              <w:autoSpaceDE/>
              <w:autoSpaceDN/>
              <w:adjustRightInd/>
              <w:spacing w:after="0"/>
              <w:ind w:left="-3" w:firstLine="0"/>
            </w:pPr>
          </w:p>
          <w:p w:rsidR="005B7008" w:rsidRPr="00FC0BEC" w:rsidRDefault="005B7008" w:rsidP="00464A17">
            <w:pPr>
              <w:pStyle w:val="BodyText"/>
              <w:widowControl/>
              <w:autoSpaceDE/>
              <w:adjustRightInd/>
              <w:spacing w:after="0"/>
              <w:ind w:left="-3" w:firstLine="0"/>
              <w:rPr>
                <w:b/>
              </w:rPr>
            </w:pPr>
            <w:r w:rsidRPr="00FC0BEC">
              <w:rPr>
                <w:b/>
              </w:rPr>
              <w:t>3. Раздел.  Перспектива Тест при сдаче заданий по разделу перспектива</w:t>
            </w:r>
          </w:p>
          <w:p w:rsidR="005B7008" w:rsidRDefault="005B7008" w:rsidP="00464A17">
            <w:r>
              <w:t>№ 1</w:t>
            </w:r>
          </w:p>
          <w:p w:rsidR="005B7008" w:rsidRDefault="005B7008" w:rsidP="00464A17">
            <w:pPr>
              <w:widowControl/>
              <w:numPr>
                <w:ilvl w:val="0"/>
                <w:numId w:val="30"/>
              </w:numPr>
              <w:autoSpaceDE/>
              <w:adjustRightInd/>
            </w:pPr>
            <w:r>
              <w:t>По ортогональным проекциям предмета построить его перспективу</w:t>
            </w:r>
          </w:p>
          <w:p w:rsidR="005B7008" w:rsidRDefault="005B7008" w:rsidP="00464A17">
            <w:pPr>
              <w:widowControl/>
              <w:numPr>
                <w:ilvl w:val="0"/>
                <w:numId w:val="30"/>
              </w:numPr>
              <w:autoSpaceDE/>
              <w:adjustRightInd/>
            </w:pPr>
            <w:r>
              <w:t>Построить тени в перспективе</w:t>
            </w:r>
          </w:p>
          <w:p w:rsidR="005B7008" w:rsidRDefault="005B7008" w:rsidP="00464A17">
            <w:pPr>
              <w:widowControl/>
              <w:numPr>
                <w:ilvl w:val="0"/>
                <w:numId w:val="30"/>
              </w:numPr>
              <w:autoSpaceDE/>
              <w:adjustRightInd/>
            </w:pPr>
            <w:r>
              <w:t>Что называется предметной и картинной плоскостями?</w:t>
            </w:r>
          </w:p>
          <w:p w:rsidR="005B7008" w:rsidRDefault="005B7008" w:rsidP="0091461A">
            <w:pPr>
              <w:widowControl/>
              <w:numPr>
                <w:ilvl w:val="0"/>
                <w:numId w:val="30"/>
              </w:numPr>
              <w:autoSpaceDE/>
              <w:adjustRightInd/>
            </w:pPr>
            <w:r>
              <w:t>В чем сущность способа обратного луча?</w:t>
            </w:r>
          </w:p>
          <w:p w:rsidR="005B7008" w:rsidRDefault="005B7008" w:rsidP="00464A17">
            <w:r>
              <w:t>№2</w:t>
            </w:r>
          </w:p>
          <w:p w:rsidR="005B7008" w:rsidRDefault="005B7008" w:rsidP="00464A17">
            <w:pPr>
              <w:widowControl/>
              <w:numPr>
                <w:ilvl w:val="0"/>
                <w:numId w:val="31"/>
              </w:numPr>
              <w:autoSpaceDE/>
              <w:adjustRightInd/>
            </w:pPr>
            <w:r>
              <w:t>По ортогональным проекциям предмета построить его перспективу</w:t>
            </w:r>
          </w:p>
          <w:p w:rsidR="005B7008" w:rsidRDefault="005B7008" w:rsidP="00464A17">
            <w:pPr>
              <w:widowControl/>
              <w:numPr>
                <w:ilvl w:val="0"/>
                <w:numId w:val="31"/>
              </w:numPr>
              <w:autoSpaceDE/>
              <w:adjustRightInd/>
            </w:pPr>
            <w:r>
              <w:t>Построить тени в перспективе</w:t>
            </w:r>
          </w:p>
          <w:p w:rsidR="005B7008" w:rsidRDefault="005B7008" w:rsidP="00464A17">
            <w:pPr>
              <w:widowControl/>
              <w:numPr>
                <w:ilvl w:val="0"/>
                <w:numId w:val="31"/>
              </w:numPr>
              <w:autoSpaceDE/>
              <w:adjustRightInd/>
            </w:pPr>
            <w:r>
              <w:t>Что такое дистанционные точки? Каковы их различные значения?</w:t>
            </w:r>
          </w:p>
          <w:p w:rsidR="005B7008" w:rsidRDefault="005B7008" w:rsidP="00464A17">
            <w:pPr>
              <w:widowControl/>
              <w:numPr>
                <w:ilvl w:val="0"/>
                <w:numId w:val="31"/>
              </w:numPr>
              <w:autoSpaceDE/>
              <w:adjustRightInd/>
            </w:pPr>
            <w:r>
              <w:t>Как строятся тени от плоской фигуры при различных положениях фигуры о</w:t>
            </w:r>
            <w:r>
              <w:t>т</w:t>
            </w:r>
            <w:r>
              <w:t>носительно предметной и картинной плоскостей?</w:t>
            </w:r>
          </w:p>
          <w:p w:rsidR="005B7008" w:rsidRDefault="005B7008" w:rsidP="00464A17">
            <w:r>
              <w:t>№ 3</w:t>
            </w:r>
          </w:p>
          <w:p w:rsidR="005B7008" w:rsidRDefault="005B7008" w:rsidP="00464A17">
            <w:pPr>
              <w:ind w:left="360"/>
            </w:pPr>
            <w:r>
              <w:t>1.По ортогональным проекциям предмета построить его перспективу</w:t>
            </w:r>
          </w:p>
          <w:p w:rsidR="005B7008" w:rsidRDefault="005B7008" w:rsidP="00464A17">
            <w:pPr>
              <w:ind w:left="360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360"/>
            </w:pPr>
            <w:r>
              <w:t>3.Что называется падающей тенью предмета, контуром падающей тени?</w:t>
            </w:r>
          </w:p>
          <w:p w:rsidR="005B7008" w:rsidRDefault="005B7008" w:rsidP="00464A17">
            <w:pPr>
              <w:ind w:left="360"/>
            </w:pPr>
            <w:r>
              <w:t>4.Какавы различные значения дистанционных точек?</w:t>
            </w:r>
          </w:p>
          <w:p w:rsidR="005B7008" w:rsidRDefault="005B7008" w:rsidP="00464A17">
            <w:pPr>
              <w:ind w:left="-3"/>
            </w:pPr>
            <w:r>
              <w:t>№4</w:t>
            </w:r>
          </w:p>
          <w:p w:rsidR="005B7008" w:rsidRDefault="005B7008" w:rsidP="00464A17">
            <w:pPr>
              <w:ind w:left="360"/>
            </w:pPr>
            <w:r>
              <w:t>1.По ортогональным проекциям предмета  и заданной картинной плоскости построить его перспективу</w:t>
            </w:r>
          </w:p>
          <w:p w:rsidR="005B7008" w:rsidRDefault="005B7008" w:rsidP="00464A17">
            <w:pPr>
              <w:ind w:left="360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360"/>
            </w:pPr>
            <w:r>
              <w:t>3. Отчего зависит освещенность предмета?</w:t>
            </w:r>
          </w:p>
          <w:p w:rsidR="005B7008" w:rsidRDefault="005B7008" w:rsidP="00464A17">
            <w:pPr>
              <w:ind w:left="360"/>
            </w:pPr>
            <w:r>
              <w:t>4. Какое положение по высоте может иметь линия горизонта</w:t>
            </w:r>
          </w:p>
          <w:p w:rsidR="005B7008" w:rsidRDefault="005B7008" w:rsidP="00464A17">
            <w:r>
              <w:t>№ 5</w:t>
            </w:r>
          </w:p>
          <w:p w:rsidR="005B7008" w:rsidRDefault="005B7008" w:rsidP="00464A17">
            <w:pPr>
              <w:ind w:left="360"/>
            </w:pPr>
            <w:r>
              <w:t>1. По ортогональным проекциям предмета  и заданной картинной плоскости п</w:t>
            </w:r>
            <w:r>
              <w:t>о</w:t>
            </w:r>
            <w:r>
              <w:t>строить его перспективу</w:t>
            </w:r>
          </w:p>
          <w:p w:rsidR="005B7008" w:rsidRDefault="005B7008" w:rsidP="00464A17">
            <w:pPr>
              <w:ind w:left="360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360"/>
            </w:pPr>
            <w:r>
              <w:t>3. Какова тень на плане от вертикальной прямой?</w:t>
            </w:r>
          </w:p>
          <w:p w:rsidR="005B7008" w:rsidRDefault="005B7008" w:rsidP="00464A17">
            <w:pPr>
              <w:ind w:left="360"/>
            </w:pPr>
            <w:r>
              <w:t>4.В чем сущность метода архитекторов?</w:t>
            </w:r>
          </w:p>
          <w:p w:rsidR="005B7008" w:rsidRDefault="005B7008" w:rsidP="00464A17">
            <w:r>
              <w:t>№ 6</w:t>
            </w:r>
          </w:p>
          <w:p w:rsidR="005B7008" w:rsidRDefault="005B7008" w:rsidP="00464A17">
            <w:pPr>
              <w:ind w:left="360"/>
            </w:pPr>
            <w:r>
              <w:t>1.По ортогональным проекциям предмета построить его перспективу</w:t>
            </w:r>
          </w:p>
          <w:p w:rsidR="005B7008" w:rsidRDefault="005B7008" w:rsidP="00464A17">
            <w:pPr>
              <w:ind w:left="360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360"/>
            </w:pPr>
            <w:r>
              <w:t>3.Что называется собственной тенью?</w:t>
            </w:r>
          </w:p>
          <w:p w:rsidR="005B7008" w:rsidRDefault="005B7008" w:rsidP="0091461A">
            <w:pPr>
              <w:ind w:left="360"/>
            </w:pPr>
            <w:r>
              <w:t>4. Что такое дистанционные точки? Каково их различное значение?</w:t>
            </w:r>
          </w:p>
          <w:p w:rsidR="005B7008" w:rsidRDefault="005B7008" w:rsidP="00464A17">
            <w:pPr>
              <w:ind w:left="-3" w:firstLine="720"/>
            </w:pPr>
            <w:r>
              <w:t>№ 7</w:t>
            </w:r>
          </w:p>
          <w:p w:rsidR="005B7008" w:rsidRDefault="005B7008" w:rsidP="00464A17">
            <w:pPr>
              <w:ind w:left="-123" w:firstLine="1050"/>
            </w:pPr>
            <w:r>
              <w:t>1.По ортогональным проекциям предмета построить его перспективу</w:t>
            </w:r>
          </w:p>
          <w:p w:rsidR="005B7008" w:rsidRDefault="005B7008" w:rsidP="00464A17">
            <w:pPr>
              <w:ind w:left="360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360"/>
            </w:pPr>
            <w:r>
              <w:t>3. Какова тень на фасаде от прямой , параллельной плоскости фасада?</w:t>
            </w:r>
          </w:p>
          <w:p w:rsidR="005B7008" w:rsidRDefault="005B7008" w:rsidP="0091461A">
            <w:pPr>
              <w:ind w:left="360"/>
            </w:pPr>
            <w:r>
              <w:t>4. Что такое главная точка картины?</w:t>
            </w:r>
          </w:p>
          <w:p w:rsidR="005B7008" w:rsidRDefault="005B7008" w:rsidP="00464A17">
            <w:pPr>
              <w:ind w:left="-3" w:firstLine="480"/>
            </w:pPr>
            <w:r>
              <w:t xml:space="preserve">№8 </w:t>
            </w:r>
          </w:p>
          <w:p w:rsidR="005B7008" w:rsidRDefault="005B7008" w:rsidP="00464A17">
            <w:pPr>
              <w:ind w:left="-3"/>
            </w:pPr>
            <w:r>
              <w:t>1.  По ортогональным проекциям предмета  и заданной картинной плоскости п</w:t>
            </w:r>
            <w:r>
              <w:t>о</w:t>
            </w:r>
            <w:r>
              <w:t>строить его перспективу</w:t>
            </w:r>
          </w:p>
          <w:p w:rsidR="005B7008" w:rsidRDefault="005B7008" w:rsidP="00464A17">
            <w:pPr>
              <w:ind w:left="-3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-3"/>
            </w:pPr>
            <w:r>
              <w:t>3. Как строятся падающие тени от тел на ортогональном чертеже?</w:t>
            </w:r>
          </w:p>
          <w:p w:rsidR="005B7008" w:rsidRDefault="005B7008" w:rsidP="00464A17">
            <w:pPr>
              <w:ind w:left="-3"/>
            </w:pPr>
            <w:r>
              <w:t>4. Как располагаются точки схода горизонтальных прямых , не параллельных пло</w:t>
            </w:r>
            <w:r>
              <w:t>с</w:t>
            </w:r>
            <w:r>
              <w:t>кости картины?</w:t>
            </w:r>
          </w:p>
          <w:p w:rsidR="005B7008" w:rsidRDefault="005B7008" w:rsidP="00464A17">
            <w:pPr>
              <w:ind w:left="-3"/>
            </w:pPr>
            <w:r>
              <w:t>№ 9</w:t>
            </w:r>
          </w:p>
          <w:p w:rsidR="005B7008" w:rsidRDefault="005B7008" w:rsidP="00464A17">
            <w:pPr>
              <w:ind w:left="-3"/>
            </w:pPr>
            <w:r>
              <w:t>1.По ортогональным проекциям предмета построить его перспективу</w:t>
            </w:r>
          </w:p>
          <w:p w:rsidR="005B7008" w:rsidRDefault="005B7008" w:rsidP="00464A17">
            <w:pPr>
              <w:ind w:left="-3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-3"/>
            </w:pPr>
            <w:r>
              <w:t>3.Как выбирается точка зрения при построении перспективы методом архитект</w:t>
            </w:r>
            <w:r>
              <w:t>о</w:t>
            </w:r>
            <w:r>
              <w:t>ров?</w:t>
            </w:r>
          </w:p>
          <w:p w:rsidR="005B7008" w:rsidRDefault="005B7008" w:rsidP="0091461A">
            <w:pPr>
              <w:ind w:left="-3"/>
            </w:pPr>
            <w:r>
              <w:t>4.Как изображается тень от прямой, если направление прямой совпадает с направлением светового луча?</w:t>
            </w:r>
          </w:p>
          <w:p w:rsidR="005B7008" w:rsidRDefault="005B7008" w:rsidP="0091461A">
            <w:r>
              <w:t xml:space="preserve">№ 10 </w:t>
            </w:r>
          </w:p>
          <w:p w:rsidR="005B7008" w:rsidRDefault="005B7008" w:rsidP="00464A17">
            <w:pPr>
              <w:ind w:left="-3" w:firstLine="930"/>
            </w:pPr>
            <w:r>
              <w:t>1.По ортогональным проекциям предмета построить его перспективу</w:t>
            </w:r>
          </w:p>
          <w:p w:rsidR="005B7008" w:rsidRDefault="005B7008" w:rsidP="00464A17">
            <w:pPr>
              <w:ind w:left="-3" w:firstLine="930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-3" w:firstLine="930"/>
            </w:pPr>
            <w:r>
              <w:t>3. Как выбирается направление проекций световых лучей при построении т</w:t>
            </w:r>
            <w:r>
              <w:t>е</w:t>
            </w:r>
            <w:r>
              <w:t>ней на ортогональном чертежей?</w:t>
            </w:r>
          </w:p>
          <w:p w:rsidR="005B7008" w:rsidRDefault="005B7008" w:rsidP="0091461A">
            <w:pPr>
              <w:ind w:left="-3" w:firstLine="930"/>
            </w:pPr>
            <w:r>
              <w:t>4 Что такое точка зрения? Каковы ее другие наименования?</w:t>
            </w:r>
          </w:p>
          <w:p w:rsidR="005B7008" w:rsidRDefault="005B7008" w:rsidP="00464A17">
            <w:pPr>
              <w:ind w:left="-3" w:firstLine="600"/>
            </w:pPr>
            <w:r>
              <w:t>№ 11</w:t>
            </w:r>
          </w:p>
          <w:p w:rsidR="005B7008" w:rsidRDefault="005B7008" w:rsidP="00464A17">
            <w:pPr>
              <w:ind w:left="-3" w:firstLine="600"/>
            </w:pPr>
            <w:r>
              <w:t>1.По ортогональным проекциям предмета построить его перспективу</w:t>
            </w:r>
          </w:p>
          <w:p w:rsidR="005B7008" w:rsidRDefault="005B7008" w:rsidP="00464A17">
            <w:pPr>
              <w:ind w:left="-3" w:firstLine="600"/>
            </w:pPr>
            <w:r>
              <w:t>2.Построить тени в перспективе</w:t>
            </w:r>
          </w:p>
          <w:p w:rsidR="005B7008" w:rsidRDefault="005B7008" w:rsidP="00464A17">
            <w:pPr>
              <w:ind w:left="-3" w:firstLine="600"/>
            </w:pPr>
            <w:r>
              <w:t>3.Что такое угол зрения?</w:t>
            </w:r>
          </w:p>
          <w:p w:rsidR="005B7008" w:rsidRDefault="005B7008" w:rsidP="0091461A">
            <w:pPr>
              <w:ind w:left="-3" w:firstLine="600"/>
            </w:pPr>
            <w:r>
              <w:t>4.Как изображается тень, если прямая перпендикулярна плоскости проекций?</w:t>
            </w:r>
          </w:p>
          <w:p w:rsidR="005B7008" w:rsidRDefault="005B7008" w:rsidP="00464A17">
            <w:r>
              <w:t>№ 12</w:t>
            </w:r>
          </w:p>
          <w:p w:rsidR="005B7008" w:rsidRDefault="005B7008" w:rsidP="0091461A">
            <w:pPr>
              <w:ind w:left="38"/>
            </w:pPr>
            <w:r>
              <w:t>1.По ортогональным проекциям предмета при заданной линии горизонта п</w:t>
            </w:r>
            <w:r>
              <w:t>о</w:t>
            </w:r>
            <w:r>
              <w:t>строить его перспективу</w:t>
            </w:r>
          </w:p>
          <w:p w:rsidR="005B7008" w:rsidRDefault="005B7008" w:rsidP="0091461A">
            <w:pPr>
              <w:ind w:left="38"/>
            </w:pPr>
            <w:r>
              <w:t>2.Построить тени в перспективе</w:t>
            </w:r>
          </w:p>
          <w:p w:rsidR="005B7008" w:rsidRDefault="005B7008" w:rsidP="0091461A">
            <w:pPr>
              <w:ind w:left="38"/>
            </w:pPr>
            <w:r>
              <w:t>3. Как разделить отрезок в перспективе на равные части?</w:t>
            </w:r>
          </w:p>
          <w:p w:rsidR="005B7008" w:rsidRDefault="005B7008" w:rsidP="0091461A">
            <w:pPr>
              <w:ind w:left="38"/>
            </w:pPr>
            <w:r>
              <w:t>4. Как располагается тень от прямой на плоскости, параллельной прямой?</w:t>
            </w:r>
          </w:p>
          <w:p w:rsidR="005B7008" w:rsidRDefault="005B7008" w:rsidP="0091461A">
            <w:pPr>
              <w:ind w:firstLine="605"/>
            </w:pPr>
            <w:r>
              <w:t>№ 13</w:t>
            </w:r>
          </w:p>
          <w:p w:rsidR="005B7008" w:rsidRDefault="005B7008" w:rsidP="00464A17">
            <w:pPr>
              <w:ind w:left="-123" w:firstLine="600"/>
            </w:pPr>
            <w:r>
              <w:t>1.По ортогональным проекциям предмета построить его перспективу</w:t>
            </w:r>
          </w:p>
          <w:p w:rsidR="005B7008" w:rsidRDefault="005B7008" w:rsidP="00464A17">
            <w:pPr>
              <w:ind w:left="-123" w:firstLine="600"/>
            </w:pPr>
            <w:r>
              <w:t>2.Построить тень в ортогональных проекциях</w:t>
            </w:r>
          </w:p>
          <w:p w:rsidR="005B7008" w:rsidRDefault="005B7008" w:rsidP="00464A17">
            <w:pPr>
              <w:ind w:left="-123" w:firstLine="600"/>
            </w:pPr>
            <w:r>
              <w:t>3.Назовите известные вам виды перспектив</w:t>
            </w:r>
          </w:p>
          <w:p w:rsidR="005B7008" w:rsidRDefault="005B7008" w:rsidP="0091461A">
            <w:pPr>
              <w:ind w:left="-123" w:firstLine="600"/>
            </w:pPr>
            <w:r>
              <w:t>4.Что называется светотенью?</w:t>
            </w:r>
          </w:p>
          <w:p w:rsidR="005B7008" w:rsidRDefault="005B7008" w:rsidP="0091461A">
            <w:r>
              <w:t>№ 14</w:t>
            </w:r>
          </w:p>
          <w:p w:rsidR="005B7008" w:rsidRDefault="005B7008" w:rsidP="0091461A">
            <w:pPr>
              <w:ind w:left="38"/>
            </w:pPr>
            <w:r>
              <w:t>1.По ортогональным проекциям предмета при заданной линии горизонта п</w:t>
            </w:r>
            <w:r>
              <w:t>о</w:t>
            </w:r>
            <w:r>
              <w:t>строить его перспективу</w:t>
            </w:r>
          </w:p>
          <w:p w:rsidR="005B7008" w:rsidRDefault="005B7008" w:rsidP="0091461A">
            <w:pPr>
              <w:ind w:left="38"/>
            </w:pPr>
            <w:r>
              <w:t>2.Построить тени в перспективе</w:t>
            </w:r>
          </w:p>
          <w:p w:rsidR="005B7008" w:rsidRDefault="005B7008" w:rsidP="0091461A">
            <w:pPr>
              <w:ind w:left="38"/>
            </w:pPr>
            <w:r>
              <w:t>3. Какое направление световых лучей применяется при построении теней в пе</w:t>
            </w:r>
            <w:r>
              <w:t>р</w:t>
            </w:r>
            <w:r>
              <w:t>спективе?</w:t>
            </w:r>
          </w:p>
          <w:p w:rsidR="005B7008" w:rsidRDefault="005B7008" w:rsidP="0091461A">
            <w:pPr>
              <w:ind w:left="38"/>
            </w:pPr>
            <w:r>
              <w:t>4.Назовите точку схода прямых, перпендикулярных картине.</w:t>
            </w:r>
          </w:p>
          <w:p w:rsidR="005B7008" w:rsidRDefault="005B7008" w:rsidP="0091461A">
            <w:pPr>
              <w:ind w:left="38"/>
            </w:pPr>
          </w:p>
          <w:p w:rsidR="005B7008" w:rsidRPr="00167F8C" w:rsidRDefault="005B7008" w:rsidP="0091461A">
            <w:pPr>
              <w:ind w:left="38"/>
            </w:pPr>
          </w:p>
        </w:tc>
      </w:tr>
      <w:tr w:rsidR="005B7008" w:rsidRPr="00E40A10" w:rsidTr="009146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167F8C" w:rsidRDefault="005B7008" w:rsidP="009B0FB4">
            <w:pPr>
              <w:ind w:firstLine="0"/>
              <w:jc w:val="left"/>
            </w:pPr>
            <w:r w:rsidRPr="00167F8C">
              <w:t>Уметь</w:t>
            </w:r>
          </w:p>
        </w:tc>
        <w:tc>
          <w:tcPr>
            <w:tcW w:w="1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F229E5" w:rsidRDefault="005B7008" w:rsidP="0091461A">
            <w:pPr>
              <w:widowControl/>
              <w:ind w:firstLine="0"/>
            </w:pPr>
            <w:r w:rsidRPr="00F229E5">
              <w:rPr>
                <w:b/>
                <w:bCs/>
              </w:rPr>
              <w:t xml:space="preserve">- </w:t>
            </w:r>
            <w:r w:rsidRPr="00F229E5">
              <w:t>применять методы начертательной геоме</w:t>
            </w:r>
            <w:r w:rsidRPr="00F229E5">
              <w:t>т</w:t>
            </w:r>
            <w:r w:rsidRPr="00F229E5">
              <w:t>рии в профессиональной деятельн</w:t>
            </w:r>
            <w:r w:rsidRPr="00F229E5">
              <w:t>о</w:t>
            </w:r>
            <w:r w:rsidRPr="00F229E5">
              <w:t>сти;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229E5">
              <w:rPr>
                <w:szCs w:val="24"/>
                <w:lang w:val="ru-RU"/>
              </w:rPr>
              <w:t>демонстрировать пространственное воо</w:t>
            </w:r>
            <w:r w:rsidRPr="00F229E5">
              <w:rPr>
                <w:szCs w:val="24"/>
                <w:lang w:val="ru-RU"/>
              </w:rPr>
              <w:t>б</w:t>
            </w:r>
            <w:r w:rsidRPr="00F229E5">
              <w:rPr>
                <w:szCs w:val="24"/>
                <w:lang w:val="ru-RU"/>
              </w:rPr>
              <w:t xml:space="preserve">ражение, 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>применять методы, средства графическ</w:t>
            </w:r>
            <w:r w:rsidRPr="00F229E5">
              <w:rPr>
                <w:lang w:val="ru-RU"/>
              </w:rPr>
              <w:t>о</w:t>
            </w:r>
            <w:r w:rsidRPr="00F229E5">
              <w:rPr>
                <w:lang w:val="ru-RU"/>
              </w:rPr>
              <w:t>го изображения при выражении архитекту</w:t>
            </w:r>
            <w:r w:rsidRPr="00F229E5">
              <w:rPr>
                <w:lang w:val="ru-RU"/>
              </w:rPr>
              <w:t>р</w:t>
            </w:r>
            <w:r w:rsidRPr="00F229E5">
              <w:rPr>
                <w:lang w:val="ru-RU"/>
              </w:rPr>
              <w:t>ного замысла;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>применять методы и приёмы начерт</w:t>
            </w:r>
            <w:r w:rsidRPr="00F229E5">
              <w:rPr>
                <w:lang w:val="ru-RU"/>
              </w:rPr>
              <w:t>а</w:t>
            </w:r>
            <w:r w:rsidRPr="00F229E5">
              <w:rPr>
                <w:lang w:val="ru-RU"/>
              </w:rPr>
              <w:t>тельной геометрии в профессиональной де</w:t>
            </w:r>
            <w:r w:rsidRPr="00F229E5">
              <w:rPr>
                <w:lang w:val="ru-RU"/>
              </w:rPr>
              <w:t>я</w:t>
            </w:r>
            <w:r w:rsidRPr="00F229E5">
              <w:rPr>
                <w:lang w:val="ru-RU"/>
              </w:rPr>
              <w:t>тельности; учитывать знания естественнон</w:t>
            </w:r>
            <w:r w:rsidRPr="00F229E5">
              <w:rPr>
                <w:lang w:val="ru-RU"/>
              </w:rPr>
              <w:t>а</w:t>
            </w:r>
            <w:r w:rsidRPr="00F229E5">
              <w:rPr>
                <w:lang w:val="ru-RU"/>
              </w:rPr>
              <w:t>учной дисциплины «начертательная геоме</w:t>
            </w:r>
            <w:r w:rsidRPr="00F229E5">
              <w:rPr>
                <w:lang w:val="ru-RU"/>
              </w:rPr>
              <w:t>т</w:t>
            </w:r>
            <w:r w:rsidRPr="00F229E5">
              <w:rPr>
                <w:lang w:val="ru-RU"/>
              </w:rPr>
              <w:t>рия» в профессиональной деятел</w:t>
            </w:r>
            <w:r w:rsidRPr="00F229E5">
              <w:rPr>
                <w:lang w:val="ru-RU"/>
              </w:rPr>
              <w:t>ь</w:t>
            </w:r>
            <w:r w:rsidRPr="00F229E5">
              <w:rPr>
                <w:lang w:val="ru-RU"/>
              </w:rPr>
              <w:t>ности:</w:t>
            </w:r>
          </w:p>
          <w:p w:rsidR="005B7008" w:rsidRPr="00F229E5" w:rsidRDefault="005B7008" w:rsidP="00167F8C">
            <w:pPr>
              <w:widowControl/>
              <w:autoSpaceDE/>
              <w:autoSpaceDN/>
              <w:adjustRightInd/>
              <w:ind w:left="397" w:firstLine="0"/>
            </w:pPr>
            <w:r w:rsidRPr="00F229E5">
              <w:t>строить ортогональные проекции на трёх плоскостях проекций прямых и кривых линий, плоских фигур, повер</w:t>
            </w:r>
            <w:r w:rsidRPr="00F229E5">
              <w:t>х</w:t>
            </w:r>
            <w:r w:rsidRPr="00F229E5">
              <w:t>ностей;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 xml:space="preserve"> </w:t>
            </w:r>
            <w:r>
              <w:t>-</w:t>
            </w:r>
            <w:r w:rsidRPr="00F229E5">
              <w:t>анализировать форму предметов в натуре и по их чертежам;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осуществлять преобразование формы и пр</w:t>
            </w:r>
            <w:r w:rsidRPr="00F229E5">
              <w:t>о</w:t>
            </w:r>
            <w:r w:rsidRPr="00F229E5">
              <w:t>странственного положения объектов и их ч</w:t>
            </w:r>
            <w:r w:rsidRPr="00F229E5">
              <w:t>а</w:t>
            </w:r>
            <w:r w:rsidRPr="00F229E5">
              <w:t>стей с помощью чертежа;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определять видимость геометрических эл</w:t>
            </w:r>
            <w:r w:rsidRPr="00F229E5">
              <w:t>е</w:t>
            </w:r>
            <w:r w:rsidRPr="00F229E5">
              <w:t>ментов по чертежу;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отображать на проекционных чертежах ко</w:t>
            </w:r>
            <w:r w:rsidRPr="00F229E5">
              <w:t>м</w:t>
            </w:r>
            <w:r w:rsidRPr="00F229E5">
              <w:t>позиционные замыслы и проектные р</w:t>
            </w:r>
            <w:r w:rsidRPr="00F229E5">
              <w:t>е</w:t>
            </w:r>
            <w:r w:rsidRPr="00F229E5">
              <w:t xml:space="preserve">шения; 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решать позиционные задачи (построение точки пересечения линий с плоскостью, л</w:t>
            </w:r>
            <w:r w:rsidRPr="00F229E5">
              <w:t>и</w:t>
            </w:r>
            <w:r w:rsidRPr="00F229E5">
              <w:t>нии пересечения плоскости и поверхности, двух поверхностей, определение прина</w:t>
            </w:r>
            <w:r w:rsidRPr="00F229E5">
              <w:t>д</w:t>
            </w:r>
            <w:r w:rsidRPr="00F229E5">
              <w:t>лежности точки и линии плоскости, поверхн</w:t>
            </w:r>
            <w:r w:rsidRPr="00F229E5">
              <w:t>о</w:t>
            </w:r>
            <w:r w:rsidRPr="00F229E5">
              <w:t>сти и т.д.);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изображать различные поверхности</w:t>
            </w:r>
            <w:r w:rsidRPr="00F229E5">
              <w:rPr>
                <w:u w:val="single"/>
              </w:rPr>
              <w:t>: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-строить развёртки поверхностей;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применять поверхности к образованию арх</w:t>
            </w:r>
            <w:r w:rsidRPr="00F229E5">
              <w:t>и</w:t>
            </w:r>
            <w:r w:rsidRPr="00F229E5">
              <w:t>тектурных форм;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строить контуры собственных и пада</w:t>
            </w:r>
            <w:r w:rsidRPr="00F229E5">
              <w:t>ю</w:t>
            </w:r>
            <w:r w:rsidRPr="00F229E5">
              <w:t>щих теней при заданных источниках св</w:t>
            </w:r>
            <w:r w:rsidRPr="00F229E5">
              <w:t>е</w:t>
            </w:r>
            <w:r w:rsidRPr="00F229E5">
              <w:t>та;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строить тени архитектурных деталей;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-строить аксонометрию геометрических и а</w:t>
            </w:r>
            <w:r w:rsidRPr="00F229E5">
              <w:t>р</w:t>
            </w:r>
            <w:r w:rsidRPr="00F229E5">
              <w:t>хитектурных форм;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строить перспективу объектов различн</w:t>
            </w:r>
            <w:r w:rsidRPr="00F229E5">
              <w:t>ы</w:t>
            </w:r>
            <w:r w:rsidRPr="00F229E5">
              <w:t>ми способами;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выбрать точку зрения, композицию перспе</w:t>
            </w:r>
            <w:r w:rsidRPr="00F229E5">
              <w:t>к</w:t>
            </w:r>
            <w:r w:rsidRPr="00F229E5">
              <w:t>тивного изображения на ли</w:t>
            </w:r>
            <w:r w:rsidRPr="00F229E5">
              <w:t>с</w:t>
            </w:r>
            <w:r w:rsidRPr="00F229E5">
              <w:t>те;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-строить параллельные прямые в перспе</w:t>
            </w:r>
            <w:r w:rsidRPr="00F229E5">
              <w:t>к</w:t>
            </w:r>
            <w:r w:rsidRPr="00F229E5">
              <w:t>тиве при недоступных на черт</w:t>
            </w:r>
            <w:r w:rsidRPr="00F229E5">
              <w:t>е</w:t>
            </w:r>
            <w:r w:rsidRPr="00F229E5">
              <w:t>же точках схода;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строить соосные окружности в перспект</w:t>
            </w:r>
            <w:r w:rsidRPr="00F229E5">
              <w:t>и</w:t>
            </w:r>
            <w:r w:rsidRPr="00F229E5">
              <w:t>ве;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 строить перспективу архитектурных дет</w:t>
            </w:r>
            <w:r w:rsidRPr="00F229E5">
              <w:t>а</w:t>
            </w:r>
            <w:r w:rsidRPr="00F229E5">
              <w:t>лей (карнизов, баз, колонн, капителей и т.д.);</w:t>
            </w:r>
          </w:p>
          <w:p w:rsidR="005B7008" w:rsidRDefault="005B7008" w:rsidP="0091461A">
            <w:pPr>
              <w:widowControl/>
              <w:autoSpaceDE/>
              <w:autoSpaceDN/>
              <w:adjustRightInd/>
              <w:ind w:firstLine="0"/>
            </w:pPr>
            <w:r w:rsidRPr="00F229E5">
              <w:t>- строить фронтальную и угловую перспект</w:t>
            </w:r>
            <w:r w:rsidRPr="00F229E5">
              <w:t>и</w:t>
            </w:r>
            <w:r w:rsidRPr="00F229E5">
              <w:t>ву интерьера;</w:t>
            </w:r>
            <w:r>
              <w:t xml:space="preserve"> </w:t>
            </w:r>
          </w:p>
          <w:p w:rsidR="005B7008" w:rsidRPr="0091461A" w:rsidRDefault="005B7008" w:rsidP="0091461A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F229E5">
              <w:t>строить тени и отражения в перспективе.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Pr="00FC6AC5" w:rsidRDefault="005B7008" w:rsidP="00FC6AC5">
            <w:pPr>
              <w:ind w:firstLine="0"/>
            </w:pPr>
            <w:r w:rsidRPr="00FC6AC5">
              <w:t>Эпюр 6. Перспектива окружности (перспектива арки). Построение теней в пе</w:t>
            </w:r>
            <w:r w:rsidRPr="00FC6AC5">
              <w:t>р</w:t>
            </w:r>
            <w:r w:rsidRPr="00FC6AC5">
              <w:t>спекти-ве. Задания и</w:t>
            </w:r>
            <w:r w:rsidRPr="00FC6AC5">
              <w:t>н</w:t>
            </w:r>
            <w:r w:rsidRPr="00FC6AC5">
              <w:t xml:space="preserve">дивидуальные. Формат А2. </w:t>
            </w:r>
          </w:p>
          <w:p w:rsidR="005B7008" w:rsidRPr="00167F8C" w:rsidRDefault="005B7008" w:rsidP="00FC6AC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FC6AC5">
              <w:t>Эпюр 7. Перспектива здания или сооружения (методом архитектора). Построение т</w:t>
            </w:r>
            <w:r w:rsidRPr="00FC6AC5">
              <w:t>е</w:t>
            </w:r>
            <w:r w:rsidRPr="00FC6AC5">
              <w:t>ней в перспективе. Задания индивидуальные. Можно заменить вариант индивидуал</w:t>
            </w:r>
            <w:r w:rsidRPr="00FC6AC5">
              <w:t>ь</w:t>
            </w:r>
            <w:r w:rsidRPr="00FC6AC5">
              <w:t>ного задания по выполнению перспективы сооружения на вар</w:t>
            </w:r>
            <w:r w:rsidRPr="00FC6AC5">
              <w:t>и</w:t>
            </w:r>
            <w:r w:rsidRPr="00FC6AC5">
              <w:t>ант, выполняемый в дисциплине «Архитектурное проектирование» в КП (рис.4), Перспектива зд</w:t>
            </w:r>
            <w:r w:rsidRPr="00FC6AC5">
              <w:t>а</w:t>
            </w:r>
            <w:r w:rsidRPr="00FC6AC5">
              <w:t>ния»(рис.5) «Архитектура». Построение интерьера Фронтального и углового методом архитектора; Построение интерьера методом широкоугол</w:t>
            </w:r>
            <w:r w:rsidRPr="00FC6AC5">
              <w:t>ь</w:t>
            </w:r>
            <w:r w:rsidRPr="00FC6AC5">
              <w:t>ной перспективы 2 Формата А3 (рис.6</w:t>
            </w:r>
            <w:r w:rsidRPr="00FC6AC5">
              <w:rPr>
                <w:rFonts w:ascii="Arial" w:hAnsi="Arial" w:cs="Arial"/>
                <w:i/>
                <w:sz w:val="36"/>
                <w:szCs w:val="36"/>
              </w:rPr>
              <w:t>).</w:t>
            </w:r>
          </w:p>
        </w:tc>
      </w:tr>
      <w:tr w:rsidR="005B7008" w:rsidRPr="00E40A10" w:rsidTr="009146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167F8C" w:rsidRDefault="005B7008" w:rsidP="009B0FB4">
            <w:pPr>
              <w:ind w:firstLine="0"/>
              <w:jc w:val="left"/>
            </w:pPr>
            <w:r w:rsidRPr="00167F8C">
              <w:t>Владеть</w:t>
            </w:r>
          </w:p>
        </w:tc>
        <w:tc>
          <w:tcPr>
            <w:tcW w:w="1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229E5">
              <w:rPr>
                <w:szCs w:val="24"/>
                <w:lang w:val="ru-RU"/>
              </w:rPr>
              <w:t>методами графического моделиров</w:t>
            </w:r>
            <w:r w:rsidRPr="00F229E5">
              <w:rPr>
                <w:szCs w:val="24"/>
                <w:lang w:val="ru-RU"/>
              </w:rPr>
              <w:t>а</w:t>
            </w:r>
            <w:r w:rsidRPr="00F229E5">
              <w:rPr>
                <w:szCs w:val="24"/>
                <w:lang w:val="ru-RU"/>
              </w:rPr>
              <w:t>ния;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>приемами графического отображения объектов различными средствами и способ</w:t>
            </w:r>
            <w:r w:rsidRPr="00F229E5">
              <w:rPr>
                <w:lang w:val="ru-RU"/>
              </w:rPr>
              <w:t>а</w:t>
            </w:r>
            <w:r w:rsidRPr="00F229E5">
              <w:rPr>
                <w:lang w:val="ru-RU"/>
              </w:rPr>
              <w:t xml:space="preserve">ми; </w:t>
            </w:r>
          </w:p>
          <w:p w:rsidR="005B7008" w:rsidRPr="00F229E5" w:rsidRDefault="005B7008" w:rsidP="0012211D">
            <w:pPr>
              <w:pStyle w:val="Style3"/>
              <w:widowControl/>
              <w:numPr>
                <w:ilvl w:val="0"/>
                <w:numId w:val="14"/>
              </w:numPr>
              <w:ind w:left="2" w:firstLine="0"/>
              <w:rPr>
                <w:rStyle w:val="FontStyle17"/>
                <w:b w:val="0"/>
                <w:bCs/>
                <w:sz w:val="24"/>
              </w:rPr>
            </w:pPr>
            <w:r w:rsidRPr="00F229E5">
              <w:rPr>
                <w:rStyle w:val="FontStyle17"/>
                <w:b w:val="0"/>
                <w:bCs/>
                <w:sz w:val="24"/>
              </w:rPr>
              <w:t>владеть культурой мышления, спосо</w:t>
            </w:r>
            <w:r w:rsidRPr="00F229E5">
              <w:rPr>
                <w:rStyle w:val="FontStyle17"/>
                <w:b w:val="0"/>
                <w:bCs/>
                <w:sz w:val="24"/>
              </w:rPr>
              <w:t>б</w:t>
            </w:r>
            <w:r w:rsidRPr="00F229E5">
              <w:rPr>
                <w:rStyle w:val="FontStyle17"/>
                <w:b w:val="0"/>
                <w:bCs/>
                <w:sz w:val="24"/>
              </w:rPr>
              <w:t>ностью к обобщению, анализу, воспри</w:t>
            </w:r>
            <w:r>
              <w:rPr>
                <w:rStyle w:val="FontStyle17"/>
                <w:b w:val="0"/>
                <w:bCs/>
                <w:sz w:val="24"/>
              </w:rPr>
              <w:t>я</w:t>
            </w:r>
            <w:r>
              <w:rPr>
                <w:rStyle w:val="FontStyle17"/>
                <w:b w:val="0"/>
                <w:bCs/>
                <w:sz w:val="24"/>
              </w:rPr>
              <w:t xml:space="preserve">тию информации, </w:t>
            </w:r>
            <w:r w:rsidRPr="00F229E5">
              <w:rPr>
                <w:rStyle w:val="FontStyle17"/>
                <w:b w:val="0"/>
                <w:bCs/>
                <w:sz w:val="24"/>
              </w:rPr>
              <w:t>постановке цели и выб</w:t>
            </w:r>
            <w:r w:rsidRPr="00F229E5">
              <w:rPr>
                <w:rStyle w:val="FontStyle17"/>
                <w:b w:val="0"/>
                <w:bCs/>
                <w:sz w:val="24"/>
              </w:rPr>
              <w:t>о</w:t>
            </w:r>
            <w:r w:rsidRPr="00F229E5">
              <w:rPr>
                <w:rStyle w:val="FontStyle17"/>
                <w:b w:val="0"/>
                <w:bCs/>
                <w:sz w:val="24"/>
              </w:rPr>
              <w:t>ру путей ее дост</w:t>
            </w:r>
            <w:r w:rsidRPr="00F229E5">
              <w:rPr>
                <w:rStyle w:val="FontStyle17"/>
                <w:b w:val="0"/>
                <w:bCs/>
                <w:sz w:val="24"/>
              </w:rPr>
              <w:t>и</w:t>
            </w:r>
            <w:r w:rsidRPr="00F229E5">
              <w:rPr>
                <w:rStyle w:val="FontStyle17"/>
                <w:b w:val="0"/>
                <w:bCs/>
                <w:sz w:val="24"/>
              </w:rPr>
              <w:t>жения;</w:t>
            </w:r>
          </w:p>
          <w:p w:rsidR="005B7008" w:rsidRPr="00F229E5" w:rsidRDefault="005B7008" w:rsidP="0012211D">
            <w:pPr>
              <w:pStyle w:val="Style3"/>
              <w:widowControl/>
              <w:numPr>
                <w:ilvl w:val="0"/>
                <w:numId w:val="14"/>
              </w:numPr>
              <w:ind w:left="2" w:firstLine="0"/>
              <w:rPr>
                <w:rStyle w:val="FontStyle17"/>
                <w:b w:val="0"/>
                <w:bCs/>
                <w:sz w:val="24"/>
              </w:rPr>
            </w:pPr>
            <w:r w:rsidRPr="00F229E5">
              <w:rPr>
                <w:rStyle w:val="FontStyle17"/>
                <w:b w:val="0"/>
                <w:bCs/>
                <w:sz w:val="24"/>
              </w:rPr>
              <w:t>владеть основными методами, спос</w:t>
            </w:r>
            <w:r w:rsidRPr="00F229E5">
              <w:rPr>
                <w:rStyle w:val="FontStyle17"/>
                <w:b w:val="0"/>
                <w:bCs/>
                <w:sz w:val="24"/>
              </w:rPr>
              <w:t>о</w:t>
            </w:r>
            <w:r w:rsidRPr="00F229E5">
              <w:rPr>
                <w:rStyle w:val="FontStyle17"/>
                <w:b w:val="0"/>
                <w:bCs/>
                <w:sz w:val="24"/>
              </w:rPr>
              <w:t>бами и средствами получения, хранения, п</w:t>
            </w:r>
            <w:r w:rsidRPr="00F229E5">
              <w:rPr>
                <w:rStyle w:val="FontStyle17"/>
                <w:b w:val="0"/>
                <w:bCs/>
                <w:sz w:val="24"/>
              </w:rPr>
              <w:t>е</w:t>
            </w:r>
            <w:r w:rsidRPr="00F229E5">
              <w:rPr>
                <w:rStyle w:val="FontStyle17"/>
                <w:b w:val="0"/>
                <w:bCs/>
                <w:sz w:val="24"/>
              </w:rPr>
              <w:t>реработки информации, иметь навыки работы с компьютером, как средством управления информацией, уметь навыки работы с трад</w:t>
            </w:r>
            <w:r w:rsidRPr="00F229E5">
              <w:rPr>
                <w:rStyle w:val="FontStyle17"/>
                <w:b w:val="0"/>
                <w:bCs/>
                <w:sz w:val="24"/>
              </w:rPr>
              <w:t>и</w:t>
            </w:r>
            <w:r w:rsidRPr="00F229E5">
              <w:rPr>
                <w:rStyle w:val="FontStyle17"/>
                <w:b w:val="0"/>
                <w:bCs/>
                <w:sz w:val="24"/>
              </w:rPr>
              <w:t>ционными и графическими носителями и</w:t>
            </w:r>
            <w:r w:rsidRPr="00F229E5">
              <w:rPr>
                <w:rStyle w:val="FontStyle17"/>
                <w:b w:val="0"/>
                <w:bCs/>
                <w:sz w:val="24"/>
              </w:rPr>
              <w:t>н</w:t>
            </w:r>
            <w:r w:rsidRPr="00F229E5">
              <w:rPr>
                <w:rStyle w:val="FontStyle17"/>
                <w:b w:val="0"/>
                <w:bCs/>
                <w:sz w:val="24"/>
              </w:rPr>
              <w:t>формации;</w:t>
            </w:r>
          </w:p>
          <w:p w:rsidR="005B7008" w:rsidRPr="00F229E5" w:rsidRDefault="005B7008" w:rsidP="0012211D">
            <w:pPr>
              <w:ind w:firstLine="0"/>
            </w:pPr>
            <w:r w:rsidRPr="00F229E5">
              <w:t>-методикой и навыками: применения в пра</w:t>
            </w:r>
            <w:r w:rsidRPr="00F229E5">
              <w:t>к</w:t>
            </w:r>
            <w:r w:rsidRPr="00F229E5">
              <w:t>тической деятельности основных законов п</w:t>
            </w:r>
            <w:r w:rsidRPr="00F229E5">
              <w:t>о</w:t>
            </w:r>
            <w:r w:rsidRPr="00F229E5">
              <w:t>строений архитектурных форм: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-построений ортогональных комплексных проекций сложных архитектурных поверхн</w:t>
            </w:r>
            <w:r w:rsidRPr="00F229E5">
              <w:t>о</w:t>
            </w:r>
            <w:r w:rsidRPr="00F229E5">
              <w:t>стей; построений линий взаимного пересеч</w:t>
            </w:r>
            <w:r w:rsidRPr="00F229E5">
              <w:t>е</w:t>
            </w:r>
            <w:r w:rsidRPr="00F229E5">
              <w:t>ния поверхностей на че</w:t>
            </w:r>
            <w:r w:rsidRPr="00F229E5">
              <w:t>р</w:t>
            </w:r>
            <w:r w:rsidRPr="00F229E5">
              <w:t xml:space="preserve">теже; 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-построений теней основных архитекту</w:t>
            </w:r>
            <w:r w:rsidRPr="00F229E5">
              <w:t>р</w:t>
            </w:r>
            <w:r w:rsidRPr="00F229E5">
              <w:t>ных форм; теней на фасаде; построений т</w:t>
            </w:r>
            <w:r w:rsidRPr="00F229E5">
              <w:t>е</w:t>
            </w:r>
            <w:r w:rsidRPr="00F229E5">
              <w:t>ней на архитектурно-строительных черт</w:t>
            </w:r>
            <w:r w:rsidRPr="00F229E5">
              <w:t>е</w:t>
            </w:r>
            <w:r w:rsidRPr="00F229E5">
              <w:t>жах;</w:t>
            </w:r>
          </w:p>
          <w:p w:rsidR="005B7008" w:rsidRPr="00F229E5" w:rsidRDefault="005B7008" w:rsidP="0012211D">
            <w:pPr>
              <w:widowControl/>
              <w:autoSpaceDE/>
              <w:autoSpaceDN/>
              <w:adjustRightInd/>
              <w:ind w:firstLine="0"/>
            </w:pPr>
            <w:r w:rsidRPr="00F229E5">
              <w:t>-построений перспективы объектов спос</w:t>
            </w:r>
            <w:r w:rsidRPr="00F229E5">
              <w:t>о</w:t>
            </w:r>
            <w:r w:rsidRPr="00F229E5">
              <w:t>бом архитектора; пользования масштабными и дробными дистанционными точками, пе</w:t>
            </w:r>
            <w:r w:rsidRPr="00F229E5">
              <w:t>р</w:t>
            </w:r>
            <w:r w:rsidRPr="00F229E5">
              <w:t>спективным и делительным масштабами при построении перспективы архитектурных  об</w:t>
            </w:r>
            <w:r w:rsidRPr="00F229E5">
              <w:t>ъ</w:t>
            </w:r>
            <w:r w:rsidRPr="00F229E5">
              <w:t>ектов;</w:t>
            </w:r>
          </w:p>
          <w:p w:rsidR="005B7008" w:rsidRPr="00F229E5" w:rsidRDefault="005B7008" w:rsidP="0012211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>- построений аксонометрии архитектурных форм с тенями.</w:t>
            </w:r>
          </w:p>
          <w:p w:rsidR="005B7008" w:rsidRPr="00F229E5" w:rsidRDefault="005B7008" w:rsidP="0012211D">
            <w:pPr>
              <w:widowControl/>
              <w:ind w:firstLine="0"/>
            </w:pPr>
            <w:r w:rsidRPr="00F229E5">
              <w:t>- способностью интегрировать разнообра</w:t>
            </w:r>
            <w:r w:rsidRPr="00F229E5">
              <w:t>з</w:t>
            </w:r>
            <w:r w:rsidRPr="00F229E5">
              <w:t>ные формы знания и навыки при разработке пр</w:t>
            </w:r>
            <w:r w:rsidRPr="00F229E5">
              <w:t>о</w:t>
            </w:r>
            <w:r w:rsidRPr="00F229E5">
              <w:t xml:space="preserve">ектных решений; 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29E5">
              <w:t>- способностью демонстрировать пространственное воображение</w:t>
            </w:r>
            <w:r>
              <w:rPr>
                <w:lang w:val="ru-RU"/>
              </w:rPr>
              <w:t>: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29E5">
              <w:rPr>
                <w:szCs w:val="24"/>
                <w:lang w:val="ru-RU"/>
              </w:rPr>
              <w:t>культурой мышления, способностью к обобщению, анализу, восприятию информ</w:t>
            </w:r>
            <w:r w:rsidRPr="00F229E5">
              <w:rPr>
                <w:szCs w:val="24"/>
                <w:lang w:val="ru-RU"/>
              </w:rPr>
              <w:t>а</w:t>
            </w:r>
            <w:r w:rsidRPr="00F229E5">
              <w:rPr>
                <w:szCs w:val="24"/>
                <w:lang w:val="ru-RU"/>
              </w:rPr>
              <w:t>ции, постановке цели и выбору путей ее д</w:t>
            </w:r>
            <w:r w:rsidRPr="00F229E5">
              <w:rPr>
                <w:szCs w:val="24"/>
                <w:lang w:val="ru-RU"/>
              </w:rPr>
              <w:t>о</w:t>
            </w:r>
            <w:r w:rsidRPr="00F229E5">
              <w:rPr>
                <w:szCs w:val="24"/>
                <w:lang w:val="ru-RU"/>
              </w:rPr>
              <w:t xml:space="preserve">стижения; 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>основными методами, способами и сре</w:t>
            </w:r>
            <w:r w:rsidRPr="00F229E5">
              <w:rPr>
                <w:lang w:val="ru-RU"/>
              </w:rPr>
              <w:t>д</w:t>
            </w:r>
            <w:r w:rsidRPr="00F229E5">
              <w:rPr>
                <w:lang w:val="ru-RU"/>
              </w:rPr>
              <w:t>ствами переработки информации, уметь раб</w:t>
            </w:r>
            <w:r w:rsidRPr="00F229E5">
              <w:rPr>
                <w:lang w:val="ru-RU"/>
              </w:rPr>
              <w:t>о</w:t>
            </w:r>
            <w:r w:rsidRPr="00F229E5">
              <w:rPr>
                <w:lang w:val="ru-RU"/>
              </w:rPr>
              <w:t>тать с традиционными и графическими нос</w:t>
            </w:r>
            <w:r w:rsidRPr="00F229E5">
              <w:rPr>
                <w:lang w:val="ru-RU"/>
              </w:rPr>
              <w:t>и</w:t>
            </w:r>
            <w:r w:rsidRPr="00F229E5">
              <w:rPr>
                <w:lang w:val="ru-RU"/>
              </w:rPr>
              <w:t>телями информации; навык</w:t>
            </w:r>
            <w:r w:rsidRPr="00F229E5">
              <w:rPr>
                <w:lang w:val="ru-RU"/>
              </w:rPr>
              <w:t>а</w:t>
            </w:r>
            <w:r w:rsidRPr="00F229E5">
              <w:rPr>
                <w:lang w:val="ru-RU"/>
              </w:rPr>
              <w:t>ми грамотного представления архитекту</w:t>
            </w:r>
            <w:r w:rsidRPr="00F229E5">
              <w:rPr>
                <w:lang w:val="ru-RU"/>
              </w:rPr>
              <w:t>р</w:t>
            </w:r>
            <w:r w:rsidRPr="00F229E5">
              <w:rPr>
                <w:lang w:val="ru-RU"/>
              </w:rPr>
              <w:t>ного замысла,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 xml:space="preserve"> передачи идеи и трансляции ее в ходе совместной деятельности средствами ру</w:t>
            </w:r>
            <w:r w:rsidRPr="00F229E5">
              <w:rPr>
                <w:lang w:val="ru-RU"/>
              </w:rPr>
              <w:t>ч</w:t>
            </w:r>
            <w:r w:rsidRPr="00F229E5">
              <w:rPr>
                <w:lang w:val="ru-RU"/>
              </w:rPr>
              <w:t>ной графики;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>владеть основными техническими при</w:t>
            </w:r>
            <w:r w:rsidRPr="00F229E5">
              <w:rPr>
                <w:lang w:val="ru-RU"/>
              </w:rPr>
              <w:t>е</w:t>
            </w:r>
            <w:r w:rsidRPr="00F229E5">
              <w:rPr>
                <w:lang w:val="ru-RU"/>
              </w:rPr>
              <w:t>мами, способами и средствами совреме</w:t>
            </w:r>
            <w:r w:rsidRPr="00F229E5">
              <w:rPr>
                <w:lang w:val="ru-RU"/>
              </w:rPr>
              <w:t>н</w:t>
            </w:r>
            <w:r w:rsidRPr="00F229E5">
              <w:rPr>
                <w:lang w:val="ru-RU"/>
              </w:rPr>
              <w:t>ных, профессиональных графических коммуник</w:t>
            </w:r>
            <w:r w:rsidRPr="00F229E5">
              <w:rPr>
                <w:lang w:val="ru-RU"/>
              </w:rPr>
              <w:t>а</w:t>
            </w:r>
            <w:r w:rsidRPr="00F229E5">
              <w:rPr>
                <w:lang w:val="ru-RU"/>
              </w:rPr>
              <w:t>ций нав</w:t>
            </w:r>
            <w:r>
              <w:rPr>
                <w:lang w:val="ru-RU"/>
              </w:rPr>
              <w:t xml:space="preserve">ыками </w:t>
            </w:r>
            <w:r w:rsidRPr="00F229E5">
              <w:rPr>
                <w:lang w:val="ru-RU"/>
              </w:rPr>
              <w:t>оформления архите</w:t>
            </w:r>
            <w:r w:rsidRPr="00F229E5">
              <w:rPr>
                <w:lang w:val="ru-RU"/>
              </w:rPr>
              <w:t>к</w:t>
            </w:r>
            <w:r w:rsidRPr="00F229E5">
              <w:rPr>
                <w:lang w:val="ru-RU"/>
              </w:rPr>
              <w:t>турно-строительных чертежей;</w:t>
            </w:r>
          </w:p>
          <w:p w:rsidR="005B7008" w:rsidRPr="00F229E5" w:rsidRDefault="005B7008" w:rsidP="0012211D">
            <w:pPr>
              <w:pStyle w:val="ListParagraph"/>
              <w:numPr>
                <w:ilvl w:val="0"/>
                <w:numId w:val="1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29E5">
              <w:rPr>
                <w:lang w:val="ru-RU"/>
              </w:rPr>
              <w:t>навыками построения теней на архите</w:t>
            </w:r>
            <w:r w:rsidRPr="00F229E5">
              <w:rPr>
                <w:lang w:val="ru-RU"/>
              </w:rPr>
              <w:t>к</w:t>
            </w:r>
            <w:r w:rsidRPr="00F229E5">
              <w:rPr>
                <w:lang w:val="ru-RU"/>
              </w:rPr>
              <w:t>турно-строительных черт</w:t>
            </w:r>
            <w:r w:rsidRPr="00F229E5">
              <w:rPr>
                <w:lang w:val="ru-RU"/>
              </w:rPr>
              <w:t>е</w:t>
            </w:r>
            <w:r w:rsidRPr="00F229E5">
              <w:rPr>
                <w:lang w:val="ru-RU"/>
              </w:rPr>
              <w:t>жах;</w:t>
            </w:r>
          </w:p>
          <w:p w:rsidR="005B7008" w:rsidRPr="00F229E5" w:rsidRDefault="005B7008" w:rsidP="0012211D">
            <w:pPr>
              <w:pStyle w:val="Style3"/>
              <w:widowControl/>
              <w:numPr>
                <w:ilvl w:val="0"/>
                <w:numId w:val="14"/>
              </w:numPr>
              <w:ind w:left="122" w:hanging="120"/>
            </w:pPr>
            <w:r w:rsidRPr="00F229E5">
              <w:rPr>
                <w:rStyle w:val="FontStyle17"/>
                <w:b w:val="0"/>
                <w:bCs/>
                <w:sz w:val="24"/>
              </w:rPr>
              <w:t>способностью демонстрировать</w:t>
            </w:r>
            <w:r w:rsidRPr="00F229E5">
              <w:rPr>
                <w:bCs/>
              </w:rPr>
              <w:t xml:space="preserve"> пр</w:t>
            </w:r>
            <w:r w:rsidRPr="00F229E5">
              <w:rPr>
                <w:bCs/>
              </w:rPr>
              <w:t>о</w:t>
            </w:r>
            <w:r w:rsidRPr="00F229E5">
              <w:rPr>
                <w:bCs/>
              </w:rPr>
              <w:t>странственное воображение, развитый худ</w:t>
            </w:r>
            <w:r w:rsidRPr="00F229E5">
              <w:rPr>
                <w:bCs/>
              </w:rPr>
              <w:t>о</w:t>
            </w:r>
            <w:r w:rsidRPr="00F229E5">
              <w:rPr>
                <w:bCs/>
              </w:rPr>
              <w:t>жественный вкус, владение методами мод</w:t>
            </w:r>
            <w:r w:rsidRPr="00F229E5">
              <w:rPr>
                <w:bCs/>
              </w:rPr>
              <w:t>е</w:t>
            </w:r>
            <w:r w:rsidRPr="00F229E5">
              <w:rPr>
                <w:bCs/>
              </w:rPr>
              <w:t>лирования при разработке прое</w:t>
            </w:r>
            <w:r w:rsidRPr="00F229E5">
              <w:rPr>
                <w:bCs/>
              </w:rPr>
              <w:t>к</w:t>
            </w:r>
            <w:r w:rsidRPr="00F229E5">
              <w:rPr>
                <w:bCs/>
              </w:rPr>
              <w:t>тов;</w:t>
            </w:r>
          </w:p>
          <w:p w:rsidR="005B7008" w:rsidRPr="00E40A10" w:rsidRDefault="005B7008" w:rsidP="0012211D">
            <w:pPr>
              <w:ind w:firstLine="0"/>
              <w:jc w:val="left"/>
              <w:rPr>
                <w:color w:val="FF0000"/>
              </w:rPr>
            </w:pPr>
            <w:r w:rsidRPr="00F229E5">
              <w:rPr>
                <w:bCs/>
              </w:rPr>
              <w:t>способностью применять знания смежных и</w:t>
            </w:r>
            <w:r>
              <w:rPr>
                <w:b/>
                <w:color w:val="FF0000"/>
                <w:kern w:val="24"/>
              </w:rPr>
              <w:t xml:space="preserve"> </w:t>
            </w:r>
            <w:r w:rsidRPr="00F229E5">
              <w:rPr>
                <w:bCs/>
              </w:rPr>
              <w:t>сопутствующих ди</w:t>
            </w:r>
            <w:r w:rsidRPr="00F229E5">
              <w:rPr>
                <w:bCs/>
              </w:rPr>
              <w:t>с</w:t>
            </w:r>
            <w:r w:rsidRPr="00F229E5">
              <w:rPr>
                <w:bCs/>
              </w:rPr>
              <w:t>циплин;</w:t>
            </w:r>
          </w:p>
        </w:tc>
        <w:tc>
          <w:tcPr>
            <w:tcW w:w="2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7008" w:rsidRDefault="005B7008" w:rsidP="006215BC">
            <w:pPr>
              <w:ind w:firstLine="0"/>
              <w:jc w:val="center"/>
            </w:pPr>
            <w:r w:rsidRPr="00D63E06">
              <w:pict>
                <v:shape id="_x0000_i1035" type="#_x0000_t75" style="width:312pt;height:216.75pt">
                  <v:imagedata r:id="rId19" o:title=""/>
                </v:shape>
              </w:pict>
            </w:r>
          </w:p>
          <w:p w:rsidR="005B7008" w:rsidRDefault="005B7008" w:rsidP="006215BC">
            <w:pPr>
              <w:ind w:firstLine="0"/>
              <w:jc w:val="center"/>
            </w:pPr>
            <w:r>
              <w:t>Рис.7. Экзаменационное задание. Построить перспективу интерьера методом широк</w:t>
            </w:r>
            <w:r>
              <w:t>о</w:t>
            </w:r>
            <w:r>
              <w:t>угольной перспективы (второй пра</w:t>
            </w:r>
            <w:r>
              <w:t>к</w:t>
            </w:r>
            <w:r>
              <w:t>тический вопрос)</w:t>
            </w: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</w:p>
          <w:p w:rsidR="005B7008" w:rsidRDefault="005B7008" w:rsidP="006215BC">
            <w:pPr>
              <w:ind w:firstLine="0"/>
              <w:jc w:val="center"/>
            </w:pPr>
            <w:r w:rsidRPr="00E77B01">
              <w:pict>
                <v:shape id="_x0000_i1036" type="#_x0000_t75" style="width:261.75pt;height:201pt">
                  <v:imagedata r:id="rId20" o:title=""/>
                </v:shape>
              </w:pict>
            </w:r>
          </w:p>
          <w:p w:rsidR="005B7008" w:rsidRDefault="005B7008" w:rsidP="006215BC">
            <w:pPr>
              <w:ind w:firstLine="0"/>
              <w:jc w:val="center"/>
            </w:pPr>
            <w:r>
              <w:t>Рис.8. Экзаменационное задание. Построить перспективу здания  методом архитект</w:t>
            </w:r>
            <w:r>
              <w:t>о</w:t>
            </w:r>
            <w:r>
              <w:t>ра. Построить падающие  и собственные тени  (второй пра</w:t>
            </w:r>
            <w:r>
              <w:t>к</w:t>
            </w:r>
            <w:r>
              <w:t>тический вопрос)</w:t>
            </w:r>
          </w:p>
          <w:p w:rsidR="005B7008" w:rsidRPr="00167F8C" w:rsidRDefault="005B7008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</w:tbl>
    <w:p w:rsidR="005B7008" w:rsidRPr="00E40A10" w:rsidRDefault="005B7008" w:rsidP="0033429F">
      <w:pPr>
        <w:rPr>
          <w:b/>
          <w:color w:val="FF0000"/>
        </w:rPr>
        <w:sectPr w:rsidR="005B7008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B7008" w:rsidRPr="00262E0D" w:rsidRDefault="005B7008" w:rsidP="006B0095">
      <w:pPr>
        <w:rPr>
          <w:b/>
        </w:rPr>
      </w:pPr>
      <w:r w:rsidRPr="00262E0D">
        <w:rPr>
          <w:b/>
        </w:rPr>
        <w:t>б) Порядок проведения промежуточной аттестации, показатели и критерии оценивания:</w:t>
      </w:r>
    </w:p>
    <w:p w:rsidR="005B7008" w:rsidRPr="00262E0D" w:rsidRDefault="005B7008" w:rsidP="006B0095">
      <w:pPr>
        <w:rPr>
          <w:highlight w:val="yellow"/>
        </w:rPr>
      </w:pPr>
      <w:r w:rsidRPr="00262E0D">
        <w:t>Критерии оценивания формирования компетенций на различных этапах их форм</w:t>
      </w:r>
      <w:r w:rsidRPr="00262E0D">
        <w:t>и</w:t>
      </w:r>
      <w:r w:rsidRPr="00262E0D">
        <w:t>рования определяются оценками: «отлично», «хорошо», «удовлетворительно», «неудовл</w:t>
      </w:r>
      <w:r w:rsidRPr="00262E0D">
        <w:t>е</w:t>
      </w:r>
      <w:r w:rsidRPr="00262E0D">
        <w:t>творительно»</w:t>
      </w:r>
      <w:r w:rsidRPr="00262E0D">
        <w:rPr>
          <w:b/>
        </w:rPr>
        <w:t>.</w:t>
      </w:r>
      <w:r w:rsidRPr="00262E0D">
        <w:t xml:space="preserve"> </w:t>
      </w:r>
    </w:p>
    <w:p w:rsidR="005B7008" w:rsidRPr="00262E0D" w:rsidRDefault="005B7008" w:rsidP="006B0095">
      <w:pPr>
        <w:ind w:right="170"/>
        <w:rPr>
          <w:spacing w:val="2"/>
        </w:rPr>
      </w:pPr>
      <w:r w:rsidRPr="00262E0D">
        <w:rPr>
          <w:spacing w:val="2"/>
        </w:rPr>
        <w:t xml:space="preserve">Студент, </w:t>
      </w:r>
      <w:r w:rsidRPr="00262E0D">
        <w:t>получивший</w:t>
      </w:r>
      <w:r w:rsidRPr="00262E0D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 СМК л</w:t>
      </w:r>
      <w:r w:rsidRPr="00262E0D">
        <w:rPr>
          <w:spacing w:val="2"/>
        </w:rPr>
        <w:t>и</w:t>
      </w:r>
      <w:r w:rsidRPr="00262E0D">
        <w:rPr>
          <w:spacing w:val="2"/>
        </w:rPr>
        <w:t>бо должен быть отчислен из университета «…</w:t>
      </w:r>
      <w:r w:rsidRPr="00262E0D">
        <w:rPr>
          <w:i/>
          <w:spacing w:val="2"/>
        </w:rPr>
        <w:t>за академическую неуспева</w:t>
      </w:r>
      <w:r w:rsidRPr="00262E0D">
        <w:rPr>
          <w:i/>
          <w:spacing w:val="2"/>
        </w:rPr>
        <w:t>е</w:t>
      </w:r>
      <w:r w:rsidRPr="00262E0D">
        <w:rPr>
          <w:i/>
          <w:spacing w:val="2"/>
        </w:rPr>
        <w:t>мость</w:t>
      </w:r>
      <w:r w:rsidRPr="00262E0D">
        <w:rPr>
          <w:spacing w:val="2"/>
        </w:rPr>
        <w:t xml:space="preserve">». </w:t>
      </w:r>
    </w:p>
    <w:p w:rsidR="005B7008" w:rsidRPr="00262E0D" w:rsidRDefault="005B7008" w:rsidP="006B0095">
      <w:pPr>
        <w:ind w:right="170"/>
      </w:pPr>
      <w:r w:rsidRPr="00262E0D">
        <w:t>Для промежуточной аттестации оценивания уровня сформированности компете</w:t>
      </w:r>
      <w:r w:rsidRPr="00262E0D">
        <w:t>н</w:t>
      </w:r>
      <w:r w:rsidRPr="00262E0D">
        <w:t>ций, определяется следующими критериями:</w:t>
      </w:r>
    </w:p>
    <w:p w:rsidR="005B7008" w:rsidRPr="00262E0D" w:rsidRDefault="005B7008" w:rsidP="006B0095">
      <w:pPr>
        <w:numPr>
          <w:ilvl w:val="0"/>
          <w:numId w:val="7"/>
        </w:numPr>
        <w:rPr>
          <w:bCs/>
          <w:i/>
        </w:rPr>
      </w:pPr>
      <w:r w:rsidRPr="00262E0D">
        <w:rPr>
          <w:bCs/>
          <w:i/>
        </w:rPr>
        <w:t>Субъективная оценка руководителя.</w:t>
      </w:r>
    </w:p>
    <w:p w:rsidR="005B7008" w:rsidRPr="00262E0D" w:rsidRDefault="005B7008" w:rsidP="006B0095">
      <w:pPr>
        <w:ind w:left="927" w:right="170"/>
      </w:pPr>
      <w:r w:rsidRPr="00262E0D">
        <w:t>– качество выполнения самостоятельных и лабораторных работ;</w:t>
      </w:r>
    </w:p>
    <w:p w:rsidR="005B7008" w:rsidRPr="00262E0D" w:rsidRDefault="005B7008" w:rsidP="006B0095">
      <w:pPr>
        <w:ind w:left="927" w:right="170"/>
      </w:pPr>
      <w:r w:rsidRPr="00262E0D">
        <w:t>– содержательность ответов на вопросы;</w:t>
      </w:r>
    </w:p>
    <w:p w:rsidR="005B7008" w:rsidRPr="00262E0D" w:rsidRDefault="005B7008" w:rsidP="006B0095">
      <w:pPr>
        <w:ind w:left="927" w:right="170"/>
      </w:pPr>
      <w:r w:rsidRPr="00262E0D">
        <w:t>– умение представлять работу, уровень графической, макетной подачи;</w:t>
      </w:r>
    </w:p>
    <w:p w:rsidR="005B7008" w:rsidRPr="00262E0D" w:rsidRDefault="005B7008" w:rsidP="006B0095">
      <w:pPr>
        <w:ind w:left="927" w:right="170"/>
      </w:pPr>
      <w:r w:rsidRPr="00262E0D">
        <w:rPr>
          <w:iCs/>
          <w:szCs w:val="32"/>
        </w:rPr>
        <w:t>– умение представить работу на защите, уровень речевой культуры.</w:t>
      </w:r>
    </w:p>
    <w:p w:rsidR="005B7008" w:rsidRPr="00262E0D" w:rsidRDefault="005B7008" w:rsidP="006B0095">
      <w:pPr>
        <w:rPr>
          <w:bCs/>
          <w:i/>
        </w:rPr>
      </w:pPr>
      <w:r w:rsidRPr="00262E0D">
        <w:rPr>
          <w:bCs/>
          <w:i/>
        </w:rPr>
        <w:t>2. Объективная оценка сформированности компетенций студента в процессе об</w:t>
      </w:r>
      <w:r w:rsidRPr="00262E0D">
        <w:rPr>
          <w:bCs/>
          <w:i/>
        </w:rPr>
        <w:t>у</w:t>
      </w:r>
      <w:r w:rsidRPr="00262E0D">
        <w:rPr>
          <w:bCs/>
          <w:i/>
        </w:rPr>
        <w:t>чения:</w:t>
      </w:r>
    </w:p>
    <w:p w:rsidR="005B7008" w:rsidRPr="00262E0D" w:rsidRDefault="005B7008" w:rsidP="006B0095">
      <w:pPr>
        <w:rPr>
          <w:iCs/>
          <w:szCs w:val="32"/>
        </w:rPr>
      </w:pPr>
      <w:r w:rsidRPr="00262E0D">
        <w:rPr>
          <w:iCs/>
          <w:szCs w:val="32"/>
        </w:rPr>
        <w:t>– компетентно</w:t>
      </w:r>
      <w:r>
        <w:rPr>
          <w:iCs/>
          <w:szCs w:val="32"/>
        </w:rPr>
        <w:t xml:space="preserve">сть в области любой </w:t>
      </w:r>
      <w:r w:rsidRPr="00262E0D">
        <w:rPr>
          <w:iCs/>
          <w:szCs w:val="32"/>
        </w:rPr>
        <w:t xml:space="preserve">темы. Свободное владение материалом, умение вести профессиональную дискуссию, отвечать на вопросы и замечания; </w:t>
      </w:r>
    </w:p>
    <w:p w:rsidR="005B7008" w:rsidRPr="00262E0D" w:rsidRDefault="005B7008" w:rsidP="006B0095">
      <w:pPr>
        <w:rPr>
          <w:iCs/>
          <w:szCs w:val="32"/>
        </w:rPr>
      </w:pPr>
      <w:r w:rsidRPr="00262E0D">
        <w:rPr>
          <w:iCs/>
          <w:szCs w:val="32"/>
        </w:rPr>
        <w:t>– сформированность компетенций.</w:t>
      </w:r>
    </w:p>
    <w:p w:rsidR="005B7008" w:rsidRPr="00262E0D" w:rsidRDefault="005B7008" w:rsidP="00262E0D">
      <w:pPr>
        <w:ind w:firstLine="360"/>
      </w:pPr>
      <w:r w:rsidRPr="00262E0D">
        <w:t>В процессе выполнения работ обучающийся должен разобраться в теоретических в</w:t>
      </w:r>
      <w:r w:rsidRPr="00262E0D">
        <w:t>о</w:t>
      </w:r>
      <w:r w:rsidRPr="00262E0D">
        <w:t>просах темы, самостоятельно проанализировать практический материал, разобрать и обосновать решения задач и построений.</w:t>
      </w:r>
    </w:p>
    <w:p w:rsidR="005B7008" w:rsidRPr="00262E0D" w:rsidRDefault="005B7008" w:rsidP="004C19F2">
      <w:pPr>
        <w:rPr>
          <w:i/>
          <w:highlight w:val="yellow"/>
        </w:rPr>
      </w:pPr>
    </w:p>
    <w:p w:rsidR="005B7008" w:rsidRPr="00983970" w:rsidRDefault="005B7008" w:rsidP="004C19F2">
      <w:pPr>
        <w:rPr>
          <w:b/>
        </w:rPr>
      </w:pPr>
      <w:r w:rsidRPr="00983970">
        <w:rPr>
          <w:b/>
        </w:rPr>
        <w:t>Показатели и критерии оценивания курсовой работы и экзамена:</w:t>
      </w:r>
    </w:p>
    <w:p w:rsidR="005B7008" w:rsidRPr="00983970" w:rsidRDefault="005B7008" w:rsidP="004C19F2">
      <w:r w:rsidRPr="00983970">
        <w:t xml:space="preserve">– на оценку </w:t>
      </w:r>
      <w:r w:rsidRPr="00983970">
        <w:rPr>
          <w:b/>
        </w:rPr>
        <w:t>«отлично»</w:t>
      </w:r>
      <w:r w:rsidRPr="00983970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983970">
        <w:t>о</w:t>
      </w:r>
      <w:r w:rsidRPr="00983970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</w:p>
    <w:p w:rsidR="005B7008" w:rsidRPr="00983970" w:rsidRDefault="005B7008" w:rsidP="004C19F2">
      <w:r w:rsidRPr="00983970">
        <w:t xml:space="preserve">– на оценку </w:t>
      </w:r>
      <w:r w:rsidRPr="00983970">
        <w:rPr>
          <w:b/>
        </w:rPr>
        <w:t>«хорошо»</w:t>
      </w:r>
      <w:r w:rsidRPr="00983970">
        <w:t xml:space="preserve"> (4 балла) – работа выполнена в соответствии с заданием, об</w:t>
      </w:r>
      <w:r w:rsidRPr="00983970">
        <w:t>у</w:t>
      </w:r>
      <w:r w:rsidRPr="00983970">
        <w:t>чающийся показывает знания и умения не только на уровне воспроизведения и объясн</w:t>
      </w:r>
      <w:r w:rsidRPr="00983970">
        <w:t>е</w:t>
      </w:r>
      <w:r w:rsidRPr="00983970">
        <w:t>ния информации, но и интеллектуальные навыки решения проблем и задач, нахождения реш</w:t>
      </w:r>
      <w:r w:rsidRPr="00983970">
        <w:t>е</w:t>
      </w:r>
      <w:r w:rsidRPr="00983970">
        <w:t>ний уникальных творческих задач;</w:t>
      </w:r>
    </w:p>
    <w:p w:rsidR="005B7008" w:rsidRPr="00983970" w:rsidRDefault="005B7008" w:rsidP="004C19F2">
      <w:r w:rsidRPr="0091461A">
        <w:t xml:space="preserve">– </w:t>
      </w:r>
      <w:r w:rsidRPr="00983970">
        <w:t xml:space="preserve">на оценку </w:t>
      </w:r>
      <w:r w:rsidRPr="00983970">
        <w:rPr>
          <w:b/>
        </w:rPr>
        <w:t>«удовлетворительно»</w:t>
      </w:r>
      <w:r w:rsidRPr="00983970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983970">
        <w:t>н</w:t>
      </w:r>
      <w:r w:rsidRPr="00983970">
        <w:t>формации, интеллектуальные навыки решения простых  задач;</w:t>
      </w:r>
    </w:p>
    <w:p w:rsidR="005B7008" w:rsidRPr="00983970" w:rsidRDefault="005B7008" w:rsidP="004C19F2">
      <w:r w:rsidRPr="00983970">
        <w:t xml:space="preserve">– на оценку </w:t>
      </w:r>
      <w:r w:rsidRPr="00983970">
        <w:rPr>
          <w:b/>
        </w:rPr>
        <w:t>«неудовлетворительно»</w:t>
      </w:r>
      <w:r w:rsidRPr="00983970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 задачи.</w:t>
      </w:r>
    </w:p>
    <w:p w:rsidR="005B7008" w:rsidRPr="00983970" w:rsidRDefault="005B7008" w:rsidP="008155AE">
      <w:r w:rsidRPr="00983970">
        <w:t xml:space="preserve">– на оценку </w:t>
      </w:r>
      <w:r w:rsidRPr="00983970">
        <w:rPr>
          <w:b/>
        </w:rPr>
        <w:t>«неудовлетворительно»</w:t>
      </w:r>
      <w:r w:rsidRPr="00983970">
        <w:t xml:space="preserve"> (1 балл) – задание преподавателя не выполн</w:t>
      </w:r>
      <w:r w:rsidRPr="00983970">
        <w:t>е</w:t>
      </w:r>
      <w:r w:rsidRPr="00983970"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B7008" w:rsidRPr="00983970" w:rsidRDefault="005B7008" w:rsidP="00F73365">
      <w:r w:rsidRPr="00983970">
        <w:t>Оценки «отлично», «хорошо», «удовлетворительно» означают успешную сформир</w:t>
      </w:r>
      <w:r w:rsidRPr="00983970">
        <w:t>о</w:t>
      </w:r>
      <w:r w:rsidRPr="00983970">
        <w:t>ванность компетенций у студента по данной дисциплине.</w:t>
      </w:r>
    </w:p>
    <w:p w:rsidR="005B7008" w:rsidRPr="00983970" w:rsidRDefault="005B7008" w:rsidP="00F73365">
      <w:pPr>
        <w:rPr>
          <w:rStyle w:val="FontStyle32"/>
          <w:i w:val="0"/>
          <w:sz w:val="24"/>
          <w:highlight w:val="yellow"/>
        </w:rPr>
      </w:pP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b/>
          <w:sz w:val="24"/>
        </w:rPr>
      </w:pPr>
      <w:r w:rsidRPr="0079356E">
        <w:rPr>
          <w:rStyle w:val="FontStyle31"/>
          <w:rFonts w:ascii="Times New Roman" w:hAnsi="Times New Roman"/>
          <w:b/>
          <w:sz w:val="24"/>
        </w:rPr>
        <w:t xml:space="preserve">8 Учебно-методическое и информационное обеспечение дисциплины  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b/>
          <w:sz w:val="24"/>
        </w:rPr>
      </w:pP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b/>
          <w:sz w:val="24"/>
        </w:rPr>
      </w:pPr>
      <w:r w:rsidRPr="0079356E">
        <w:rPr>
          <w:rStyle w:val="FontStyle31"/>
          <w:rFonts w:ascii="Times New Roman" w:hAnsi="Times New Roman"/>
          <w:b/>
          <w:sz w:val="24"/>
        </w:rPr>
        <w:t>а) Основная литература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1. Веремей О.М., Свистунова Е. А и др. Начертательная геометрия с элементами ко</w:t>
      </w:r>
      <w:r w:rsidRPr="0079356E">
        <w:rPr>
          <w:rStyle w:val="FontStyle31"/>
          <w:rFonts w:ascii="Times New Roman" w:hAnsi="Times New Roman"/>
          <w:sz w:val="24"/>
        </w:rPr>
        <w:t>м</w:t>
      </w:r>
      <w:r w:rsidRPr="0079356E">
        <w:rPr>
          <w:rStyle w:val="FontStyle31"/>
          <w:rFonts w:ascii="Times New Roman" w:hAnsi="Times New Roman"/>
          <w:sz w:val="24"/>
        </w:rPr>
        <w:t>пьютерной графики. Краткий курс лекций: [Учебное пособие], Электронное издание М.:ФГУП НТЦ «ИНФОРМРЕГИСТР», 2013, Номер государственной рег</w:t>
      </w:r>
      <w:r w:rsidRPr="0079356E">
        <w:rPr>
          <w:rStyle w:val="FontStyle31"/>
          <w:rFonts w:ascii="Times New Roman" w:hAnsi="Times New Roman"/>
          <w:sz w:val="24"/>
        </w:rPr>
        <w:t>и</w:t>
      </w:r>
      <w:r w:rsidRPr="0079356E">
        <w:rPr>
          <w:rStyle w:val="FontStyle31"/>
          <w:rFonts w:ascii="Times New Roman" w:hAnsi="Times New Roman"/>
          <w:sz w:val="24"/>
        </w:rPr>
        <w:t>страции -0321300677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2.Веремей, О. М. Начертательная геометрия : учебное пособие. Ч. 2 / О. М. Вер</w:t>
      </w:r>
      <w:r w:rsidRPr="0079356E">
        <w:rPr>
          <w:rStyle w:val="FontStyle31"/>
          <w:rFonts w:ascii="Times New Roman" w:hAnsi="Times New Roman"/>
          <w:sz w:val="24"/>
        </w:rPr>
        <w:t>е</w:t>
      </w:r>
      <w:r w:rsidRPr="0079356E">
        <w:rPr>
          <w:rStyle w:val="FontStyle31"/>
          <w:rFonts w:ascii="Times New Roman" w:hAnsi="Times New Roman"/>
          <w:sz w:val="24"/>
        </w:rPr>
        <w:t xml:space="preserve">мей, Е. А. Свистунова ; МГТУ. - Магнитогорск : МГТУ, 2016. - 1 электрон. опт. диск (CD-ROM). - URL: </w:t>
      </w:r>
      <w:hyperlink r:id="rId21" w:history="1">
        <w:r w:rsidRPr="00FC3CE5">
          <w:rPr>
            <w:rStyle w:val="Hyperlink"/>
            <w:bCs/>
          </w:rPr>
          <w:t>https://magtu.informsystema.ru/uploader/fileUpload?name=2515.pdf&amp;show=dcatalogues/1/1130301/2515.pdf&amp;view=true</w:t>
        </w:r>
      </w:hyperlink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 xml:space="preserve"> (дата обращения: 04.10.2019). - Макрообъект. - Текст: элек-тронный.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б) Дополнительная литература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1. Гордон В. О. Курс начертательной геометрии: учебное пособие / В. О. Гордон, М. А. Семенцов-Огиевский/ под ред. В. О. Гордона. - 27-е изд., стер. - М. : Высшая школа, 2006. - 272 с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2.Денисюк, Н. А. Отдельные главы по начертательной геометрии и инженерной гра-фике : учебное пособие / Н. А. Денисюк, Е. Б. Скурихина, Т. В. Токарева. - Ма</w:t>
      </w:r>
      <w:r w:rsidRPr="0079356E">
        <w:rPr>
          <w:rStyle w:val="FontStyle31"/>
          <w:rFonts w:ascii="Times New Roman" w:hAnsi="Times New Roman"/>
          <w:sz w:val="24"/>
        </w:rPr>
        <w:t>г</w:t>
      </w:r>
      <w:r w:rsidRPr="0079356E">
        <w:rPr>
          <w:rStyle w:val="FontStyle31"/>
          <w:rFonts w:ascii="Times New Roman" w:hAnsi="Times New Roman"/>
          <w:sz w:val="24"/>
        </w:rPr>
        <w:t xml:space="preserve">нитогорск : МГТУ, 2014. - 1 электрон. опт. диск (CD-ROM). - URL: </w:t>
      </w:r>
      <w:hyperlink r:id="rId22" w:history="1">
        <w:r w:rsidRPr="00FC3CE5">
          <w:rPr>
            <w:rStyle w:val="Hyperlink"/>
            <w:bCs/>
          </w:rPr>
          <w:t>https://magtu.informsystema.ru/uploader/fileUpload?name=945.pdf&amp;show=dcatalogues/1/1118980/945.pdf&amp;view=true</w:t>
        </w:r>
      </w:hyperlink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 xml:space="preserve">  (дата обращения: 04.10.2019). - Макрообъект. - Текст : элек-тронный.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 xml:space="preserve">3.Денисюк, Н. А. Поверхности в графическом редакторе КОМПАС-График : учебное пособие / Н. А. Денисюк, Т. В. Токарева ; МГТУ. - Магнитогорск : МГТУ, 2016. - 1 элек-трон. опт. диск (CD-ROM). - URL: </w:t>
      </w:r>
      <w:hyperlink r:id="rId23" w:history="1">
        <w:r w:rsidRPr="00FC3CE5">
          <w:rPr>
            <w:rStyle w:val="Hyperlink"/>
            <w:bCs/>
          </w:rPr>
          <w:t>https://magtu.informsystema.ru/uploader/fileUpload?name=2340.pdf&amp;show=dcatalogues/1/1129979/2340.pdf&amp;view=true</w:t>
        </w:r>
      </w:hyperlink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>(дата обращения: 04.10.2019). - Макрообъект. - Текст : эле</w:t>
      </w:r>
      <w:r w:rsidRPr="0079356E">
        <w:rPr>
          <w:rStyle w:val="FontStyle31"/>
          <w:rFonts w:ascii="Times New Roman" w:hAnsi="Times New Roman"/>
          <w:sz w:val="24"/>
        </w:rPr>
        <w:t>к</w:t>
      </w:r>
      <w:r w:rsidRPr="0079356E">
        <w:rPr>
          <w:rStyle w:val="FontStyle31"/>
          <w:rFonts w:ascii="Times New Roman" w:hAnsi="Times New Roman"/>
          <w:sz w:val="24"/>
        </w:rPr>
        <w:t>тронный.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 xml:space="preserve">4.Денисюк, Н. А. Решение типовых задач по курсу начертательная геометрия и инже-нерная графика : учебное пособие / Н. А. Денисюк, Е. Б. Скурихина, Т. В. Токарева. - Магнитогорск : МГТУ, 2014. - 1 электрон. опт. диск (CD-ROM). - URL: </w:t>
      </w:r>
      <w:hyperlink r:id="rId24" w:history="1">
        <w:r w:rsidRPr="00FC3CE5">
          <w:rPr>
            <w:rStyle w:val="Hyperlink"/>
            <w:bCs/>
          </w:rPr>
          <w:t>https://magtu.informsystema.ru/uploader/fileUpload?name=933.pdf&amp;show=dcatalogues/1/1118950/933.pdf&amp;view=true</w:t>
        </w:r>
      </w:hyperlink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 xml:space="preserve">  (дата обращения: 04.10.2019). - Макрообъект. - Текст : элек-тронный.</w:t>
      </w:r>
    </w:p>
    <w:p w:rsidR="005B7008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  <w:lang w:val="en-US"/>
        </w:rPr>
      </w:pPr>
      <w:r w:rsidRPr="0079356E">
        <w:rPr>
          <w:rStyle w:val="FontStyle31"/>
          <w:rFonts w:ascii="Times New Roman" w:hAnsi="Times New Roman"/>
          <w:sz w:val="24"/>
        </w:rPr>
        <w:t xml:space="preserve">5.Каменев, В. И. Аксонометрические проекции [Электронный ресурс]: учебное посо-бие / В. И. Каменев. – Москва: Юрайт, 2019. - 190 с. Режим доступа: </w:t>
      </w:r>
    </w:p>
    <w:p w:rsidR="005B7008" w:rsidRPr="004230E3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https://www.biblio-online.ru/viewer/aksonometr</w:t>
      </w:r>
      <w:r>
        <w:rPr>
          <w:rStyle w:val="FontStyle31"/>
          <w:rFonts w:ascii="Times New Roman" w:hAnsi="Times New Roman"/>
          <w:sz w:val="24"/>
        </w:rPr>
        <w:t>icheskie-proekcii-428522#page/4</w:t>
      </w:r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>Загл. с экрана</w:t>
      </w:r>
      <w:r w:rsidRPr="005B59FE">
        <w:rPr>
          <w:rStyle w:val="FontStyle31"/>
          <w:rFonts w:ascii="Times New Roman" w:hAnsi="Times New Roman"/>
          <w:sz w:val="24"/>
        </w:rPr>
        <w:t xml:space="preserve"> </w:t>
      </w:r>
      <w:r w:rsidRPr="004230E3">
        <w:rPr>
          <w:rStyle w:val="FontStyle31"/>
          <w:rFonts w:ascii="Times New Roman" w:hAnsi="Times New Roman"/>
          <w:sz w:val="24"/>
        </w:rPr>
        <w:t xml:space="preserve">   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6.Кочукова О. А. Поверхности вращения и многогранники. Пересечение повер</w:t>
      </w:r>
      <w:r w:rsidRPr="0079356E">
        <w:rPr>
          <w:rStyle w:val="FontStyle31"/>
          <w:rFonts w:ascii="Times New Roman" w:hAnsi="Times New Roman"/>
          <w:sz w:val="24"/>
        </w:rPr>
        <w:t>х</w:t>
      </w:r>
      <w:r w:rsidRPr="0079356E">
        <w:rPr>
          <w:rStyle w:val="FontStyle31"/>
          <w:rFonts w:ascii="Times New Roman" w:hAnsi="Times New Roman"/>
          <w:sz w:val="24"/>
        </w:rPr>
        <w:t xml:space="preserve">но-стей геометрических тел плоскостями [Электронный ресурс]: учебное пособие / О. А. Ко-чукова, Е. Б. Скурихина ; МГТУ. - Магнитогорск: МГТУ, 2016. - 1 электрон. опт. диск (CD-ROM). - Режим доступа: 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hyperlink r:id="rId25" w:history="1">
        <w:r w:rsidRPr="00FC3CE5">
          <w:rPr>
            <w:rStyle w:val="Hyperlink"/>
            <w:bCs/>
          </w:rPr>
          <w:t>https://magtu.informsystema.ru/uploader/fileUpload?name=2567.pdf&amp;show=dcatalogues/1/1130369/2567.pdf&amp;view=true</w:t>
        </w:r>
      </w:hyperlink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 xml:space="preserve"> . - Макрообъект.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7. Кочукова, О. А. Позиционные задачи в начертательной геометрии : учебное п</w:t>
      </w:r>
      <w:r w:rsidRPr="0079356E">
        <w:rPr>
          <w:rStyle w:val="FontStyle31"/>
          <w:rFonts w:ascii="Times New Roman" w:hAnsi="Times New Roman"/>
          <w:sz w:val="24"/>
        </w:rPr>
        <w:t>о</w:t>
      </w:r>
      <w:r w:rsidRPr="0079356E">
        <w:rPr>
          <w:rStyle w:val="FontStyle31"/>
          <w:rFonts w:ascii="Times New Roman" w:hAnsi="Times New Roman"/>
          <w:sz w:val="24"/>
        </w:rPr>
        <w:t xml:space="preserve">со-бие / О. А. Кочукова, Е. Б. Скурихина ; МГТУ. - Магнитогорск : МГТУ, 2016. - 1 электрон. опт. диск (CD-ROM). - URL: </w:t>
      </w:r>
      <w:hyperlink r:id="rId26" w:history="1">
        <w:r w:rsidRPr="00FC3CE5">
          <w:rPr>
            <w:rStyle w:val="Hyperlink"/>
            <w:bCs/>
          </w:rPr>
          <w:t>https://magtu.informsystema.ru/uploader/fileUpload?name=2373.pdf&amp;show=dcatalogues/1/1130047/2373.pdf&amp;view=true</w:t>
        </w:r>
      </w:hyperlink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 xml:space="preserve">  (дата обращения: 04.10.2019). - Макрообъект. - Текст : электро</w:t>
      </w:r>
      <w:r w:rsidRPr="0079356E">
        <w:rPr>
          <w:rStyle w:val="FontStyle31"/>
          <w:rFonts w:ascii="Times New Roman" w:hAnsi="Times New Roman"/>
          <w:sz w:val="24"/>
        </w:rPr>
        <w:t>н</w:t>
      </w:r>
      <w:r w:rsidRPr="0079356E">
        <w:rPr>
          <w:rStyle w:val="FontStyle31"/>
          <w:rFonts w:ascii="Times New Roman" w:hAnsi="Times New Roman"/>
          <w:sz w:val="24"/>
        </w:rPr>
        <w:t>ный.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b/>
          <w:sz w:val="24"/>
        </w:rPr>
      </w:pP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b/>
          <w:sz w:val="24"/>
        </w:rPr>
      </w:pPr>
      <w:r w:rsidRPr="0079356E">
        <w:rPr>
          <w:rStyle w:val="FontStyle31"/>
          <w:rFonts w:ascii="Times New Roman" w:hAnsi="Times New Roman"/>
          <w:b/>
          <w:sz w:val="24"/>
        </w:rPr>
        <w:t xml:space="preserve">в) Методические указания 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1. Белевская А.С., Кочукова О.А. Аксонометрические проекции: Методические указ</w:t>
      </w:r>
      <w:r w:rsidRPr="0079356E">
        <w:rPr>
          <w:rStyle w:val="FontStyle31"/>
          <w:rFonts w:ascii="Times New Roman" w:hAnsi="Times New Roman"/>
          <w:sz w:val="24"/>
        </w:rPr>
        <w:t>а</w:t>
      </w:r>
      <w:r w:rsidRPr="0079356E">
        <w:rPr>
          <w:rStyle w:val="FontStyle31"/>
          <w:rFonts w:ascii="Times New Roman" w:hAnsi="Times New Roman"/>
          <w:sz w:val="24"/>
        </w:rPr>
        <w:t>ния. – Магнитогорск:  ГОУ ВПО «МГТУ», 2007г.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2. Руденко Н.Г., Токарева Т.В. Рабочая тетрадь по начертательной геометрии. Метод. указ. для студентов строительных специальностей.– Магнитогорск: МГТУ, 2005.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3. Руденко Н.Г., Савельева И.А. Перспектива. Рабочая тетрадь N 3 по начертательной геометрии для студентов спец. 27. 03. 01 «Архитектура» – Магнитогорск: МГТУ, 2003, 2006.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4. Руденко Н.Г. и др. Рабочая тетрадь №1 по начертательной геометрии (для ст</w:t>
      </w:r>
      <w:r w:rsidRPr="0079356E">
        <w:rPr>
          <w:rStyle w:val="FontStyle31"/>
          <w:rFonts w:ascii="Times New Roman" w:hAnsi="Times New Roman"/>
          <w:sz w:val="24"/>
        </w:rPr>
        <w:t>у</w:t>
      </w:r>
      <w:r w:rsidRPr="0079356E">
        <w:rPr>
          <w:rStyle w:val="FontStyle31"/>
          <w:rFonts w:ascii="Times New Roman" w:hAnsi="Times New Roman"/>
          <w:sz w:val="24"/>
        </w:rPr>
        <w:t>дентов специальности « Архитектура »). Магнитогорск: МГТУ,1999, 2006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5. Руденко Н.Г. Рабочая тетрадь №2 по начертательной геометрии «Построение теней на комплексных чертежах». Магнитогорск, МГТУ, 1999, 2006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6. Руденко Н.Г., Савельева И.А. Чертежи поверхностей покрытий. Построение т</w:t>
      </w:r>
      <w:r w:rsidRPr="0079356E">
        <w:rPr>
          <w:rStyle w:val="FontStyle31"/>
          <w:rFonts w:ascii="Times New Roman" w:hAnsi="Times New Roman"/>
          <w:sz w:val="24"/>
        </w:rPr>
        <w:t>е</w:t>
      </w:r>
      <w:r w:rsidRPr="0079356E">
        <w:rPr>
          <w:rStyle w:val="FontStyle31"/>
          <w:rFonts w:ascii="Times New Roman" w:hAnsi="Times New Roman"/>
          <w:sz w:val="24"/>
        </w:rPr>
        <w:t>ней и аксонометрии (контрольные работы №2 и №3): Метод. указ. Магнитогорск: МГТУ, 1999, 2006.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7. Руденко Н.Г. и др. Конструирование поверхностей архитектурных форм (контрол</w:t>
      </w:r>
      <w:r w:rsidRPr="0079356E">
        <w:rPr>
          <w:rStyle w:val="FontStyle31"/>
          <w:rFonts w:ascii="Times New Roman" w:hAnsi="Times New Roman"/>
          <w:sz w:val="24"/>
        </w:rPr>
        <w:t>ь</w:t>
      </w:r>
      <w:r w:rsidRPr="0079356E">
        <w:rPr>
          <w:rStyle w:val="FontStyle31"/>
          <w:rFonts w:ascii="Times New Roman" w:hAnsi="Times New Roman"/>
          <w:sz w:val="24"/>
        </w:rPr>
        <w:t>ная работа №4): Метод. указ. Магнитогорск: МГТУ, 1999, 2006.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8. Руденко Н.Г. и др. Построение теней архитектурных форм (контрольная работа №5): Метод. указ. Магнитогорск : МГТУ, 2001, 2006.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9.Решетникова Е.С., Савельева И.А., Филатова О.А. Аксонометрические проекции. Методические указания по выполнению заданий на практических занятиях по дисциплине «Начертательная геометрия. Инженерная графика» для студентов всех направлений. – Магнитогорск: ФГБОУ ВПО «МГТУ им. Г.И.Носова», 2012г.</w:t>
      </w:r>
    </w:p>
    <w:p w:rsidR="005B7008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79356E">
        <w:rPr>
          <w:rStyle w:val="FontStyle31"/>
          <w:rFonts w:ascii="Times New Roman" w:hAnsi="Times New Roman"/>
          <w:sz w:val="24"/>
        </w:rPr>
        <w:t>10. Токарева, Т. В. Практикум по начертательной геометрии. Комплекс задач : учебное пособие / Т. В. Токарева, И. А. Савельева ; МГТУ. - Магнитогорск : МГТУ, 2018. - 1 эле</w:t>
      </w:r>
      <w:r w:rsidRPr="0079356E">
        <w:rPr>
          <w:rStyle w:val="FontStyle31"/>
          <w:rFonts w:ascii="Times New Roman" w:hAnsi="Times New Roman"/>
          <w:sz w:val="24"/>
        </w:rPr>
        <w:t>к</w:t>
      </w:r>
      <w:r w:rsidRPr="0079356E">
        <w:rPr>
          <w:rStyle w:val="FontStyle31"/>
          <w:rFonts w:ascii="Times New Roman" w:hAnsi="Times New Roman"/>
          <w:sz w:val="24"/>
        </w:rPr>
        <w:t xml:space="preserve">трон. опт. диск (CD-ROM). - URL: </w:t>
      </w:r>
      <w:hyperlink r:id="rId27" w:history="1">
        <w:r w:rsidRPr="00FC3CE5">
          <w:rPr>
            <w:rStyle w:val="Hyperlink"/>
            <w:bCs/>
          </w:rPr>
          <w:t>https://magtu.informsystema.ru/uploader/fileUpload?name=3542.pdf&amp;show=dcatalogues/1/1515184/3542.pdf&amp;view=true</w:t>
        </w:r>
      </w:hyperlink>
      <w:r w:rsidRPr="004230E3">
        <w:rPr>
          <w:rStyle w:val="FontStyle31"/>
          <w:rFonts w:ascii="Times New Roman" w:hAnsi="Times New Roman"/>
          <w:sz w:val="24"/>
        </w:rPr>
        <w:t xml:space="preserve"> </w:t>
      </w:r>
      <w:r w:rsidRPr="0079356E">
        <w:rPr>
          <w:rStyle w:val="FontStyle31"/>
          <w:rFonts w:ascii="Times New Roman" w:hAnsi="Times New Roman"/>
          <w:sz w:val="24"/>
        </w:rPr>
        <w:t xml:space="preserve">  (дата обращения</w:t>
      </w:r>
      <w:r w:rsidRPr="0079356E">
        <w:rPr>
          <w:rStyle w:val="FontStyle31"/>
          <w:rFonts w:ascii="Times New Roman" w:hAnsi="Times New Roman"/>
          <w:b/>
          <w:sz w:val="24"/>
        </w:rPr>
        <w:t xml:space="preserve">: </w:t>
      </w:r>
      <w:r w:rsidRPr="0079356E">
        <w:rPr>
          <w:rStyle w:val="FontStyle31"/>
          <w:rFonts w:ascii="Times New Roman" w:hAnsi="Times New Roman"/>
          <w:sz w:val="24"/>
        </w:rPr>
        <w:t>04.10.2019). - Макрообъект. - Текст : электро</w:t>
      </w:r>
      <w:r w:rsidRPr="0079356E">
        <w:rPr>
          <w:rStyle w:val="FontStyle31"/>
          <w:rFonts w:ascii="Times New Roman" w:hAnsi="Times New Roman"/>
          <w:sz w:val="24"/>
        </w:rPr>
        <w:t>н</w:t>
      </w:r>
      <w:r w:rsidRPr="0079356E">
        <w:rPr>
          <w:rStyle w:val="FontStyle31"/>
          <w:rFonts w:ascii="Times New Roman" w:hAnsi="Times New Roman"/>
          <w:sz w:val="24"/>
        </w:rPr>
        <w:t>ный. - ISBN 978-5-9967-1115-4</w:t>
      </w:r>
      <w:r>
        <w:rPr>
          <w:rStyle w:val="FontStyle31"/>
          <w:rFonts w:ascii="Times New Roman" w:hAnsi="Times New Roman"/>
          <w:sz w:val="24"/>
        </w:rPr>
        <w:t>.</w:t>
      </w:r>
    </w:p>
    <w:p w:rsidR="005B7008" w:rsidRPr="0079356E" w:rsidRDefault="005B7008" w:rsidP="0079356E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</w:p>
    <w:p w:rsidR="005B7008" w:rsidRPr="00485C8A" w:rsidRDefault="005B7008" w:rsidP="004230E3">
      <w:pPr>
        <w:pStyle w:val="Style8"/>
        <w:widowControl/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)</w:t>
      </w:r>
      <w:r w:rsidRPr="00485C8A">
        <w:rPr>
          <w:rStyle w:val="FontStyle15"/>
          <w:b w:val="0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Программное обеспечение </w:t>
      </w:r>
      <w:r w:rsidRPr="00485C8A">
        <w:rPr>
          <w:rStyle w:val="FontStyle15"/>
          <w:bCs/>
          <w:spacing w:val="40"/>
          <w:sz w:val="24"/>
        </w:rPr>
        <w:t>и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Интернет-ресурсы: </w:t>
      </w:r>
    </w:p>
    <w:p w:rsidR="005B7008" w:rsidRPr="00485C8A" w:rsidRDefault="005B7008" w:rsidP="004230E3">
      <w:pPr>
        <w:pStyle w:val="Style8"/>
        <w:widowControl/>
        <w:ind w:firstLine="120"/>
        <w:rPr>
          <w:rStyle w:val="FontStyle21"/>
          <w:b/>
          <w:sz w:val="24"/>
        </w:rPr>
      </w:pPr>
    </w:p>
    <w:p w:rsidR="005B7008" w:rsidRPr="00485C8A" w:rsidRDefault="005B7008" w:rsidP="004230E3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1.«Консультант студента», прямая ссылка </w:t>
      </w:r>
      <w:hyperlink r:id="rId28" w:history="1">
        <w:r w:rsidRPr="00485C8A">
          <w:rPr>
            <w:rStyle w:val="Hyperlink"/>
            <w:b w:val="0"/>
            <w:bCs/>
            <w:szCs w:val="24"/>
          </w:rPr>
          <w:t>http</w:t>
        </w:r>
        <w:r w:rsidRPr="00485C8A">
          <w:rPr>
            <w:rStyle w:val="Hyperlink"/>
            <w:b w:val="0"/>
            <w:bCs/>
            <w:szCs w:val="24"/>
            <w:lang w:val="ru-RU"/>
          </w:rPr>
          <w:t>://</w:t>
        </w:r>
        <w:r w:rsidRPr="00485C8A">
          <w:rPr>
            <w:rStyle w:val="Hyperlink"/>
            <w:b w:val="0"/>
            <w:bCs/>
            <w:szCs w:val="24"/>
          </w:rPr>
          <w:t>www</w:t>
        </w:r>
        <w:r w:rsidRPr="00485C8A">
          <w:rPr>
            <w:rStyle w:val="Hyperlink"/>
            <w:b w:val="0"/>
            <w:bCs/>
            <w:szCs w:val="24"/>
            <w:lang w:val="ru-RU"/>
          </w:rPr>
          <w:t>.</w:t>
        </w:r>
        <w:r w:rsidRPr="00485C8A">
          <w:rPr>
            <w:rStyle w:val="Hyperlink"/>
            <w:b w:val="0"/>
            <w:bCs/>
            <w:szCs w:val="24"/>
          </w:rPr>
          <w:t>studentlibrary</w:t>
        </w:r>
        <w:r w:rsidRPr="00485C8A">
          <w:rPr>
            <w:rStyle w:val="Hyperlink"/>
            <w:b w:val="0"/>
            <w:bCs/>
            <w:szCs w:val="24"/>
            <w:lang w:val="ru-RU"/>
          </w:rPr>
          <w:t>.</w:t>
        </w:r>
        <w:r w:rsidRPr="00485C8A">
          <w:rPr>
            <w:rStyle w:val="Hyperlink"/>
            <w:b w:val="0"/>
            <w:bCs/>
            <w:szCs w:val="24"/>
          </w:rPr>
          <w:t>ru</w:t>
        </w:r>
        <w:r w:rsidRPr="00485C8A">
          <w:rPr>
            <w:rStyle w:val="Hyperlink"/>
            <w:b w:val="0"/>
            <w:bCs/>
            <w:szCs w:val="24"/>
            <w:lang w:val="ru-RU"/>
          </w:rPr>
          <w:t>/</w:t>
        </w:r>
      </w:hyperlink>
      <w:r w:rsidRPr="00485C8A">
        <w:rPr>
          <w:b/>
          <w:szCs w:val="24"/>
          <w:lang w:val="ru-RU"/>
        </w:rPr>
        <w:t>;</w:t>
      </w:r>
    </w:p>
    <w:p w:rsidR="005B7008" w:rsidRPr="00485C8A" w:rsidRDefault="005B7008" w:rsidP="004230E3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2. </w:t>
      </w:r>
      <w:hyperlink r:id="rId29" w:tgtFrame="_blank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ЭБС </w:t>
        </w:r>
        <w:r w:rsidRPr="00485C8A">
          <w:rPr>
            <w:rStyle w:val="Hyperlink"/>
            <w:bCs/>
            <w:szCs w:val="24"/>
            <w:shd w:val="clear" w:color="auto" w:fill="FFFFFF"/>
          </w:rPr>
          <w:t>Znanium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.</w:t>
        </w:r>
        <w:r w:rsidRPr="00485C8A">
          <w:rPr>
            <w:rStyle w:val="Hyperlink"/>
            <w:bCs/>
            <w:szCs w:val="24"/>
            <w:shd w:val="clear" w:color="auto" w:fill="FFFFFF"/>
          </w:rPr>
          <w:t>com</w:t>
        </w:r>
      </w:hyperlink>
      <w:r w:rsidRPr="00485C8A">
        <w:rPr>
          <w:szCs w:val="24"/>
          <w:lang w:val="ru-RU"/>
        </w:rPr>
        <w:t xml:space="preserve">, прямая ссылка </w:t>
      </w:r>
      <w:hyperlink r:id="rId30" w:history="1">
        <w:r w:rsidRPr="00485C8A">
          <w:rPr>
            <w:rStyle w:val="Hyperlink"/>
            <w:bCs/>
            <w:szCs w:val="24"/>
          </w:rPr>
          <w:t>http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znanium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com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 xml:space="preserve"> ;</w:t>
      </w:r>
    </w:p>
    <w:p w:rsidR="005B7008" w:rsidRPr="00485C8A" w:rsidRDefault="005B7008" w:rsidP="004230E3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3. </w:t>
      </w:r>
      <w:hyperlink r:id="rId31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ЭБС Юрайт</w:t>
        </w:r>
      </w:hyperlink>
      <w:r w:rsidRPr="00485C8A">
        <w:rPr>
          <w:szCs w:val="24"/>
          <w:lang w:val="ru-RU"/>
        </w:rPr>
        <w:t xml:space="preserve"> </w:t>
      </w:r>
      <w:hyperlink r:id="rId32" w:history="1">
        <w:r w:rsidRPr="00485C8A">
          <w:rPr>
            <w:rStyle w:val="Hyperlink"/>
            <w:bCs/>
            <w:szCs w:val="24"/>
          </w:rPr>
          <w:t>https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biblio</w:t>
        </w:r>
        <w:r w:rsidRPr="00485C8A">
          <w:rPr>
            <w:rStyle w:val="Hyperlink"/>
            <w:bCs/>
            <w:szCs w:val="24"/>
            <w:lang w:val="ru-RU"/>
          </w:rPr>
          <w:t>-</w:t>
        </w:r>
        <w:r w:rsidRPr="00485C8A">
          <w:rPr>
            <w:rStyle w:val="Hyperlink"/>
            <w:bCs/>
            <w:szCs w:val="24"/>
          </w:rPr>
          <w:t>online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ru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>;</w:t>
      </w:r>
    </w:p>
    <w:p w:rsidR="005B7008" w:rsidRPr="00485C8A" w:rsidRDefault="005B7008" w:rsidP="004230E3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4. </w:t>
      </w:r>
      <w:hyperlink r:id="rId33" w:tgtFrame="_blank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Электронная база периодических изданий </w:t>
        </w:r>
        <w:r w:rsidRPr="00485C8A">
          <w:rPr>
            <w:rStyle w:val="Hyperlink"/>
            <w:bCs/>
            <w:szCs w:val="24"/>
            <w:shd w:val="clear" w:color="auto" w:fill="FFFFFF"/>
          </w:rPr>
          <w:t>East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View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Information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Services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, ООО «ИВИС»</w:t>
        </w:r>
      </w:hyperlink>
      <w:r w:rsidRPr="00485C8A">
        <w:rPr>
          <w:szCs w:val="24"/>
          <w:lang w:val="ru-RU"/>
        </w:rPr>
        <w:t xml:space="preserve">, прямая ссылка </w:t>
      </w:r>
      <w:hyperlink r:id="rId34" w:history="1">
        <w:r w:rsidRPr="00485C8A">
          <w:rPr>
            <w:rStyle w:val="Hyperlink"/>
            <w:bCs/>
            <w:szCs w:val="24"/>
          </w:rPr>
          <w:t>https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dlib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eastview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com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>;</w:t>
      </w:r>
    </w:p>
    <w:p w:rsidR="005B7008" w:rsidRPr="00485C8A" w:rsidRDefault="005B7008" w:rsidP="004230E3">
      <w:pPr>
        <w:widowControl/>
        <w:tabs>
          <w:tab w:val="left" w:pos="0"/>
        </w:tabs>
        <w:ind w:firstLine="709"/>
      </w:pPr>
      <w:r w:rsidRPr="00485C8A">
        <w:t xml:space="preserve">5. «Архитектоника» (современная архитектура и дизайн) </w:t>
      </w:r>
      <w:hyperlink r:id="rId35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architektonika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  <w:r w:rsidRPr="00485C8A">
          <w:rPr>
            <w:rStyle w:val="Hyperlink"/>
            <w:bCs/>
          </w:rPr>
          <w:t>;\</w:t>
        </w:r>
      </w:hyperlink>
    </w:p>
    <w:p w:rsidR="005B7008" w:rsidRPr="00485C8A" w:rsidRDefault="005B7008" w:rsidP="004230E3">
      <w:pPr>
        <w:widowControl/>
        <w:tabs>
          <w:tab w:val="left" w:pos="0"/>
        </w:tabs>
        <w:ind w:firstLine="709"/>
      </w:pPr>
      <w:r w:rsidRPr="00485C8A">
        <w:t xml:space="preserve">6. Архитектор. Сайт московских архитекторов – </w:t>
      </w:r>
      <w:hyperlink r:id="rId36" w:history="1">
        <w:r w:rsidRPr="00485C8A">
          <w:rPr>
            <w:rStyle w:val="Hyperlink"/>
            <w:bCs/>
            <w:lang w:val="en-US"/>
          </w:rPr>
          <w:t>htt</w:t>
        </w:r>
        <w:r w:rsidRPr="00485C8A">
          <w:rPr>
            <w:rStyle w:val="Hyperlink"/>
            <w:bCs/>
          </w:rPr>
          <w:t>p://www.archinfo.ru/#</w:t>
        </w:r>
      </w:hyperlink>
      <w:r w:rsidRPr="00485C8A">
        <w:t xml:space="preserve"> ; </w:t>
      </w:r>
    </w:p>
    <w:p w:rsidR="005B7008" w:rsidRPr="00485C8A" w:rsidRDefault="005B7008" w:rsidP="004230E3">
      <w:pPr>
        <w:widowControl/>
        <w:tabs>
          <w:tab w:val="left" w:pos="0"/>
        </w:tabs>
        <w:ind w:firstLine="709"/>
        <w:rPr>
          <w:lang w:val="en-US"/>
        </w:rPr>
      </w:pPr>
      <w:r w:rsidRPr="00485C8A">
        <w:rPr>
          <w:lang w:val="en-US"/>
        </w:rPr>
        <w:t xml:space="preserve">7. European Association for Architectural Education (EAAE)  </w:t>
      </w:r>
      <w:hyperlink r:id="rId37" w:history="1">
        <w:r w:rsidRPr="00485C8A">
          <w:rPr>
            <w:rStyle w:val="Hyperlink"/>
            <w:bCs/>
            <w:lang w:val="en-US"/>
          </w:rPr>
          <w:t>http://www.eaae.be/eaae2/index.php</w:t>
        </w:r>
      </w:hyperlink>
      <w:r w:rsidRPr="00485C8A">
        <w:rPr>
          <w:lang w:val="en-US"/>
        </w:rPr>
        <w:t xml:space="preserve"> ;</w:t>
      </w:r>
    </w:p>
    <w:p w:rsidR="005B7008" w:rsidRPr="00485C8A" w:rsidRDefault="005B7008" w:rsidP="004230E3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 xml:space="preserve">8. 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портал нормативных документов. -  </w:t>
      </w:r>
      <w:r w:rsidRPr="00485C8A">
        <w:rPr>
          <w:bCs/>
        </w:rPr>
        <w:t>Р</w:t>
      </w:r>
      <w:r w:rsidRPr="00485C8A">
        <w:rPr>
          <w:bCs/>
        </w:rPr>
        <w:t>е</w:t>
      </w:r>
      <w:r w:rsidRPr="00485C8A">
        <w:rPr>
          <w:bCs/>
        </w:rPr>
        <w:t xml:space="preserve">жим доступа: </w:t>
      </w:r>
      <w:hyperlink r:id="rId38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opengost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 xml:space="preserve">  </w:t>
      </w:r>
    </w:p>
    <w:p w:rsidR="005B7008" w:rsidRPr="00485C8A" w:rsidRDefault="005B7008" w:rsidP="004230E3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>9. ГОСТы  ЕСКД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открытая база ГОСТов. - 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Режим доступа:</w:t>
      </w:r>
      <w:r w:rsidRPr="00485C8A">
        <w:rPr>
          <w:rStyle w:val="FontStyle21"/>
          <w:sz w:val="24"/>
        </w:rPr>
        <w:t xml:space="preserve"> </w:t>
      </w:r>
      <w:hyperlink r:id="rId39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standartgost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</w:p>
    <w:p w:rsidR="005B7008" w:rsidRPr="00415A93" w:rsidRDefault="005B7008" w:rsidP="004230E3">
      <w:pPr>
        <w:pStyle w:val="Style8"/>
        <w:widowControl/>
        <w:ind w:firstLine="709"/>
        <w:rPr>
          <w:rStyle w:val="FontStyle21"/>
          <w:sz w:val="24"/>
        </w:rPr>
      </w:pPr>
      <w:r w:rsidRPr="00485C8A">
        <w:rPr>
          <w:bCs/>
        </w:rPr>
        <w:t xml:space="preserve">10. </w:t>
      </w:r>
      <w:r w:rsidRPr="00485C8A">
        <w:rPr>
          <w:rStyle w:val="FontStyle21"/>
          <w:sz w:val="24"/>
        </w:rPr>
        <w:t xml:space="preserve">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>: Библиотека ГОСТов и нормативных д</w:t>
      </w:r>
      <w:r w:rsidRPr="00485C8A">
        <w:rPr>
          <w:rStyle w:val="FontStyle21"/>
          <w:sz w:val="24"/>
        </w:rPr>
        <w:t>о</w:t>
      </w:r>
      <w:r w:rsidRPr="00485C8A">
        <w:rPr>
          <w:rStyle w:val="FontStyle21"/>
          <w:sz w:val="24"/>
        </w:rPr>
        <w:t xml:space="preserve">кументов. - </w:t>
      </w:r>
      <w:r w:rsidRPr="00485C8A">
        <w:rPr>
          <w:bCs/>
        </w:rPr>
        <w:t xml:space="preserve">Режим доступа: </w:t>
      </w:r>
      <w:hyperlink r:id="rId40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libgost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>.</w:t>
      </w:r>
      <w:r w:rsidRPr="00415A93">
        <w:t xml:space="preserve"> </w:t>
      </w:r>
    </w:p>
    <w:p w:rsidR="005B7008" w:rsidRPr="00CD306D" w:rsidRDefault="005B7008" w:rsidP="00CD306D">
      <w:pPr>
        <w:pStyle w:val="Style8"/>
        <w:widowControl/>
        <w:ind w:firstLine="360"/>
        <w:rPr>
          <w:rStyle w:val="FontStyle31"/>
          <w:rFonts w:ascii="Times New Roman" w:hAnsi="Times New Roman"/>
          <w:sz w:val="24"/>
        </w:rPr>
      </w:pPr>
    </w:p>
    <w:p w:rsidR="005B7008" w:rsidRDefault="005B7008" w:rsidP="004B326B">
      <w:pPr>
        <w:pStyle w:val="Style8"/>
        <w:widowControl/>
        <w:rPr>
          <w:b/>
        </w:rPr>
      </w:pPr>
    </w:p>
    <w:p w:rsidR="005B7008" w:rsidRPr="0091461A" w:rsidRDefault="005B7008" w:rsidP="004B326B">
      <w:pPr>
        <w:pStyle w:val="Style8"/>
        <w:widowControl/>
        <w:rPr>
          <w:rStyle w:val="FontStyle21"/>
          <w:sz w:val="24"/>
        </w:rPr>
      </w:pPr>
    </w:p>
    <w:p w:rsidR="005B7008" w:rsidRDefault="005B7008" w:rsidP="004B326B">
      <w:pPr>
        <w:pStyle w:val="Style8"/>
        <w:widowControl/>
        <w:rPr>
          <w:b/>
        </w:rPr>
      </w:pPr>
    </w:p>
    <w:p w:rsidR="005B7008" w:rsidRDefault="005B7008" w:rsidP="004B326B">
      <w:pPr>
        <w:pStyle w:val="Style8"/>
        <w:widowControl/>
        <w:rPr>
          <w:b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24"/>
        <w:gridCol w:w="3495"/>
        <w:gridCol w:w="2400"/>
      </w:tblGrid>
      <w:tr w:rsidR="005B7008" w:rsidRPr="007812EA" w:rsidTr="009540F9">
        <w:trPr>
          <w:trHeight w:val="480"/>
        </w:trPr>
        <w:tc>
          <w:tcPr>
            <w:tcW w:w="324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Наименование ПО</w:t>
            </w:r>
          </w:p>
        </w:tc>
        <w:tc>
          <w:tcPr>
            <w:tcW w:w="3495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№ договора</w:t>
            </w:r>
          </w:p>
        </w:tc>
        <w:tc>
          <w:tcPr>
            <w:tcW w:w="240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Срок действия л</w:t>
            </w:r>
            <w:r w:rsidRPr="007812EA">
              <w:rPr>
                <w:lang w:eastAsia="en-US"/>
              </w:rPr>
              <w:t>и</w:t>
            </w:r>
            <w:r w:rsidRPr="007812EA">
              <w:rPr>
                <w:lang w:eastAsia="en-US"/>
              </w:rPr>
              <w:t>цензии</w:t>
            </w:r>
          </w:p>
        </w:tc>
      </w:tr>
      <w:tr w:rsidR="005B7008" w:rsidRPr="007812EA" w:rsidTr="009540F9">
        <w:trPr>
          <w:trHeight w:val="525"/>
        </w:trPr>
        <w:tc>
          <w:tcPr>
            <w:tcW w:w="324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Windows 7</w:t>
            </w:r>
          </w:p>
        </w:tc>
        <w:tc>
          <w:tcPr>
            <w:tcW w:w="3495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Д-1227 от 8.10.2018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Д-757-17 от 27.06.2017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Д-593-16 от 20.05.2016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Д-1421-15 от 13.07.2015 </w:t>
            </w:r>
          </w:p>
        </w:tc>
        <w:tc>
          <w:tcPr>
            <w:tcW w:w="240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11.10.2021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27.07.2018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20.05.2017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13.07.2016</w:t>
            </w:r>
          </w:p>
        </w:tc>
      </w:tr>
      <w:tr w:rsidR="005B7008" w:rsidRPr="007812EA" w:rsidTr="009540F9">
        <w:trPr>
          <w:trHeight w:val="540"/>
        </w:trPr>
        <w:tc>
          <w:tcPr>
            <w:tcW w:w="324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КОМПАС 3D V16</w:t>
            </w:r>
          </w:p>
        </w:tc>
        <w:tc>
          <w:tcPr>
            <w:tcW w:w="3495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Д-261-17 от 16.03.2017</w:t>
            </w:r>
          </w:p>
        </w:tc>
        <w:tc>
          <w:tcPr>
            <w:tcW w:w="240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бессрочно</w:t>
            </w:r>
          </w:p>
        </w:tc>
      </w:tr>
      <w:tr w:rsidR="005B7008" w:rsidRPr="007812EA" w:rsidTr="009540F9">
        <w:trPr>
          <w:trHeight w:val="675"/>
        </w:trPr>
        <w:tc>
          <w:tcPr>
            <w:tcW w:w="324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7 Zip</w:t>
            </w:r>
          </w:p>
        </w:tc>
        <w:tc>
          <w:tcPr>
            <w:tcW w:w="3495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0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бессрочно</w:t>
            </w:r>
          </w:p>
        </w:tc>
      </w:tr>
      <w:tr w:rsidR="005B7008" w:rsidRPr="007812EA" w:rsidTr="009540F9">
        <w:trPr>
          <w:trHeight w:val="420"/>
        </w:trPr>
        <w:tc>
          <w:tcPr>
            <w:tcW w:w="324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Kaspersky Endpoint Security для бизнеса-Стандартный</w:t>
            </w:r>
          </w:p>
        </w:tc>
        <w:tc>
          <w:tcPr>
            <w:tcW w:w="3495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Д-300-18 от 21.03.2018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Д-1347-17 от 20.12.2017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Д-1481-16 от 25.11.2016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Д-2026-15 от 11.12.2015 </w:t>
            </w:r>
          </w:p>
        </w:tc>
        <w:tc>
          <w:tcPr>
            <w:tcW w:w="240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28.01.2020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21.03.2018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 xml:space="preserve">25.12.2017 </w:t>
            </w:r>
          </w:p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11.12.2016</w:t>
            </w:r>
          </w:p>
        </w:tc>
      </w:tr>
      <w:tr w:rsidR="005B7008" w:rsidRPr="007812EA" w:rsidTr="009540F9">
        <w:trPr>
          <w:trHeight w:val="405"/>
        </w:trPr>
        <w:tc>
          <w:tcPr>
            <w:tcW w:w="324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MS Office 2007</w:t>
            </w:r>
          </w:p>
        </w:tc>
        <w:tc>
          <w:tcPr>
            <w:tcW w:w="3495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№ 135 от 17.09.2007</w:t>
            </w:r>
          </w:p>
        </w:tc>
        <w:tc>
          <w:tcPr>
            <w:tcW w:w="2400" w:type="dxa"/>
          </w:tcPr>
          <w:p w:rsidR="005B7008" w:rsidRPr="007812EA" w:rsidRDefault="005B7008" w:rsidP="009540F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  <w:r w:rsidRPr="007812EA">
              <w:rPr>
                <w:lang w:eastAsia="en-US"/>
              </w:rPr>
              <w:t>бессрочно</w:t>
            </w:r>
          </w:p>
        </w:tc>
      </w:tr>
    </w:tbl>
    <w:p w:rsidR="005B7008" w:rsidRPr="00A541FE" w:rsidRDefault="005B7008" w:rsidP="004B326B">
      <w:pPr>
        <w:suppressAutoHyphens/>
        <w:ind w:firstLine="360"/>
      </w:pPr>
    </w:p>
    <w:p w:rsidR="005B7008" w:rsidRPr="00CD306D" w:rsidRDefault="005B7008" w:rsidP="00CD306D">
      <w:pPr>
        <w:pStyle w:val="Style8"/>
        <w:widowControl/>
        <w:ind w:firstLine="360"/>
        <w:rPr>
          <w:rStyle w:val="FontStyle31"/>
          <w:rFonts w:ascii="Times New Roman" w:hAnsi="Times New Roman"/>
          <w:b/>
          <w:sz w:val="24"/>
        </w:rPr>
      </w:pPr>
    </w:p>
    <w:p w:rsidR="005B7008" w:rsidRPr="00A541FE" w:rsidRDefault="005B7008" w:rsidP="000C65CD">
      <w:pPr>
        <w:suppressAutoHyphens/>
        <w:ind w:firstLine="360"/>
      </w:pPr>
    </w:p>
    <w:p w:rsidR="005B7008" w:rsidRPr="000C65CD" w:rsidRDefault="005B7008" w:rsidP="000F2677">
      <w:pPr>
        <w:pStyle w:val="Heading1"/>
        <w:ind w:left="0"/>
        <w:rPr>
          <w:rStyle w:val="FontStyle14"/>
          <w:b/>
          <w:bCs/>
          <w:sz w:val="24"/>
          <w:szCs w:val="24"/>
        </w:rPr>
      </w:pPr>
      <w:r w:rsidRPr="000C65CD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5B7008" w:rsidRDefault="005B7008" w:rsidP="000F2677">
      <w:r w:rsidRPr="000C65CD">
        <w:t>Материально-техническое обеспечение дисциплины включает:</w:t>
      </w:r>
    </w:p>
    <w:p w:rsidR="005B7008" w:rsidRDefault="005B7008" w:rsidP="000F2677"/>
    <w:p w:rsidR="005B7008" w:rsidRPr="000C65CD" w:rsidRDefault="005B7008" w:rsidP="002114C3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5B7008" w:rsidRPr="000C65CD" w:rsidTr="007A0C4E">
        <w:trPr>
          <w:tblHeader/>
        </w:trPr>
        <w:tc>
          <w:tcPr>
            <w:tcW w:w="1928" w:type="pct"/>
            <w:vAlign w:val="center"/>
          </w:tcPr>
          <w:p w:rsidR="005B7008" w:rsidRPr="000C65CD" w:rsidRDefault="005B7008" w:rsidP="007A0C4E">
            <w:pPr>
              <w:ind w:firstLine="0"/>
            </w:pPr>
            <w:r w:rsidRPr="000C65CD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B7008" w:rsidRPr="000C65CD" w:rsidRDefault="005B7008" w:rsidP="007A0C4E">
            <w:pPr>
              <w:ind w:firstLine="0"/>
            </w:pPr>
            <w:r w:rsidRPr="000C65CD">
              <w:t>Оснащение аудитории</w:t>
            </w:r>
          </w:p>
        </w:tc>
      </w:tr>
      <w:tr w:rsidR="005B7008" w:rsidRPr="000C65CD" w:rsidTr="007A0C4E">
        <w:trPr>
          <w:tblHeader/>
        </w:trPr>
        <w:tc>
          <w:tcPr>
            <w:tcW w:w="1928" w:type="pct"/>
            <w:vAlign w:val="center"/>
          </w:tcPr>
          <w:p w:rsidR="005B7008" w:rsidRPr="000C65CD" w:rsidRDefault="005B7008" w:rsidP="007A0C4E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 л</w:t>
            </w:r>
            <w:r w:rsidRPr="000C65CD">
              <w:t>екцион</w:t>
            </w:r>
            <w:r>
              <w:t>ного типа</w:t>
            </w:r>
          </w:p>
        </w:tc>
        <w:tc>
          <w:tcPr>
            <w:tcW w:w="3072" w:type="pct"/>
            <w:vAlign w:val="center"/>
          </w:tcPr>
          <w:p w:rsidR="005B7008" w:rsidRPr="000C65CD" w:rsidRDefault="005B7008" w:rsidP="007A0C4E">
            <w:pPr>
              <w:ind w:firstLine="0"/>
            </w:pPr>
            <w:r w:rsidRPr="000C65CD">
              <w:t>Мультимедийные средства хранения, передачи  и представления информации</w:t>
            </w:r>
          </w:p>
        </w:tc>
      </w:tr>
      <w:tr w:rsidR="005B7008" w:rsidRPr="000C65CD" w:rsidTr="007A0C4E">
        <w:trPr>
          <w:tblHeader/>
        </w:trPr>
        <w:tc>
          <w:tcPr>
            <w:tcW w:w="1928" w:type="pct"/>
            <w:vAlign w:val="center"/>
          </w:tcPr>
          <w:p w:rsidR="005B7008" w:rsidRPr="000C65CD" w:rsidRDefault="005B7008" w:rsidP="007A0C4E">
            <w:pPr>
              <w:ind w:firstLine="0"/>
            </w:pPr>
            <w:r w:rsidRPr="000C65CD">
              <w:t>Компьютерный класс</w:t>
            </w:r>
          </w:p>
        </w:tc>
        <w:tc>
          <w:tcPr>
            <w:tcW w:w="3072" w:type="pct"/>
            <w:vAlign w:val="center"/>
          </w:tcPr>
          <w:p w:rsidR="005B7008" w:rsidRPr="000C65CD" w:rsidRDefault="005B7008" w:rsidP="007A0C4E">
            <w:pPr>
              <w:ind w:firstLine="0"/>
            </w:pPr>
            <w:r w:rsidRPr="000C65CD">
              <w:t>Персональные компьютеры с пакетом MS Office,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>формационно-образовательную среду университета</w:t>
            </w:r>
          </w:p>
        </w:tc>
      </w:tr>
      <w:tr w:rsidR="005B7008" w:rsidRPr="000C65CD" w:rsidTr="007A0C4E">
        <w:trPr>
          <w:tblHeader/>
        </w:trPr>
        <w:tc>
          <w:tcPr>
            <w:tcW w:w="1928" w:type="pct"/>
          </w:tcPr>
          <w:p w:rsidR="005B7008" w:rsidRDefault="005B7008" w:rsidP="007A0C4E">
            <w:pPr>
              <w:ind w:firstLine="0"/>
            </w:pPr>
            <w:r w:rsidRPr="000C65CD">
              <w:t>Аудитории для самостоятельной работы: читальные залы библи</w:t>
            </w:r>
            <w:r w:rsidRPr="000C65CD">
              <w:t>о</w:t>
            </w:r>
            <w:r w:rsidRPr="000C65CD">
              <w:t>теки</w:t>
            </w:r>
          </w:p>
          <w:p w:rsidR="005B7008" w:rsidRPr="000C65CD" w:rsidRDefault="005B7008" w:rsidP="007A0C4E">
            <w:pPr>
              <w:ind w:firstLine="0"/>
            </w:pPr>
          </w:p>
        </w:tc>
        <w:tc>
          <w:tcPr>
            <w:tcW w:w="3072" w:type="pct"/>
          </w:tcPr>
          <w:p w:rsidR="005B7008" w:rsidRPr="000C65CD" w:rsidRDefault="005B7008" w:rsidP="007A0C4E">
            <w:pPr>
              <w:ind w:firstLine="0"/>
            </w:pPr>
            <w:r w:rsidRPr="000C65CD">
              <w:t xml:space="preserve">Персональные компьютеры с пакетом </w:t>
            </w:r>
            <w:r w:rsidRPr="000C65CD">
              <w:rPr>
                <w:lang w:val="en-US"/>
              </w:rPr>
              <w:t>MS</w:t>
            </w:r>
            <w:r w:rsidRPr="000C65CD">
              <w:t xml:space="preserve"> </w:t>
            </w:r>
            <w:r w:rsidRPr="000C65CD">
              <w:rPr>
                <w:lang w:val="en-US"/>
              </w:rPr>
              <w:t>Office</w:t>
            </w:r>
            <w:r w:rsidRPr="000C65CD">
              <w:t>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 xml:space="preserve">формационно-образовательную среду университета </w:t>
            </w:r>
          </w:p>
          <w:p w:rsidR="005B7008" w:rsidRDefault="005B7008" w:rsidP="007A0C4E">
            <w:pPr>
              <w:pStyle w:val="BodyTextIndent2"/>
              <w:numPr>
                <w:ilvl w:val="0"/>
                <w:numId w:val="26"/>
              </w:numPr>
              <w:spacing w:after="0" w:line="240" w:lineRule="auto"/>
              <w:ind w:left="0" w:firstLine="360"/>
              <w:jc w:val="left"/>
            </w:pPr>
            <w:r w:rsidRPr="005C6804">
              <w:t>Плакаты по всем темам дисциплины,</w:t>
            </w:r>
          </w:p>
          <w:p w:rsidR="005B7008" w:rsidRPr="00FF28C6" w:rsidRDefault="005B7008" w:rsidP="007A0C4E">
            <w:pPr>
              <w:pStyle w:val="BodyTextIndent2"/>
              <w:numPr>
                <w:ilvl w:val="0"/>
                <w:numId w:val="26"/>
              </w:numPr>
              <w:spacing w:after="0" w:line="240" w:lineRule="auto"/>
              <w:ind w:left="714" w:hanging="357"/>
              <w:jc w:val="left"/>
            </w:pPr>
            <w:r w:rsidRPr="00FF28C6">
              <w:t>ЭОР по дисциплине</w:t>
            </w:r>
          </w:p>
          <w:p w:rsidR="005B7008" w:rsidRPr="00FF28C6" w:rsidRDefault="005B7008" w:rsidP="007A0C4E">
            <w:pPr>
              <w:pStyle w:val="BodyTextIndent2"/>
              <w:numPr>
                <w:ilvl w:val="0"/>
                <w:numId w:val="26"/>
              </w:numPr>
              <w:spacing w:after="0" w:line="240" w:lineRule="auto"/>
              <w:ind w:left="714" w:hanging="357"/>
              <w:jc w:val="left"/>
            </w:pPr>
            <w:r w:rsidRPr="00FF28C6">
              <w:t>Раздаточный материал к лекциям,</w:t>
            </w:r>
          </w:p>
          <w:p w:rsidR="005B7008" w:rsidRPr="00FF28C6" w:rsidRDefault="005B7008" w:rsidP="007A0C4E">
            <w:pPr>
              <w:pStyle w:val="BodyTextIndent2"/>
              <w:numPr>
                <w:ilvl w:val="0"/>
                <w:numId w:val="26"/>
              </w:numPr>
              <w:spacing w:after="0" w:line="240" w:lineRule="auto"/>
              <w:ind w:left="714" w:hanging="357"/>
              <w:jc w:val="left"/>
            </w:pPr>
            <w:r w:rsidRPr="00FF28C6">
              <w:t>Карточки опроса по  изучаемым темам.</w:t>
            </w:r>
          </w:p>
          <w:p w:rsidR="005B7008" w:rsidRPr="00FF28C6" w:rsidRDefault="005B7008" w:rsidP="007A0C4E">
            <w:pPr>
              <w:pStyle w:val="BodyTextIndent2"/>
              <w:numPr>
                <w:ilvl w:val="0"/>
                <w:numId w:val="26"/>
              </w:numPr>
              <w:spacing w:after="0" w:line="240" w:lineRule="auto"/>
              <w:ind w:left="714" w:hanging="357"/>
              <w:jc w:val="left"/>
            </w:pPr>
            <w:r w:rsidRPr="00FF28C6">
              <w:t>Учебно-творческие работы студентов, альбомы работ,  экзаменационные работы;</w:t>
            </w:r>
          </w:p>
        </w:tc>
      </w:tr>
      <w:tr w:rsidR="005B7008" w:rsidRPr="000C65CD" w:rsidTr="007A0C4E">
        <w:trPr>
          <w:trHeight w:val="1781"/>
        </w:trPr>
        <w:tc>
          <w:tcPr>
            <w:tcW w:w="1928" w:type="pct"/>
          </w:tcPr>
          <w:p w:rsidR="005B7008" w:rsidRDefault="005B7008" w:rsidP="007A0C4E">
            <w:pPr>
              <w:ind w:firstLine="0"/>
            </w:pPr>
            <w:r>
              <w:t>Помещения для хранения и пр</w:t>
            </w:r>
            <w:r>
              <w:t>о</w:t>
            </w:r>
            <w:r>
              <w:t xml:space="preserve">филактического обслуживания учебного оборудования </w:t>
            </w:r>
          </w:p>
          <w:p w:rsidR="005B7008" w:rsidRDefault="005B7008" w:rsidP="007A0C4E">
            <w:pPr>
              <w:ind w:firstLine="0"/>
            </w:pPr>
          </w:p>
          <w:p w:rsidR="005B7008" w:rsidRDefault="005B7008" w:rsidP="007A0C4E">
            <w:pPr>
              <w:ind w:firstLine="0"/>
            </w:pPr>
          </w:p>
          <w:p w:rsidR="005B7008" w:rsidRDefault="005B7008" w:rsidP="007A0C4E">
            <w:pPr>
              <w:ind w:firstLine="0"/>
            </w:pPr>
          </w:p>
          <w:p w:rsidR="005B7008" w:rsidRPr="000C65CD" w:rsidRDefault="005B7008" w:rsidP="007A0C4E">
            <w:pPr>
              <w:ind w:firstLine="0"/>
            </w:pPr>
            <w:r w:rsidRPr="000C65CD">
              <w:t xml:space="preserve">Методический фонд </w:t>
            </w:r>
          </w:p>
        </w:tc>
        <w:tc>
          <w:tcPr>
            <w:tcW w:w="3072" w:type="pct"/>
          </w:tcPr>
          <w:p w:rsidR="005B7008" w:rsidRPr="00FF28C6" w:rsidRDefault="005B7008" w:rsidP="007A0C4E">
            <w:pPr>
              <w:pStyle w:val="BodyTextIndent2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  <w:ind w:left="714" w:hanging="357"/>
              <w:jc w:val="left"/>
            </w:pPr>
            <w:r w:rsidRPr="00FF28C6">
              <w:t>Стелл</w:t>
            </w:r>
            <w:r>
              <w:t>ажи для хранения учебного обору</w:t>
            </w:r>
            <w:r w:rsidRPr="00FF28C6">
              <w:t>дов</w:t>
            </w:r>
            <w:r w:rsidRPr="00FF28C6">
              <w:t>а</w:t>
            </w:r>
            <w:r w:rsidRPr="00FF28C6">
              <w:t>ния.</w:t>
            </w:r>
          </w:p>
          <w:p w:rsidR="005B7008" w:rsidRDefault="005B7008" w:rsidP="007A0C4E">
            <w:pPr>
              <w:pStyle w:val="BodyTextIndent2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</w:pPr>
            <w:r w:rsidRPr="00FF28C6">
              <w:t>Шкафы для хранения учебно-методической д</w:t>
            </w:r>
            <w:r w:rsidRPr="00FF28C6">
              <w:t>о</w:t>
            </w:r>
            <w:r w:rsidRPr="00FF28C6">
              <w:t>кументации, учебног</w:t>
            </w:r>
            <w:r>
              <w:t>о обо</w:t>
            </w:r>
            <w:r w:rsidRPr="00FF28C6">
              <w:t>рудования и учебно-наглядных пособий.</w:t>
            </w:r>
          </w:p>
          <w:p w:rsidR="005B7008" w:rsidRDefault="005B7008" w:rsidP="007A0C4E">
            <w:pPr>
              <w:pStyle w:val="BodyTextIndent2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</w:pPr>
          </w:p>
          <w:p w:rsidR="005B7008" w:rsidRDefault="005B7008" w:rsidP="007A0C4E">
            <w:pPr>
              <w:pStyle w:val="BodyTextIndent2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</w:pPr>
            <w:r w:rsidRPr="005C6804">
              <w:t>Учебно-творческие работы студентов, альбомы работ,  экзаменационные работы;</w:t>
            </w:r>
          </w:p>
          <w:p w:rsidR="005B7008" w:rsidRPr="00FF28C6" w:rsidRDefault="005B7008" w:rsidP="007A0C4E">
            <w:pPr>
              <w:pStyle w:val="BodyTextIndent2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0" w:line="240" w:lineRule="auto"/>
            </w:pPr>
            <w:r w:rsidRPr="00FF28C6">
              <w:t>Методический фонд</w:t>
            </w:r>
          </w:p>
        </w:tc>
      </w:tr>
    </w:tbl>
    <w:p w:rsidR="005B7008" w:rsidRPr="000C65CD" w:rsidRDefault="005B7008" w:rsidP="000F2677"/>
    <w:sectPr w:rsidR="005B7008" w:rsidRPr="000C65CD" w:rsidSect="00787DAA">
      <w:footerReference w:type="even" r:id="rId41"/>
      <w:footerReference w:type="default" r:id="rId42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008" w:rsidRDefault="005B7008">
      <w:r>
        <w:separator/>
      </w:r>
    </w:p>
  </w:endnote>
  <w:endnote w:type="continuationSeparator" w:id="0">
    <w:p w:rsidR="005B7008" w:rsidRDefault="005B7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008" w:rsidRDefault="005B700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7008" w:rsidRDefault="005B700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008" w:rsidRDefault="005B700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42</w:t>
    </w:r>
    <w:r>
      <w:rPr>
        <w:rStyle w:val="PageNumber"/>
      </w:rPr>
      <w:fldChar w:fldCharType="end"/>
    </w:r>
  </w:p>
  <w:p w:rsidR="005B7008" w:rsidRDefault="005B7008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008" w:rsidRDefault="005B700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7008" w:rsidRDefault="005B7008" w:rsidP="0087519F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008" w:rsidRDefault="005B700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46</w:t>
    </w:r>
    <w:r>
      <w:rPr>
        <w:rStyle w:val="PageNumber"/>
      </w:rPr>
      <w:fldChar w:fldCharType="end"/>
    </w:r>
  </w:p>
  <w:p w:rsidR="005B7008" w:rsidRDefault="005B7008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008" w:rsidRDefault="005B7008">
      <w:r>
        <w:separator/>
      </w:r>
    </w:p>
  </w:footnote>
  <w:footnote w:type="continuationSeparator" w:id="0">
    <w:p w:rsidR="005B7008" w:rsidRDefault="005B70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7F55"/>
    <w:multiLevelType w:val="hybridMultilevel"/>
    <w:tmpl w:val="4C9E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2E3B98"/>
    <w:multiLevelType w:val="hybridMultilevel"/>
    <w:tmpl w:val="85B867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A46D99"/>
    <w:multiLevelType w:val="multilevel"/>
    <w:tmpl w:val="A0E4B73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B183992"/>
    <w:multiLevelType w:val="hybridMultilevel"/>
    <w:tmpl w:val="68281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B7F3DDE"/>
    <w:multiLevelType w:val="hybridMultilevel"/>
    <w:tmpl w:val="58424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B94580E"/>
    <w:multiLevelType w:val="hybridMultilevel"/>
    <w:tmpl w:val="ABD468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2DA764E"/>
    <w:multiLevelType w:val="hybridMultilevel"/>
    <w:tmpl w:val="35EAE2D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4D0B31"/>
    <w:multiLevelType w:val="hybridMultilevel"/>
    <w:tmpl w:val="01E62A7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F272966"/>
    <w:multiLevelType w:val="hybridMultilevel"/>
    <w:tmpl w:val="D72A0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5C2071D"/>
    <w:multiLevelType w:val="hybridMultilevel"/>
    <w:tmpl w:val="35A8BF2E"/>
    <w:lvl w:ilvl="0" w:tplc="12F4712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685496F"/>
    <w:multiLevelType w:val="hybridMultilevel"/>
    <w:tmpl w:val="BD60B9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4180184"/>
    <w:multiLevelType w:val="hybridMultilevel"/>
    <w:tmpl w:val="C0B6B8A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cs="Times New Roman" w:hint="default"/>
      </w:rPr>
    </w:lvl>
  </w:abstractNum>
  <w:abstractNum w:abstractNumId="18">
    <w:nsid w:val="493B1BF8"/>
    <w:multiLevelType w:val="hybridMultilevel"/>
    <w:tmpl w:val="536CDB7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>
    <w:nsid w:val="4BD44B92"/>
    <w:multiLevelType w:val="hybridMultilevel"/>
    <w:tmpl w:val="D8DE494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51E2558"/>
    <w:multiLevelType w:val="hybridMultilevel"/>
    <w:tmpl w:val="B26C5802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1">
    <w:nsid w:val="56635F22"/>
    <w:multiLevelType w:val="multilevel"/>
    <w:tmpl w:val="58424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9293001"/>
    <w:multiLevelType w:val="hybridMultilevel"/>
    <w:tmpl w:val="9CACE9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26"/>
  </w:num>
  <w:num w:numId="3">
    <w:abstractNumId w:val="23"/>
  </w:num>
  <w:num w:numId="4">
    <w:abstractNumId w:val="27"/>
  </w:num>
  <w:num w:numId="5">
    <w:abstractNumId w:val="12"/>
  </w:num>
  <w:num w:numId="6">
    <w:abstractNumId w:val="17"/>
  </w:num>
  <w:num w:numId="7">
    <w:abstractNumId w:val="24"/>
  </w:num>
  <w:num w:numId="8">
    <w:abstractNumId w:val="28"/>
  </w:num>
  <w:num w:numId="9">
    <w:abstractNumId w:val="9"/>
  </w:num>
  <w:num w:numId="10">
    <w:abstractNumId w:val="11"/>
  </w:num>
  <w:num w:numId="11">
    <w:abstractNumId w:val="18"/>
  </w:num>
  <w:num w:numId="12">
    <w:abstractNumId w:val="5"/>
  </w:num>
  <w:num w:numId="13">
    <w:abstractNumId w:val="20"/>
  </w:num>
  <w:num w:numId="14">
    <w:abstractNumId w:val="25"/>
  </w:num>
  <w:num w:numId="15">
    <w:abstractNumId w:val="0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2"/>
  </w:num>
  <w:num w:numId="29">
    <w:abstractNumId w:val="1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4BC0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5A9C"/>
    <w:rsid w:val="000A65A1"/>
    <w:rsid w:val="000A71BC"/>
    <w:rsid w:val="000B0037"/>
    <w:rsid w:val="000B0916"/>
    <w:rsid w:val="000B4357"/>
    <w:rsid w:val="000B6909"/>
    <w:rsid w:val="000B7DA2"/>
    <w:rsid w:val="000C65CD"/>
    <w:rsid w:val="000D6F40"/>
    <w:rsid w:val="000E3100"/>
    <w:rsid w:val="000E3214"/>
    <w:rsid w:val="000E33F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2F1"/>
    <w:rsid w:val="00104BB5"/>
    <w:rsid w:val="001076F3"/>
    <w:rsid w:val="00113E76"/>
    <w:rsid w:val="00115738"/>
    <w:rsid w:val="00117951"/>
    <w:rsid w:val="0012211D"/>
    <w:rsid w:val="0012639D"/>
    <w:rsid w:val="001310C7"/>
    <w:rsid w:val="0013405F"/>
    <w:rsid w:val="00135DEA"/>
    <w:rsid w:val="0014155C"/>
    <w:rsid w:val="001415AA"/>
    <w:rsid w:val="001416DD"/>
    <w:rsid w:val="00143590"/>
    <w:rsid w:val="001459AB"/>
    <w:rsid w:val="00152163"/>
    <w:rsid w:val="00152DFD"/>
    <w:rsid w:val="00153190"/>
    <w:rsid w:val="00154F84"/>
    <w:rsid w:val="00165E32"/>
    <w:rsid w:val="00167F8C"/>
    <w:rsid w:val="00173672"/>
    <w:rsid w:val="00173E53"/>
    <w:rsid w:val="001748DF"/>
    <w:rsid w:val="00174D8C"/>
    <w:rsid w:val="00176DF7"/>
    <w:rsid w:val="001805AA"/>
    <w:rsid w:val="00181F2E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3576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4C3"/>
    <w:rsid w:val="00217581"/>
    <w:rsid w:val="00217A9E"/>
    <w:rsid w:val="00220733"/>
    <w:rsid w:val="00220922"/>
    <w:rsid w:val="00224A52"/>
    <w:rsid w:val="00224D9E"/>
    <w:rsid w:val="00226996"/>
    <w:rsid w:val="00226B27"/>
    <w:rsid w:val="00230BFD"/>
    <w:rsid w:val="0023330D"/>
    <w:rsid w:val="00234EF9"/>
    <w:rsid w:val="00242461"/>
    <w:rsid w:val="0024270B"/>
    <w:rsid w:val="00243DE6"/>
    <w:rsid w:val="002461A8"/>
    <w:rsid w:val="002467A8"/>
    <w:rsid w:val="00253E5C"/>
    <w:rsid w:val="00256E7A"/>
    <w:rsid w:val="0025747B"/>
    <w:rsid w:val="0026170A"/>
    <w:rsid w:val="00262E0D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2D10"/>
    <w:rsid w:val="002E3403"/>
    <w:rsid w:val="002E4F95"/>
    <w:rsid w:val="002E61E7"/>
    <w:rsid w:val="002E7BC9"/>
    <w:rsid w:val="002F3881"/>
    <w:rsid w:val="0030679B"/>
    <w:rsid w:val="00310701"/>
    <w:rsid w:val="00311633"/>
    <w:rsid w:val="00311DA1"/>
    <w:rsid w:val="0031213C"/>
    <w:rsid w:val="00316B2F"/>
    <w:rsid w:val="00321DD2"/>
    <w:rsid w:val="0032470F"/>
    <w:rsid w:val="00325B74"/>
    <w:rsid w:val="003267AD"/>
    <w:rsid w:val="00326AAC"/>
    <w:rsid w:val="00330607"/>
    <w:rsid w:val="00332B32"/>
    <w:rsid w:val="003338D3"/>
    <w:rsid w:val="0033429F"/>
    <w:rsid w:val="00334745"/>
    <w:rsid w:val="00342188"/>
    <w:rsid w:val="0034629A"/>
    <w:rsid w:val="003523DE"/>
    <w:rsid w:val="00354395"/>
    <w:rsid w:val="00355826"/>
    <w:rsid w:val="0035681F"/>
    <w:rsid w:val="00357401"/>
    <w:rsid w:val="003622D7"/>
    <w:rsid w:val="00363C6E"/>
    <w:rsid w:val="0036544D"/>
    <w:rsid w:val="003672B3"/>
    <w:rsid w:val="00373275"/>
    <w:rsid w:val="00374491"/>
    <w:rsid w:val="00375235"/>
    <w:rsid w:val="00376D35"/>
    <w:rsid w:val="003779CD"/>
    <w:rsid w:val="00381E4B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269"/>
    <w:rsid w:val="003D2D66"/>
    <w:rsid w:val="003D441D"/>
    <w:rsid w:val="003D4F90"/>
    <w:rsid w:val="003E31A0"/>
    <w:rsid w:val="003E705D"/>
    <w:rsid w:val="003F03F2"/>
    <w:rsid w:val="003F3DBA"/>
    <w:rsid w:val="003F5BA4"/>
    <w:rsid w:val="003F60AA"/>
    <w:rsid w:val="003F68A2"/>
    <w:rsid w:val="004051B3"/>
    <w:rsid w:val="00407308"/>
    <w:rsid w:val="004074B3"/>
    <w:rsid w:val="00407964"/>
    <w:rsid w:val="0041498D"/>
    <w:rsid w:val="00415337"/>
    <w:rsid w:val="00415A93"/>
    <w:rsid w:val="004168E1"/>
    <w:rsid w:val="004230E3"/>
    <w:rsid w:val="00423A38"/>
    <w:rsid w:val="004329F5"/>
    <w:rsid w:val="00435A44"/>
    <w:rsid w:val="00436AC7"/>
    <w:rsid w:val="00444DCE"/>
    <w:rsid w:val="00447347"/>
    <w:rsid w:val="00450B1D"/>
    <w:rsid w:val="00454DA6"/>
    <w:rsid w:val="00457C1A"/>
    <w:rsid w:val="004604D5"/>
    <w:rsid w:val="00463E04"/>
    <w:rsid w:val="00464A17"/>
    <w:rsid w:val="00471AD8"/>
    <w:rsid w:val="004721A0"/>
    <w:rsid w:val="00480B35"/>
    <w:rsid w:val="00480E96"/>
    <w:rsid w:val="00483D83"/>
    <w:rsid w:val="004858B9"/>
    <w:rsid w:val="00485C8A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B326B"/>
    <w:rsid w:val="004C19F2"/>
    <w:rsid w:val="004C3079"/>
    <w:rsid w:val="004C3090"/>
    <w:rsid w:val="004C33DF"/>
    <w:rsid w:val="004C647F"/>
    <w:rsid w:val="004C7673"/>
    <w:rsid w:val="004D3C48"/>
    <w:rsid w:val="004E1422"/>
    <w:rsid w:val="004E3697"/>
    <w:rsid w:val="004F032A"/>
    <w:rsid w:val="004F39A3"/>
    <w:rsid w:val="004F458C"/>
    <w:rsid w:val="004F6425"/>
    <w:rsid w:val="004F65FC"/>
    <w:rsid w:val="00500D37"/>
    <w:rsid w:val="00503381"/>
    <w:rsid w:val="005106C4"/>
    <w:rsid w:val="00510CB9"/>
    <w:rsid w:val="00512B26"/>
    <w:rsid w:val="005154A1"/>
    <w:rsid w:val="005203AA"/>
    <w:rsid w:val="00521F5C"/>
    <w:rsid w:val="0052275B"/>
    <w:rsid w:val="00522D51"/>
    <w:rsid w:val="00524456"/>
    <w:rsid w:val="005265D2"/>
    <w:rsid w:val="00532BC2"/>
    <w:rsid w:val="005461FC"/>
    <w:rsid w:val="00551238"/>
    <w:rsid w:val="00551CB8"/>
    <w:rsid w:val="00555A94"/>
    <w:rsid w:val="00557262"/>
    <w:rsid w:val="005574D1"/>
    <w:rsid w:val="005646DF"/>
    <w:rsid w:val="00565E8F"/>
    <w:rsid w:val="00566201"/>
    <w:rsid w:val="00566F40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2C8C"/>
    <w:rsid w:val="005A6FAA"/>
    <w:rsid w:val="005A76F8"/>
    <w:rsid w:val="005B0B4B"/>
    <w:rsid w:val="005B1AAB"/>
    <w:rsid w:val="005B2551"/>
    <w:rsid w:val="005B2B3D"/>
    <w:rsid w:val="005B545A"/>
    <w:rsid w:val="005B59FE"/>
    <w:rsid w:val="005B7008"/>
    <w:rsid w:val="005B79B0"/>
    <w:rsid w:val="005C0C5E"/>
    <w:rsid w:val="005C1AC7"/>
    <w:rsid w:val="005C4DE7"/>
    <w:rsid w:val="005C5F1A"/>
    <w:rsid w:val="005C6804"/>
    <w:rsid w:val="005D285C"/>
    <w:rsid w:val="005D3CE1"/>
    <w:rsid w:val="005D53F4"/>
    <w:rsid w:val="005D5690"/>
    <w:rsid w:val="005D6A0C"/>
    <w:rsid w:val="005D7EAF"/>
    <w:rsid w:val="005E00BC"/>
    <w:rsid w:val="005E0573"/>
    <w:rsid w:val="005E0E68"/>
    <w:rsid w:val="005E0FCA"/>
    <w:rsid w:val="005E7F37"/>
    <w:rsid w:val="005F3C26"/>
    <w:rsid w:val="005F619C"/>
    <w:rsid w:val="006039A7"/>
    <w:rsid w:val="00605D8B"/>
    <w:rsid w:val="00605E1D"/>
    <w:rsid w:val="00611197"/>
    <w:rsid w:val="006215BC"/>
    <w:rsid w:val="00624F44"/>
    <w:rsid w:val="00625FC3"/>
    <w:rsid w:val="006304A4"/>
    <w:rsid w:val="006309C1"/>
    <w:rsid w:val="0063106F"/>
    <w:rsid w:val="00632641"/>
    <w:rsid w:val="00636EF5"/>
    <w:rsid w:val="00640170"/>
    <w:rsid w:val="00640879"/>
    <w:rsid w:val="006461B0"/>
    <w:rsid w:val="00652E26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5EA4"/>
    <w:rsid w:val="006E6C1C"/>
    <w:rsid w:val="006F28E0"/>
    <w:rsid w:val="006F5C9E"/>
    <w:rsid w:val="006F65CD"/>
    <w:rsid w:val="00701D44"/>
    <w:rsid w:val="007146FA"/>
    <w:rsid w:val="00717C8C"/>
    <w:rsid w:val="00720775"/>
    <w:rsid w:val="007226F7"/>
    <w:rsid w:val="00724C48"/>
    <w:rsid w:val="007258FF"/>
    <w:rsid w:val="00731C4E"/>
    <w:rsid w:val="00734051"/>
    <w:rsid w:val="007356CF"/>
    <w:rsid w:val="00735B87"/>
    <w:rsid w:val="00737995"/>
    <w:rsid w:val="007424B9"/>
    <w:rsid w:val="0074644C"/>
    <w:rsid w:val="00750095"/>
    <w:rsid w:val="00750DED"/>
    <w:rsid w:val="00753955"/>
    <w:rsid w:val="00756227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12EA"/>
    <w:rsid w:val="00785400"/>
    <w:rsid w:val="007859E0"/>
    <w:rsid w:val="00787DAA"/>
    <w:rsid w:val="0079022C"/>
    <w:rsid w:val="0079356E"/>
    <w:rsid w:val="00795323"/>
    <w:rsid w:val="00796251"/>
    <w:rsid w:val="0079685A"/>
    <w:rsid w:val="007A00F2"/>
    <w:rsid w:val="007A0C4E"/>
    <w:rsid w:val="007B4BBE"/>
    <w:rsid w:val="007B6F99"/>
    <w:rsid w:val="007C088E"/>
    <w:rsid w:val="007C2DC7"/>
    <w:rsid w:val="007C79C4"/>
    <w:rsid w:val="007D2DB6"/>
    <w:rsid w:val="007E0E96"/>
    <w:rsid w:val="007E2FDB"/>
    <w:rsid w:val="007F12E6"/>
    <w:rsid w:val="007F5AED"/>
    <w:rsid w:val="007F703F"/>
    <w:rsid w:val="007F7A6A"/>
    <w:rsid w:val="00801306"/>
    <w:rsid w:val="00803E85"/>
    <w:rsid w:val="008061D7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38E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3EBE"/>
    <w:rsid w:val="008C6843"/>
    <w:rsid w:val="008D0455"/>
    <w:rsid w:val="008D34FE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270"/>
    <w:rsid w:val="009125BE"/>
    <w:rsid w:val="0091343B"/>
    <w:rsid w:val="0091461A"/>
    <w:rsid w:val="00922C31"/>
    <w:rsid w:val="0092312B"/>
    <w:rsid w:val="0092665E"/>
    <w:rsid w:val="0093082C"/>
    <w:rsid w:val="0093107E"/>
    <w:rsid w:val="009345C6"/>
    <w:rsid w:val="009357BB"/>
    <w:rsid w:val="00941DFC"/>
    <w:rsid w:val="0094280E"/>
    <w:rsid w:val="00946392"/>
    <w:rsid w:val="00947704"/>
    <w:rsid w:val="00951970"/>
    <w:rsid w:val="009540F9"/>
    <w:rsid w:val="00955AB9"/>
    <w:rsid w:val="009640BD"/>
    <w:rsid w:val="00967E0B"/>
    <w:rsid w:val="0097412A"/>
    <w:rsid w:val="00974F1C"/>
    <w:rsid w:val="00974FA5"/>
    <w:rsid w:val="00977945"/>
    <w:rsid w:val="009801F2"/>
    <w:rsid w:val="0098294B"/>
    <w:rsid w:val="00982B17"/>
    <w:rsid w:val="00982EB2"/>
    <w:rsid w:val="00983970"/>
    <w:rsid w:val="00986340"/>
    <w:rsid w:val="009927EF"/>
    <w:rsid w:val="00994A36"/>
    <w:rsid w:val="00994C55"/>
    <w:rsid w:val="0099713B"/>
    <w:rsid w:val="009A4D0B"/>
    <w:rsid w:val="009A660D"/>
    <w:rsid w:val="009B0FB4"/>
    <w:rsid w:val="009B5D1E"/>
    <w:rsid w:val="009C15E7"/>
    <w:rsid w:val="009C27C8"/>
    <w:rsid w:val="009C6AA8"/>
    <w:rsid w:val="009D13CD"/>
    <w:rsid w:val="009D2F6D"/>
    <w:rsid w:val="009E5F8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452D"/>
    <w:rsid w:val="00A5411E"/>
    <w:rsid w:val="00A541FE"/>
    <w:rsid w:val="00A5741F"/>
    <w:rsid w:val="00A6022C"/>
    <w:rsid w:val="00A61031"/>
    <w:rsid w:val="00A61623"/>
    <w:rsid w:val="00A62CDC"/>
    <w:rsid w:val="00A6402C"/>
    <w:rsid w:val="00A65F67"/>
    <w:rsid w:val="00A7014B"/>
    <w:rsid w:val="00A719C2"/>
    <w:rsid w:val="00A72A9A"/>
    <w:rsid w:val="00A74698"/>
    <w:rsid w:val="00A808A9"/>
    <w:rsid w:val="00A87CB3"/>
    <w:rsid w:val="00A92EA7"/>
    <w:rsid w:val="00A95915"/>
    <w:rsid w:val="00AA00F9"/>
    <w:rsid w:val="00AA0E6B"/>
    <w:rsid w:val="00AA14D4"/>
    <w:rsid w:val="00AA5B7D"/>
    <w:rsid w:val="00AA7B25"/>
    <w:rsid w:val="00AB1E5B"/>
    <w:rsid w:val="00AB54CC"/>
    <w:rsid w:val="00AC0B07"/>
    <w:rsid w:val="00AC5103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21E2"/>
    <w:rsid w:val="00B15049"/>
    <w:rsid w:val="00B2038C"/>
    <w:rsid w:val="00B23837"/>
    <w:rsid w:val="00B25681"/>
    <w:rsid w:val="00B401FA"/>
    <w:rsid w:val="00B4623C"/>
    <w:rsid w:val="00B46D81"/>
    <w:rsid w:val="00B52493"/>
    <w:rsid w:val="00B56311"/>
    <w:rsid w:val="00B655AD"/>
    <w:rsid w:val="00B663BC"/>
    <w:rsid w:val="00B67105"/>
    <w:rsid w:val="00B72C01"/>
    <w:rsid w:val="00B82F70"/>
    <w:rsid w:val="00B9089C"/>
    <w:rsid w:val="00B91227"/>
    <w:rsid w:val="00B93B6E"/>
    <w:rsid w:val="00B954D3"/>
    <w:rsid w:val="00BA0D3C"/>
    <w:rsid w:val="00BA462D"/>
    <w:rsid w:val="00BA5579"/>
    <w:rsid w:val="00BB5B87"/>
    <w:rsid w:val="00BB73A8"/>
    <w:rsid w:val="00BC083C"/>
    <w:rsid w:val="00BC1ACA"/>
    <w:rsid w:val="00BC3527"/>
    <w:rsid w:val="00BC48CB"/>
    <w:rsid w:val="00BD246C"/>
    <w:rsid w:val="00BD2B06"/>
    <w:rsid w:val="00BD51D2"/>
    <w:rsid w:val="00BD7EEF"/>
    <w:rsid w:val="00BE66EE"/>
    <w:rsid w:val="00BE7107"/>
    <w:rsid w:val="00BF164E"/>
    <w:rsid w:val="00BF42C2"/>
    <w:rsid w:val="00C0251B"/>
    <w:rsid w:val="00C12CF8"/>
    <w:rsid w:val="00C136BC"/>
    <w:rsid w:val="00C13928"/>
    <w:rsid w:val="00C15BB4"/>
    <w:rsid w:val="00C15E81"/>
    <w:rsid w:val="00C17915"/>
    <w:rsid w:val="00C2235B"/>
    <w:rsid w:val="00C23107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57ADE"/>
    <w:rsid w:val="00C605DD"/>
    <w:rsid w:val="00C6259B"/>
    <w:rsid w:val="00C640B4"/>
    <w:rsid w:val="00C7103F"/>
    <w:rsid w:val="00C73D3C"/>
    <w:rsid w:val="00C75090"/>
    <w:rsid w:val="00C81030"/>
    <w:rsid w:val="00C8359C"/>
    <w:rsid w:val="00C84B9F"/>
    <w:rsid w:val="00C87885"/>
    <w:rsid w:val="00CA09F5"/>
    <w:rsid w:val="00CA71BD"/>
    <w:rsid w:val="00CB50B7"/>
    <w:rsid w:val="00CC2813"/>
    <w:rsid w:val="00CC4A57"/>
    <w:rsid w:val="00CD306D"/>
    <w:rsid w:val="00CD3B89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33C6"/>
    <w:rsid w:val="00D0433A"/>
    <w:rsid w:val="00D05B95"/>
    <w:rsid w:val="00D10554"/>
    <w:rsid w:val="00D17066"/>
    <w:rsid w:val="00D20748"/>
    <w:rsid w:val="00D21C33"/>
    <w:rsid w:val="00D23B4F"/>
    <w:rsid w:val="00D33718"/>
    <w:rsid w:val="00D35E5D"/>
    <w:rsid w:val="00D37D05"/>
    <w:rsid w:val="00D40C06"/>
    <w:rsid w:val="00D41105"/>
    <w:rsid w:val="00D441E6"/>
    <w:rsid w:val="00D45653"/>
    <w:rsid w:val="00D563F1"/>
    <w:rsid w:val="00D61895"/>
    <w:rsid w:val="00D63E06"/>
    <w:rsid w:val="00D656D8"/>
    <w:rsid w:val="00D65E1A"/>
    <w:rsid w:val="00D67C3C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21C4"/>
    <w:rsid w:val="00DD3721"/>
    <w:rsid w:val="00DD5F4B"/>
    <w:rsid w:val="00DE2DF7"/>
    <w:rsid w:val="00DE367E"/>
    <w:rsid w:val="00DE41B0"/>
    <w:rsid w:val="00DE495F"/>
    <w:rsid w:val="00DE5336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0A10"/>
    <w:rsid w:val="00E41338"/>
    <w:rsid w:val="00E41EAA"/>
    <w:rsid w:val="00E47F41"/>
    <w:rsid w:val="00E51070"/>
    <w:rsid w:val="00E51396"/>
    <w:rsid w:val="00E55F41"/>
    <w:rsid w:val="00E56F4E"/>
    <w:rsid w:val="00E633D6"/>
    <w:rsid w:val="00E72421"/>
    <w:rsid w:val="00E725DA"/>
    <w:rsid w:val="00E7432D"/>
    <w:rsid w:val="00E77B01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2E83"/>
    <w:rsid w:val="00ED3631"/>
    <w:rsid w:val="00ED36E4"/>
    <w:rsid w:val="00EE0A0B"/>
    <w:rsid w:val="00EE18E5"/>
    <w:rsid w:val="00EE1A7D"/>
    <w:rsid w:val="00EE6E3C"/>
    <w:rsid w:val="00EF11D8"/>
    <w:rsid w:val="00EF1946"/>
    <w:rsid w:val="00EF48C1"/>
    <w:rsid w:val="00F01650"/>
    <w:rsid w:val="00F0244F"/>
    <w:rsid w:val="00F046DF"/>
    <w:rsid w:val="00F07491"/>
    <w:rsid w:val="00F075AF"/>
    <w:rsid w:val="00F13A84"/>
    <w:rsid w:val="00F17818"/>
    <w:rsid w:val="00F229E5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392A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96617"/>
    <w:rsid w:val="00FA066D"/>
    <w:rsid w:val="00FA1D5A"/>
    <w:rsid w:val="00FA2123"/>
    <w:rsid w:val="00FA4406"/>
    <w:rsid w:val="00FA67FE"/>
    <w:rsid w:val="00FB0979"/>
    <w:rsid w:val="00FB4212"/>
    <w:rsid w:val="00FC0760"/>
    <w:rsid w:val="00FC0BEC"/>
    <w:rsid w:val="00FC3CE5"/>
    <w:rsid w:val="00FC6196"/>
    <w:rsid w:val="00FC6AC5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8C6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38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3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238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389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4A0975"/>
    <w:rPr>
      <w:sz w:val="24"/>
    </w:rPr>
  </w:style>
  <w:style w:type="character" w:styleId="Hyperlink">
    <w:name w:val="Hyperlink"/>
    <w:basedOn w:val="DefaultParagraphFont"/>
    <w:uiPriority w:val="99"/>
    <w:rsid w:val="00566201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5C0C5E"/>
    <w:rPr>
      <w:b/>
    </w:rPr>
  </w:style>
  <w:style w:type="paragraph" w:styleId="BodyText">
    <w:name w:val="Body Text"/>
    <w:basedOn w:val="Normal"/>
    <w:link w:val="BodyTextChar"/>
    <w:uiPriority w:val="99"/>
    <w:rsid w:val="00A87C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946392"/>
    <w:rPr>
      <w:sz w:val="24"/>
    </w:rPr>
  </w:style>
  <w:style w:type="paragraph" w:customStyle="1" w:styleId="primer">
    <w:name w:val="primer"/>
    <w:basedOn w:val="Normal"/>
    <w:rsid w:val="00EE18E5"/>
    <w:pPr>
      <w:widowControl/>
      <w:autoSpaceDE/>
      <w:autoSpaceDN/>
      <w:adjustRightInd/>
      <w:spacing w:before="480" w:after="100" w:afterAutospacing="1"/>
      <w:ind w:left="2160" w:firstLine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39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hyperlink" Target="https://magtu.informsystema.ru/uploader/fileUpload?name=2373.pdf&amp;show=dcatalogues/1/1130047/2373.pdf&amp;view=true" TargetMode="External"/><Relationship Id="rId39" Type="http://schemas.openxmlformats.org/officeDocument/2006/relationships/hyperlink" Target="http://www.standartgos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515.pdf&amp;show=dcatalogues/1/1130301/2515.pdf&amp;view=true" TargetMode="External"/><Relationship Id="rId34" Type="http://schemas.openxmlformats.org/officeDocument/2006/relationships/hyperlink" Target="https://dlib.eastview.com/" TargetMode="External"/><Relationship Id="rId42" Type="http://schemas.openxmlformats.org/officeDocument/2006/relationships/footer" Target="footer4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agtu.informsystema.ru/uploader/fileUpload?name=2567.pdf&amp;show=dcatalogues/1/1130369/2567.pdf&amp;view=true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.opengo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znanium.com/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agtu.informsystema.ru/uploader/fileUpload?name=933.pdf&amp;show=dcatalogues/1/1118950/933.pdf&amp;view=true" TargetMode="External"/><Relationship Id="rId32" Type="http://schemas.openxmlformats.org/officeDocument/2006/relationships/hyperlink" Target="https://biblio-online.ru/" TargetMode="External"/><Relationship Id="rId37" Type="http://schemas.openxmlformats.org/officeDocument/2006/relationships/hyperlink" Target="http://www.eaae.be/eaae2/index.php" TargetMode="External"/><Relationship Id="rId40" Type="http://schemas.openxmlformats.org/officeDocument/2006/relationships/hyperlink" Target="http://www.libgos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magtu.informsystema.ru/uploader/fileUpload?name=2340.pdf&amp;show=dcatalogues/1/1129979/2340.pdf&amp;view=true" TargetMode="External"/><Relationship Id="rId28" Type="http://schemas.openxmlformats.org/officeDocument/2006/relationships/hyperlink" Target="http://www.studentlibrary.ru/" TargetMode="External"/><Relationship Id="rId36" Type="http://schemas.openxmlformats.org/officeDocument/2006/relationships/hyperlink" Target="http://www.archinfo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yperlink" Target="http://www.biblio-online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hyperlink" Target="https://magtu.informsystema.ru/uploader/fileUpload?name=945.pdf&amp;show=dcatalogues/1/1118980/945.pdf&amp;view=true" TargetMode="External"/><Relationship Id="rId27" Type="http://schemas.openxmlformats.org/officeDocument/2006/relationships/hyperlink" Target="https://magtu.informsystema.ru/uploader/fileUpload?name=3542.pdf&amp;show=dcatalogues/1/1515184/3542.pdf&amp;view=true" TargetMode="External"/><Relationship Id="rId30" Type="http://schemas.openxmlformats.org/officeDocument/2006/relationships/hyperlink" Target="http://znanium.com/" TargetMode="External"/><Relationship Id="rId35" Type="http://schemas.openxmlformats.org/officeDocument/2006/relationships/hyperlink" Target="http://architektonika.ru;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</TotalTime>
  <Pages>46</Pages>
  <Words>11086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О.Веремей</cp:lastModifiedBy>
  <cp:revision>15</cp:revision>
  <cp:lastPrinted>2018-11-22T06:02:00Z</cp:lastPrinted>
  <dcterms:created xsi:type="dcterms:W3CDTF">2018-11-26T05:36:00Z</dcterms:created>
  <dcterms:modified xsi:type="dcterms:W3CDTF">2020-03-16T18:21:00Z</dcterms:modified>
</cp:coreProperties>
</file>