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ADC" w:rsidRDefault="00EE6ADC" w:rsidP="002A69AE">
      <w:pPr>
        <w:ind w:firstLine="0"/>
      </w:pPr>
      <w:r w:rsidRPr="002A69A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46.5pt">
            <v:imagedata r:id="rId7" o:title=""/>
          </v:shape>
        </w:pict>
      </w:r>
      <w:r w:rsidRPr="00C17915">
        <w:rPr>
          <w:rStyle w:val="FontStyle16"/>
          <w:b w:val="0"/>
          <w:bCs/>
          <w:sz w:val="24"/>
        </w:rPr>
        <w:br w:type="page"/>
      </w:r>
      <w:r w:rsidRPr="002A69AE">
        <w:pict>
          <v:shape id="_x0000_i1026" type="#_x0000_t75" style="width:465pt;height:609.75pt">
            <v:imagedata r:id="rId8" o:title="" cropbottom="2941f"/>
          </v:shape>
        </w:pict>
      </w:r>
    </w:p>
    <w:p w:rsidR="00EE6ADC" w:rsidRDefault="00EE6ADC" w:rsidP="002A69AE">
      <w:pPr>
        <w:ind w:firstLine="0"/>
      </w:pPr>
    </w:p>
    <w:p w:rsidR="00EE6ADC" w:rsidRDefault="00EE6ADC" w:rsidP="002A69AE">
      <w:pPr>
        <w:ind w:firstLine="0"/>
      </w:pPr>
    </w:p>
    <w:p w:rsidR="00EE6ADC" w:rsidRDefault="00EE6ADC" w:rsidP="002A69AE">
      <w:pPr>
        <w:ind w:firstLine="0"/>
      </w:pPr>
    </w:p>
    <w:p w:rsidR="00EE6ADC" w:rsidRDefault="00EE6ADC" w:rsidP="002A69AE">
      <w:pPr>
        <w:ind w:firstLine="0"/>
      </w:pPr>
    </w:p>
    <w:p w:rsidR="00EE6ADC" w:rsidRDefault="00EE6ADC" w:rsidP="002A69AE">
      <w:pPr>
        <w:ind w:firstLine="0"/>
      </w:pPr>
    </w:p>
    <w:p w:rsidR="00EE6ADC" w:rsidRDefault="00EE6ADC" w:rsidP="002A69AE">
      <w:pPr>
        <w:ind w:firstLine="0"/>
      </w:pPr>
    </w:p>
    <w:p w:rsidR="00EE6ADC" w:rsidRDefault="00EE6ADC" w:rsidP="002A69AE">
      <w:pPr>
        <w:ind w:firstLine="0"/>
      </w:pPr>
    </w:p>
    <w:p w:rsidR="00EE6ADC" w:rsidRDefault="00EE6ADC" w:rsidP="002A69AE">
      <w:pPr>
        <w:ind w:firstLine="0"/>
      </w:pPr>
    </w:p>
    <w:p w:rsidR="00EE6ADC" w:rsidRDefault="00EE6ADC" w:rsidP="002A69AE">
      <w:pPr>
        <w:pStyle w:val="Heading1"/>
        <w:ind w:left="0"/>
        <w:rPr>
          <w:bCs/>
          <w:iCs w:val="0"/>
          <w:szCs w:val="24"/>
          <w:lang w:val="en-US"/>
        </w:rPr>
      </w:pPr>
      <w:r w:rsidRPr="002A69AE">
        <w:rPr>
          <w:bCs/>
          <w:iCs w:val="0"/>
          <w:szCs w:val="24"/>
        </w:rPr>
        <w:pict>
          <v:shape id="_x0000_i1027" type="#_x0000_t75" style="width:465pt;height:604.5pt">
            <v:imagedata r:id="rId9" o:title="" cropbottom="3409f"/>
          </v:shape>
        </w:pict>
      </w:r>
    </w:p>
    <w:p w:rsidR="00EE6ADC" w:rsidRDefault="00EE6ADC" w:rsidP="002A69AE">
      <w:pPr>
        <w:pStyle w:val="Heading1"/>
        <w:ind w:left="0"/>
        <w:rPr>
          <w:bCs/>
          <w:iCs w:val="0"/>
          <w:szCs w:val="24"/>
          <w:lang w:val="en-US"/>
        </w:rPr>
      </w:pPr>
    </w:p>
    <w:p w:rsidR="00EE6ADC" w:rsidRDefault="00EE6ADC" w:rsidP="002A69AE">
      <w:pPr>
        <w:pStyle w:val="Heading1"/>
        <w:ind w:left="0"/>
        <w:rPr>
          <w:bCs/>
          <w:iCs w:val="0"/>
          <w:szCs w:val="24"/>
          <w:lang w:val="en-US"/>
        </w:rPr>
      </w:pPr>
    </w:p>
    <w:p w:rsidR="00EE6ADC" w:rsidRDefault="00EE6ADC" w:rsidP="002A69AE">
      <w:pPr>
        <w:pStyle w:val="Heading1"/>
        <w:ind w:left="0"/>
        <w:rPr>
          <w:bCs/>
          <w:iCs w:val="0"/>
          <w:szCs w:val="24"/>
          <w:lang w:val="en-US"/>
        </w:rPr>
      </w:pPr>
    </w:p>
    <w:p w:rsidR="00EE6ADC" w:rsidRDefault="00EE6ADC" w:rsidP="002A69AE">
      <w:pPr>
        <w:pStyle w:val="Heading1"/>
        <w:ind w:left="0"/>
        <w:rPr>
          <w:bCs/>
          <w:iCs w:val="0"/>
          <w:szCs w:val="24"/>
          <w:lang w:val="en-US"/>
        </w:rPr>
      </w:pPr>
    </w:p>
    <w:p w:rsidR="00EE6ADC" w:rsidRPr="00566F40" w:rsidRDefault="00EE6ADC" w:rsidP="00332646">
      <w:pPr>
        <w:pStyle w:val="Heading1"/>
        <w:ind w:left="0" w:firstLine="567"/>
        <w:rPr>
          <w:szCs w:val="24"/>
        </w:rPr>
      </w:pPr>
      <w:r w:rsidRPr="00E40A10">
        <w:rPr>
          <w:rStyle w:val="FontStyle16"/>
          <w:b/>
          <w:sz w:val="24"/>
          <w:szCs w:val="24"/>
        </w:rPr>
        <w:t>1 Цели освоения дисциплины (модуля)</w:t>
      </w:r>
    </w:p>
    <w:p w:rsidR="00EE6ADC" w:rsidRPr="00756227" w:rsidRDefault="00EE6ADC" w:rsidP="00756227">
      <w:pPr>
        <w:ind w:firstLine="539"/>
        <w:rPr>
          <w:rStyle w:val="FontStyle16"/>
          <w:b w:val="0"/>
          <w:sz w:val="24"/>
        </w:rPr>
      </w:pPr>
      <w:r w:rsidRPr="00E40A10">
        <w:rPr>
          <w:rStyle w:val="FontStyle16"/>
          <w:b w:val="0"/>
          <w:bCs/>
          <w:sz w:val="24"/>
        </w:rPr>
        <w:t xml:space="preserve">Целями освоения дисциплины (модуля) </w:t>
      </w:r>
      <w:r>
        <w:rPr>
          <w:rStyle w:val="FontStyle16"/>
          <w:b w:val="0"/>
          <w:bCs/>
          <w:sz w:val="24"/>
        </w:rPr>
        <w:t>- Б.1.В</w:t>
      </w:r>
      <w:r w:rsidRPr="00756227">
        <w:rPr>
          <w:rStyle w:val="FontStyle16"/>
          <w:b w:val="0"/>
          <w:bCs/>
          <w:sz w:val="24"/>
        </w:rPr>
        <w:t>.15 «Архитектурное черчение и обм</w:t>
      </w:r>
      <w:r w:rsidRPr="00756227">
        <w:rPr>
          <w:rStyle w:val="FontStyle16"/>
          <w:b w:val="0"/>
          <w:bCs/>
          <w:sz w:val="24"/>
        </w:rPr>
        <w:t>е</w:t>
      </w:r>
      <w:r w:rsidRPr="00756227">
        <w:rPr>
          <w:rStyle w:val="FontStyle16"/>
          <w:b w:val="0"/>
          <w:bCs/>
          <w:sz w:val="24"/>
        </w:rPr>
        <w:t>ры» является:</w:t>
      </w:r>
      <w:r w:rsidRPr="00756227">
        <w:t xml:space="preserve"> изучение теоретических основ методов проецирования, способов постро</w:t>
      </w:r>
      <w:r w:rsidRPr="00756227">
        <w:t>е</w:t>
      </w:r>
      <w:r w:rsidRPr="00756227">
        <w:t>ния из</w:t>
      </w:r>
      <w:r w:rsidRPr="00756227">
        <w:t>о</w:t>
      </w:r>
      <w:r w:rsidRPr="00756227">
        <w:t>бражений пространственных архитектурных форм на плоскости заложение основ и навыков, необходимых для выпо</w:t>
      </w:r>
      <w:r w:rsidRPr="00756227">
        <w:t>л</w:t>
      </w:r>
      <w:r w:rsidRPr="00756227">
        <w:t>нения и чтения архитектурно-строительных чертежей, а именно:</w:t>
      </w:r>
    </w:p>
    <w:p w:rsidR="00EE6ADC" w:rsidRPr="00756227" w:rsidRDefault="00EE6ADC" w:rsidP="005A2C8C">
      <w:pPr>
        <w:widowControl/>
        <w:numPr>
          <w:ilvl w:val="0"/>
          <w:numId w:val="11"/>
        </w:numPr>
        <w:autoSpaceDE/>
        <w:autoSpaceDN/>
        <w:adjustRightInd/>
        <w:ind w:left="360"/>
        <w:rPr>
          <w:bCs/>
        </w:rPr>
      </w:pPr>
      <w:r w:rsidRPr="00756227">
        <w:rPr>
          <w:bCs/>
        </w:rPr>
        <w:t>передача методов графических изображений в практику выполнения а</w:t>
      </w:r>
      <w:r w:rsidRPr="00756227">
        <w:rPr>
          <w:bCs/>
        </w:rPr>
        <w:t>р</w:t>
      </w:r>
      <w:r w:rsidRPr="00756227">
        <w:rPr>
          <w:bCs/>
        </w:rPr>
        <w:t>хитектурных чертежей, обеспечивая их выразительность и точность, а следовательно, и возмо</w:t>
      </w:r>
      <w:r w:rsidRPr="00756227">
        <w:rPr>
          <w:bCs/>
        </w:rPr>
        <w:t>ж</w:t>
      </w:r>
      <w:r w:rsidRPr="00756227">
        <w:rPr>
          <w:bCs/>
        </w:rPr>
        <w:t>ность реализации изображённых предметов; вынашивание архитектурной и инжене</w:t>
      </w:r>
      <w:r w:rsidRPr="00756227">
        <w:rPr>
          <w:bCs/>
        </w:rPr>
        <w:t>р</w:t>
      </w:r>
      <w:r w:rsidRPr="00756227">
        <w:rPr>
          <w:bCs/>
        </w:rPr>
        <w:t>ной идеи будет тем плодотворнее, чем сильнее развито пространственное воображ</w:t>
      </w:r>
      <w:r w:rsidRPr="00756227">
        <w:rPr>
          <w:bCs/>
        </w:rPr>
        <w:t>е</w:t>
      </w:r>
      <w:r w:rsidRPr="00756227">
        <w:rPr>
          <w:bCs/>
        </w:rPr>
        <w:t>ние, чем свободнее архитектор владеет методами изображения трёхмерных объектов на плоск</w:t>
      </w:r>
      <w:r w:rsidRPr="00756227">
        <w:rPr>
          <w:bCs/>
        </w:rPr>
        <w:t>о</w:t>
      </w:r>
      <w:r w:rsidRPr="00756227">
        <w:rPr>
          <w:bCs/>
        </w:rPr>
        <w:t>сти;</w:t>
      </w:r>
    </w:p>
    <w:p w:rsidR="00EE6ADC" w:rsidRPr="00756227" w:rsidRDefault="00EE6ADC" w:rsidP="005A2C8C">
      <w:pPr>
        <w:widowControl/>
        <w:numPr>
          <w:ilvl w:val="0"/>
          <w:numId w:val="11"/>
        </w:numPr>
        <w:autoSpaceDE/>
        <w:autoSpaceDN/>
        <w:adjustRightInd/>
        <w:ind w:left="360"/>
        <w:rPr>
          <w:bCs/>
        </w:rPr>
      </w:pPr>
      <w:r w:rsidRPr="00756227">
        <w:rPr>
          <w:bCs/>
        </w:rPr>
        <w:t>развитие пространственного воображения студента, умение анализировать форму об</w:t>
      </w:r>
      <w:r w:rsidRPr="00756227">
        <w:rPr>
          <w:bCs/>
        </w:rPr>
        <w:t>ъ</w:t>
      </w:r>
      <w:r w:rsidRPr="00756227">
        <w:rPr>
          <w:bCs/>
        </w:rPr>
        <w:t>екта, т.е. подготовка будущего архитектора к успешному изучению специальных ди</w:t>
      </w:r>
      <w:r w:rsidRPr="00756227">
        <w:rPr>
          <w:bCs/>
        </w:rPr>
        <w:t>с</w:t>
      </w:r>
      <w:r w:rsidRPr="00756227">
        <w:rPr>
          <w:bCs/>
        </w:rPr>
        <w:t>циплин и к техническому творчеству  - проект</w:t>
      </w:r>
      <w:r w:rsidRPr="00756227">
        <w:rPr>
          <w:bCs/>
        </w:rPr>
        <w:t>и</w:t>
      </w:r>
      <w:r w:rsidRPr="00756227">
        <w:rPr>
          <w:bCs/>
        </w:rPr>
        <w:t>рованию;</w:t>
      </w:r>
    </w:p>
    <w:p w:rsidR="00EE6ADC" w:rsidRPr="00756227" w:rsidRDefault="00EE6ADC" w:rsidP="005A2C8C">
      <w:pPr>
        <w:widowControl/>
        <w:numPr>
          <w:ilvl w:val="0"/>
          <w:numId w:val="11"/>
        </w:numPr>
        <w:autoSpaceDE/>
        <w:autoSpaceDN/>
        <w:adjustRightInd/>
        <w:ind w:left="360"/>
        <w:rPr>
          <w:bCs/>
        </w:rPr>
      </w:pPr>
      <w:r w:rsidRPr="00756227">
        <w:rPr>
          <w:bCs/>
        </w:rPr>
        <w:t xml:space="preserve"> развитие логического мышления, которое  наряду с пространственным воображением облегчает решение задач инженеру-конструктору и арх</w:t>
      </w:r>
      <w:r w:rsidRPr="00756227">
        <w:rPr>
          <w:bCs/>
        </w:rPr>
        <w:t>и</w:t>
      </w:r>
      <w:r w:rsidRPr="00756227">
        <w:rPr>
          <w:bCs/>
        </w:rPr>
        <w:t>тектору;</w:t>
      </w:r>
    </w:p>
    <w:p w:rsidR="00EE6ADC" w:rsidRPr="00756227" w:rsidRDefault="00EE6ADC" w:rsidP="005A2C8C">
      <w:pPr>
        <w:widowControl/>
        <w:numPr>
          <w:ilvl w:val="0"/>
          <w:numId w:val="11"/>
        </w:numPr>
        <w:autoSpaceDE/>
        <w:autoSpaceDN/>
        <w:adjustRightInd/>
        <w:ind w:left="360"/>
        <w:rPr>
          <w:bCs/>
        </w:rPr>
      </w:pPr>
      <w:r w:rsidRPr="00756227">
        <w:rPr>
          <w:bCs/>
        </w:rPr>
        <w:t>изучение алгоритмов графических операций построения чертежей различных объе</w:t>
      </w:r>
      <w:r w:rsidRPr="00756227">
        <w:rPr>
          <w:bCs/>
        </w:rPr>
        <w:t>к</w:t>
      </w:r>
      <w:r w:rsidRPr="00756227">
        <w:rPr>
          <w:bCs/>
        </w:rPr>
        <w:t>тов; и сп</w:t>
      </w:r>
      <w:r w:rsidRPr="00756227">
        <w:rPr>
          <w:bCs/>
        </w:rPr>
        <w:t>о</w:t>
      </w:r>
      <w:r w:rsidRPr="00756227">
        <w:rPr>
          <w:bCs/>
        </w:rPr>
        <w:t>собы решения на чертеже различных задач;</w:t>
      </w:r>
    </w:p>
    <w:p w:rsidR="00EE6ADC" w:rsidRPr="00756227" w:rsidRDefault="00EE6ADC" w:rsidP="005A2C8C">
      <w:pPr>
        <w:widowControl/>
        <w:numPr>
          <w:ilvl w:val="0"/>
          <w:numId w:val="11"/>
        </w:numPr>
        <w:autoSpaceDE/>
        <w:autoSpaceDN/>
        <w:adjustRightInd/>
        <w:ind w:left="360"/>
        <w:rPr>
          <w:bCs/>
        </w:rPr>
      </w:pPr>
      <w:r w:rsidRPr="00756227">
        <w:rPr>
          <w:bCs/>
        </w:rPr>
        <w:t>приобретение студентом теоретических и практических навыков в чтении и выполн</w:t>
      </w:r>
      <w:r w:rsidRPr="00756227">
        <w:rPr>
          <w:bCs/>
        </w:rPr>
        <w:t>е</w:t>
      </w:r>
      <w:r w:rsidRPr="00756227">
        <w:rPr>
          <w:bCs/>
        </w:rPr>
        <w:t>нии архитектурно-строительных чертежей в соответствии с требованиями государс</w:t>
      </w:r>
      <w:r w:rsidRPr="00756227">
        <w:rPr>
          <w:bCs/>
        </w:rPr>
        <w:t>т</w:t>
      </w:r>
      <w:r w:rsidRPr="00756227">
        <w:rPr>
          <w:bCs/>
        </w:rPr>
        <w:t>венных  стандартов ЕСКД и СПДС.</w:t>
      </w:r>
    </w:p>
    <w:p w:rsidR="00EE6ADC" w:rsidRPr="00756227" w:rsidRDefault="00EE6ADC" w:rsidP="005A2C8C">
      <w:pPr>
        <w:pStyle w:val="Header"/>
        <w:widowControl/>
        <w:numPr>
          <w:ilvl w:val="0"/>
          <w:numId w:val="11"/>
        </w:numPr>
        <w:tabs>
          <w:tab w:val="clear" w:pos="4677"/>
          <w:tab w:val="clear" w:pos="9355"/>
        </w:tabs>
        <w:autoSpaceDE/>
        <w:autoSpaceDN/>
        <w:adjustRightInd/>
        <w:ind w:left="360"/>
        <w:rPr>
          <w:bCs/>
        </w:rPr>
      </w:pPr>
      <w:r w:rsidRPr="00756227">
        <w:rPr>
          <w:bCs/>
        </w:rPr>
        <w:t>обучить технике черчения и геометрическим построениям;</w:t>
      </w:r>
    </w:p>
    <w:p w:rsidR="00EE6ADC" w:rsidRPr="00756227" w:rsidRDefault="00EE6ADC" w:rsidP="005A2C8C">
      <w:pPr>
        <w:pStyle w:val="Header"/>
        <w:widowControl/>
        <w:numPr>
          <w:ilvl w:val="0"/>
          <w:numId w:val="11"/>
        </w:numPr>
        <w:tabs>
          <w:tab w:val="clear" w:pos="4677"/>
          <w:tab w:val="clear" w:pos="9355"/>
        </w:tabs>
        <w:autoSpaceDE/>
        <w:autoSpaceDN/>
        <w:adjustRightInd/>
        <w:ind w:left="360"/>
        <w:rPr>
          <w:bCs/>
        </w:rPr>
      </w:pPr>
      <w:r w:rsidRPr="00756227">
        <w:rPr>
          <w:bCs/>
        </w:rPr>
        <w:t>обучить способам изображения объектов на чертеже;</w:t>
      </w:r>
    </w:p>
    <w:p w:rsidR="00EE6ADC" w:rsidRPr="00756227" w:rsidRDefault="00EE6ADC" w:rsidP="005A2C8C">
      <w:pPr>
        <w:widowControl/>
        <w:numPr>
          <w:ilvl w:val="0"/>
          <w:numId w:val="11"/>
        </w:numPr>
        <w:autoSpaceDE/>
        <w:autoSpaceDN/>
        <w:adjustRightInd/>
        <w:ind w:left="360"/>
        <w:rPr>
          <w:bCs/>
        </w:rPr>
      </w:pPr>
      <w:r w:rsidRPr="00756227">
        <w:rPr>
          <w:bCs/>
        </w:rPr>
        <w:t>привить навыки мысленного представления объектов по чертежу4</w:t>
      </w:r>
    </w:p>
    <w:p w:rsidR="00EE6ADC" w:rsidRPr="00756227" w:rsidRDefault="00EE6ADC" w:rsidP="005A2C8C">
      <w:pPr>
        <w:widowControl/>
        <w:numPr>
          <w:ilvl w:val="0"/>
          <w:numId w:val="11"/>
        </w:numPr>
        <w:autoSpaceDE/>
        <w:autoSpaceDN/>
        <w:adjustRightInd/>
        <w:ind w:left="360"/>
        <w:rPr>
          <w:bCs/>
        </w:rPr>
      </w:pPr>
      <w:r w:rsidRPr="00756227">
        <w:rPr>
          <w:bCs/>
        </w:rPr>
        <w:t>обучить умению правильно составлять, оформлять в соответствии с требованиями г</w:t>
      </w:r>
      <w:r w:rsidRPr="00756227">
        <w:rPr>
          <w:bCs/>
        </w:rPr>
        <w:t>о</w:t>
      </w:r>
      <w:r w:rsidRPr="00756227">
        <w:rPr>
          <w:bCs/>
        </w:rPr>
        <w:t>сударственных  стандартов ЕСКД и СПДС, читать архитектурно-строительные черт</w:t>
      </w:r>
      <w:r w:rsidRPr="00756227">
        <w:rPr>
          <w:bCs/>
        </w:rPr>
        <w:t>е</w:t>
      </w:r>
      <w:r>
        <w:rPr>
          <w:bCs/>
        </w:rPr>
        <w:t xml:space="preserve">жи </w:t>
      </w:r>
    </w:p>
    <w:p w:rsidR="00EE6ADC" w:rsidRPr="00566F40" w:rsidRDefault="00EE6ADC" w:rsidP="00756227">
      <w:pPr>
        <w:rPr>
          <w:bCs/>
        </w:rPr>
      </w:pPr>
      <w:r w:rsidRPr="00756227">
        <w:rPr>
          <w:bCs/>
        </w:rPr>
        <w:t>Чертёж служит средством выражения технической мысли конструктора и архите</w:t>
      </w:r>
      <w:r w:rsidRPr="00756227">
        <w:rPr>
          <w:bCs/>
        </w:rPr>
        <w:t>к</w:t>
      </w:r>
      <w:r w:rsidRPr="00756227">
        <w:rPr>
          <w:bCs/>
        </w:rPr>
        <w:t>тора, является одним из основных конструкторских и проектных документов. Зн</w:t>
      </w:r>
      <w:r w:rsidRPr="00756227">
        <w:rPr>
          <w:bCs/>
        </w:rPr>
        <w:t>а</w:t>
      </w:r>
      <w:r w:rsidRPr="00756227">
        <w:rPr>
          <w:bCs/>
        </w:rPr>
        <w:t>ния и навыки, приобретаемые студентами в курсе черчения, необходимы им при изучении сп</w:t>
      </w:r>
      <w:r w:rsidRPr="00756227">
        <w:rPr>
          <w:bCs/>
        </w:rPr>
        <w:t>е</w:t>
      </w:r>
      <w:r w:rsidRPr="00756227">
        <w:rPr>
          <w:bCs/>
        </w:rPr>
        <w:t>циальных дисциплин и в последующей практической арх</w:t>
      </w:r>
      <w:r w:rsidRPr="00756227">
        <w:rPr>
          <w:bCs/>
        </w:rPr>
        <w:t>и</w:t>
      </w:r>
      <w:r w:rsidRPr="00756227">
        <w:rPr>
          <w:bCs/>
        </w:rPr>
        <w:t>тектурной деятельности.</w:t>
      </w:r>
      <w:r w:rsidRPr="00756227">
        <w:rPr>
          <w:bCs/>
          <w:color w:val="FF0000"/>
        </w:rPr>
        <w:t xml:space="preserve"> </w:t>
      </w:r>
      <w:r w:rsidRPr="00756227">
        <w:rPr>
          <w:bCs/>
        </w:rPr>
        <w:t>Виды архитектурной графики, средства изображения архитектурной графики студент пр</w:t>
      </w:r>
      <w:r w:rsidRPr="00756227">
        <w:rPr>
          <w:bCs/>
        </w:rPr>
        <w:t>и</w:t>
      </w:r>
      <w:r w:rsidRPr="00756227">
        <w:rPr>
          <w:bCs/>
        </w:rPr>
        <w:t>меняет в процесс</w:t>
      </w:r>
      <w:r>
        <w:rPr>
          <w:bCs/>
        </w:rPr>
        <w:t xml:space="preserve">е архитектурного проектирования </w:t>
      </w:r>
      <w:r w:rsidRPr="00566F40">
        <w:t>в соответствии с требованиями ФГОС ВО по направлению подготовки бакалавров 07.03.03 Дизайн арх</w:t>
      </w:r>
      <w:r w:rsidRPr="00566F40">
        <w:t>и</w:t>
      </w:r>
      <w:r w:rsidRPr="00566F40">
        <w:t>тектурной среды</w:t>
      </w:r>
    </w:p>
    <w:p w:rsidR="00EE6ADC" w:rsidRDefault="00EE6ADC" w:rsidP="00B401FA">
      <w:pPr>
        <w:pStyle w:val="Heading1"/>
        <w:jc w:val="left"/>
        <w:rPr>
          <w:rStyle w:val="FontStyle21"/>
          <w:sz w:val="24"/>
          <w:szCs w:val="24"/>
        </w:rPr>
      </w:pPr>
    </w:p>
    <w:p w:rsidR="00EE6ADC" w:rsidRPr="00566F40" w:rsidRDefault="00EE6ADC" w:rsidP="00B401FA">
      <w:pPr>
        <w:pStyle w:val="Heading1"/>
        <w:jc w:val="left"/>
        <w:rPr>
          <w:rStyle w:val="FontStyle21"/>
          <w:sz w:val="24"/>
          <w:szCs w:val="24"/>
        </w:rPr>
      </w:pPr>
      <w:r w:rsidRPr="00566F40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566F40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EE6ADC" w:rsidRPr="002C7091" w:rsidRDefault="00EE6ADC" w:rsidP="00566F40">
      <w:pPr>
        <w:pStyle w:val="Style3"/>
        <w:widowControl/>
        <w:ind w:firstLine="720"/>
        <w:rPr>
          <w:rStyle w:val="FontStyle21"/>
          <w:b/>
          <w:sz w:val="24"/>
        </w:rPr>
      </w:pPr>
      <w:r w:rsidRPr="00566F40">
        <w:rPr>
          <w:rStyle w:val="FontStyle16"/>
          <w:b w:val="0"/>
          <w:bCs/>
          <w:sz w:val="24"/>
        </w:rPr>
        <w:t xml:space="preserve">Дисциплина Б.1.В.15 «Архитектурное черчение и обмеры» входит </w:t>
      </w:r>
      <w:r w:rsidRPr="002C7091">
        <w:rPr>
          <w:rStyle w:val="FontStyle16"/>
          <w:b w:val="0"/>
          <w:bCs/>
          <w:sz w:val="24"/>
        </w:rPr>
        <w:t xml:space="preserve">в вариативную часть базовых дисциплин. </w:t>
      </w:r>
    </w:p>
    <w:p w:rsidR="00EE6ADC" w:rsidRPr="00566F40" w:rsidRDefault="00EE6ADC" w:rsidP="00566F40">
      <w:pPr>
        <w:shd w:val="clear" w:color="auto" w:fill="FFFFFF"/>
        <w:ind w:firstLine="301"/>
        <w:rPr>
          <w:rStyle w:val="FontStyle21"/>
          <w:b/>
          <w:bCs/>
          <w:iCs/>
          <w:caps/>
          <w:color w:val="000000"/>
          <w:sz w:val="24"/>
        </w:rPr>
      </w:pPr>
      <w:r w:rsidRPr="00566F40">
        <w:t xml:space="preserve">Изучение дисциплины </w:t>
      </w:r>
      <w:r w:rsidRPr="00566F40">
        <w:rPr>
          <w:bCs/>
        </w:rPr>
        <w:t>«Архитектурное черчение и обмеры»</w:t>
      </w:r>
      <w:r w:rsidRPr="00566F40">
        <w:t xml:space="preserve"> базируется на знаниях, умениях и навыках, полученных в результате освоения </w:t>
      </w:r>
      <w:r w:rsidRPr="00566F40">
        <w:rPr>
          <w:rStyle w:val="FontStyle17"/>
          <w:b w:val="0"/>
          <w:bCs/>
          <w:sz w:val="24"/>
        </w:rPr>
        <w:t>дисциплины «</w:t>
      </w:r>
      <w:r w:rsidRPr="00566F40">
        <w:rPr>
          <w:bCs/>
          <w:iCs/>
          <w:color w:val="000000"/>
        </w:rPr>
        <w:t>Начертательная ге</w:t>
      </w:r>
      <w:r w:rsidRPr="00566F40">
        <w:rPr>
          <w:bCs/>
          <w:iCs/>
          <w:color w:val="000000"/>
        </w:rPr>
        <w:t>о</w:t>
      </w:r>
      <w:r w:rsidRPr="00566F40">
        <w:rPr>
          <w:bCs/>
          <w:iCs/>
          <w:color w:val="000000"/>
        </w:rPr>
        <w:t>метрия (Тени на фасаде. Перспектива)</w:t>
      </w:r>
      <w:r w:rsidRPr="00566F40">
        <w:t>»,  школьного курса элементарной геометрии и школьного курса черчения.  В школьном курсе геометрии речь идёт об основных свойс</w:t>
      </w:r>
      <w:r w:rsidRPr="00566F40">
        <w:t>т</w:t>
      </w:r>
      <w:r w:rsidRPr="00566F40">
        <w:t>вах простейших геометрических ф</w:t>
      </w:r>
      <w:r w:rsidRPr="00566F40">
        <w:t>и</w:t>
      </w:r>
      <w:r w:rsidRPr="00566F40">
        <w:t>гур. В начертательной геометрии и в архитектурном черчении эти свойства предполагаются известными и изучаются сво</w:t>
      </w:r>
      <w:r w:rsidRPr="00566F40">
        <w:t>й</w:t>
      </w:r>
      <w:r w:rsidRPr="00566F40">
        <w:t xml:space="preserve">ства более сложных фигур. </w:t>
      </w:r>
    </w:p>
    <w:p w:rsidR="00EE6ADC" w:rsidRPr="00566F40" w:rsidRDefault="00EE6ADC" w:rsidP="00566F40">
      <w:pPr>
        <w:ind w:firstLine="540"/>
        <w:rPr>
          <w:bCs/>
        </w:rPr>
      </w:pPr>
      <w:r w:rsidRPr="00566F40">
        <w:rPr>
          <w:bCs/>
        </w:rPr>
        <w:t>Объектом профессиональной деятельности по направлению «Дизайн а</w:t>
      </w:r>
      <w:r w:rsidRPr="00566F40">
        <w:rPr>
          <w:bCs/>
        </w:rPr>
        <w:t>р</w:t>
      </w:r>
      <w:r w:rsidRPr="00566F40">
        <w:rPr>
          <w:bCs/>
        </w:rPr>
        <w:t>хитектурной среды» является вновь создаваемая, реконструируемая или ре</w:t>
      </w:r>
      <w:r w:rsidRPr="00566F40">
        <w:rPr>
          <w:bCs/>
        </w:rPr>
        <w:t>с</w:t>
      </w:r>
      <w:r w:rsidRPr="00566F40">
        <w:rPr>
          <w:bCs/>
        </w:rPr>
        <w:t>таврируемая искусственная материально-пространственная среда (и</w:t>
      </w:r>
      <w:r w:rsidRPr="00566F40">
        <w:rPr>
          <w:bCs/>
        </w:rPr>
        <w:t>н</w:t>
      </w:r>
      <w:r w:rsidRPr="00566F40">
        <w:rPr>
          <w:bCs/>
        </w:rPr>
        <w:t>терьер, здание, группа зданий, квартал, город), создаваемая по законам целесообразности и красоты, а также цифровые, графические, объёмные и другие модели этих элементов. Графические модели строятся с помощью операции проец</w:t>
      </w:r>
      <w:r w:rsidRPr="00566F40">
        <w:rPr>
          <w:bCs/>
        </w:rPr>
        <w:t>и</w:t>
      </w:r>
      <w:r w:rsidRPr="00566F40">
        <w:rPr>
          <w:bCs/>
        </w:rPr>
        <w:t>рования. Операция проецирования (сопоставление двух</w:t>
      </w:r>
      <w:r w:rsidRPr="00566F40">
        <w:rPr>
          <w:bCs/>
          <w:color w:val="FF0000"/>
        </w:rPr>
        <w:t xml:space="preserve"> </w:t>
      </w:r>
      <w:r w:rsidRPr="00566F40">
        <w:rPr>
          <w:bCs/>
        </w:rPr>
        <w:t>множеств разной размерности) играет фундаментальную роль в общем процессе познания.</w:t>
      </w:r>
    </w:p>
    <w:p w:rsidR="00EE6ADC" w:rsidRPr="00566F40" w:rsidRDefault="00EE6ADC" w:rsidP="00BF3A41">
      <w:pPr>
        <w:rPr>
          <w:bCs/>
        </w:rPr>
      </w:pPr>
      <w:r w:rsidRPr="00566F40">
        <w:rPr>
          <w:bCs/>
        </w:rPr>
        <w:t>Архитектурное черчение обеспечивает выразительность и точность, а, следовател</w:t>
      </w:r>
      <w:r w:rsidRPr="00566F40">
        <w:rPr>
          <w:bCs/>
        </w:rPr>
        <w:t>ь</w:t>
      </w:r>
      <w:r w:rsidRPr="00566F40">
        <w:rPr>
          <w:bCs/>
        </w:rPr>
        <w:t>но, и возможность реализации изображённых предметов. Арх</w:t>
      </w:r>
      <w:r w:rsidRPr="00566F40">
        <w:rPr>
          <w:bCs/>
        </w:rPr>
        <w:t>и</w:t>
      </w:r>
      <w:r w:rsidRPr="00566F40">
        <w:rPr>
          <w:bCs/>
        </w:rPr>
        <w:t>тектурное черчение готовит будущего бакалавра архитекторы к успешному изучению специальных дисциплин и к техническому творчеству - проектированию. Вынашивание архитектурной и инжене</w:t>
      </w:r>
      <w:r w:rsidRPr="00566F40">
        <w:rPr>
          <w:bCs/>
        </w:rPr>
        <w:t>р</w:t>
      </w:r>
      <w:r w:rsidRPr="00566F40">
        <w:rPr>
          <w:bCs/>
        </w:rPr>
        <w:t>ной идеи будет тем плод</w:t>
      </w:r>
      <w:r w:rsidRPr="00566F40">
        <w:rPr>
          <w:bCs/>
        </w:rPr>
        <w:t>о</w:t>
      </w:r>
      <w:r w:rsidRPr="00566F40">
        <w:rPr>
          <w:bCs/>
        </w:rPr>
        <w:t>творнее, чем сильнее развито пространственное воображение, чем свободнее архитектор владеет методами изображения трёхмерных объектов на пло</w:t>
      </w:r>
      <w:r w:rsidRPr="00566F40">
        <w:rPr>
          <w:bCs/>
        </w:rPr>
        <w:t>с</w:t>
      </w:r>
      <w:r w:rsidRPr="00566F40">
        <w:rPr>
          <w:bCs/>
        </w:rPr>
        <w:t>кости.</w:t>
      </w:r>
    </w:p>
    <w:p w:rsidR="00EE6ADC" w:rsidRPr="00566F40" w:rsidRDefault="00EE6ADC" w:rsidP="00566F40">
      <w:pPr>
        <w:ind w:firstLine="540"/>
        <w:rPr>
          <w:bCs/>
          <w:u w:val="single"/>
        </w:rPr>
      </w:pPr>
      <w:r w:rsidRPr="00566F40">
        <w:rPr>
          <w:bCs/>
        </w:rPr>
        <w:t>«Архитектурное черчение и обмеры», как учебная дисциплина, имеет цель к реш</w:t>
      </w:r>
      <w:r w:rsidRPr="00566F40">
        <w:rPr>
          <w:bCs/>
        </w:rPr>
        <w:t>е</w:t>
      </w:r>
      <w:r w:rsidRPr="00566F40">
        <w:rPr>
          <w:bCs/>
        </w:rPr>
        <w:t>нию практических задач, при этом геометрические свойства объектов изучаются неп</w:t>
      </w:r>
      <w:r w:rsidRPr="00566F40">
        <w:rPr>
          <w:bCs/>
        </w:rPr>
        <w:t>о</w:t>
      </w:r>
      <w:r w:rsidRPr="00566F40">
        <w:rPr>
          <w:bCs/>
        </w:rPr>
        <w:t>средственно по чертежу; изображения пространственных архитектурных форм на плоск</w:t>
      </w:r>
      <w:r w:rsidRPr="00566F40">
        <w:rPr>
          <w:bCs/>
        </w:rPr>
        <w:t>о</w:t>
      </w:r>
      <w:r w:rsidRPr="00566F40">
        <w:rPr>
          <w:bCs/>
        </w:rPr>
        <w:t>сти, а также сопоставления и з</w:t>
      </w:r>
      <w:r w:rsidRPr="00566F40">
        <w:rPr>
          <w:bCs/>
        </w:rPr>
        <w:t>а</w:t>
      </w:r>
      <w:r w:rsidRPr="00566F40">
        <w:rPr>
          <w:bCs/>
        </w:rPr>
        <w:t>меров объектов с натуры (архитектурные обмеры).</w:t>
      </w:r>
    </w:p>
    <w:p w:rsidR="00EE6ADC" w:rsidRPr="00566F40" w:rsidRDefault="00EE6ADC" w:rsidP="00566F40">
      <w:pPr>
        <w:shd w:val="clear" w:color="auto" w:fill="FFFFFF"/>
        <w:ind w:left="-57" w:right="-57" w:firstLine="657"/>
        <w:rPr>
          <w:rStyle w:val="FontStyle16"/>
          <w:b w:val="0"/>
          <w:iCs/>
          <w:color w:val="000000"/>
          <w:w w:val="110"/>
          <w:sz w:val="24"/>
        </w:rPr>
      </w:pPr>
      <w:r w:rsidRPr="00566F40">
        <w:t xml:space="preserve">Знания и умения, полученные студентами при изучении дисциплины, </w:t>
      </w:r>
      <w:r w:rsidRPr="00566F40">
        <w:rPr>
          <w:rStyle w:val="FontStyle16"/>
          <w:b w:val="0"/>
          <w:bCs/>
          <w:sz w:val="24"/>
        </w:rPr>
        <w:t>необходимы при</w:t>
      </w:r>
      <w:r w:rsidRPr="00566F40">
        <w:rPr>
          <w:rStyle w:val="FontStyle16"/>
          <w:bCs/>
          <w:sz w:val="24"/>
        </w:rPr>
        <w:t xml:space="preserve"> </w:t>
      </w:r>
      <w:r w:rsidRPr="00566F40">
        <w:rPr>
          <w:rStyle w:val="FontStyle16"/>
          <w:b w:val="0"/>
          <w:bCs/>
          <w:sz w:val="24"/>
        </w:rPr>
        <w:t>изучении дисциплин:</w:t>
      </w:r>
      <w:r w:rsidRPr="00566F40">
        <w:rPr>
          <w:rStyle w:val="FontStyle16"/>
          <w:bCs/>
          <w:sz w:val="24"/>
        </w:rPr>
        <w:t xml:space="preserve"> «</w:t>
      </w:r>
      <w:r w:rsidRPr="00566F40">
        <w:rPr>
          <w:iCs/>
          <w:color w:val="000000"/>
        </w:rPr>
        <w:t>Основы проектирования и композ</w:t>
      </w:r>
      <w:r w:rsidRPr="00566F40">
        <w:rPr>
          <w:iCs/>
          <w:color w:val="000000"/>
        </w:rPr>
        <w:t>и</w:t>
      </w:r>
      <w:r w:rsidRPr="00566F40">
        <w:rPr>
          <w:iCs/>
          <w:color w:val="000000"/>
        </w:rPr>
        <w:t>ционного моделирования (в архитектуре и дизайне архитектурной среды)»</w:t>
      </w:r>
      <w:r w:rsidRPr="00566F40">
        <w:rPr>
          <w:iCs/>
          <w:color w:val="000000"/>
          <w:w w:val="110"/>
        </w:rPr>
        <w:t>, «Архитектурно-дизайнерское проект</w:t>
      </w:r>
      <w:r w:rsidRPr="00566F40">
        <w:rPr>
          <w:iCs/>
          <w:color w:val="000000"/>
          <w:w w:val="110"/>
        </w:rPr>
        <w:t>и</w:t>
      </w:r>
      <w:r w:rsidRPr="00566F40">
        <w:rPr>
          <w:iCs/>
          <w:color w:val="000000"/>
          <w:w w:val="110"/>
        </w:rPr>
        <w:t>рование», прохождении Учебной практики по получению первичных професси</w:t>
      </w:r>
      <w:r w:rsidRPr="00566F40">
        <w:rPr>
          <w:iCs/>
          <w:color w:val="000000"/>
          <w:w w:val="110"/>
        </w:rPr>
        <w:t>о</w:t>
      </w:r>
      <w:r w:rsidRPr="00566F40">
        <w:rPr>
          <w:iCs/>
          <w:color w:val="000000"/>
          <w:w w:val="110"/>
        </w:rPr>
        <w:t>нальных умений и навыков, в том числе первичных умений и навыков нау</w:t>
      </w:r>
      <w:r w:rsidRPr="00566F40">
        <w:rPr>
          <w:iCs/>
          <w:color w:val="000000"/>
          <w:w w:val="110"/>
        </w:rPr>
        <w:t>ч</w:t>
      </w:r>
      <w:r w:rsidRPr="00566F40">
        <w:rPr>
          <w:iCs/>
          <w:color w:val="000000"/>
          <w:w w:val="110"/>
        </w:rPr>
        <w:t>но-исследовательской деятел</w:t>
      </w:r>
      <w:r w:rsidRPr="00566F40">
        <w:rPr>
          <w:iCs/>
          <w:color w:val="000000"/>
          <w:w w:val="110"/>
        </w:rPr>
        <w:t>ь</w:t>
      </w:r>
      <w:r w:rsidRPr="00566F40">
        <w:rPr>
          <w:iCs/>
          <w:color w:val="000000"/>
          <w:w w:val="110"/>
        </w:rPr>
        <w:t>ности</w:t>
      </w:r>
      <w:r w:rsidRPr="00E40A10">
        <w:rPr>
          <w:rStyle w:val="FontStyle16"/>
          <w:b w:val="0"/>
          <w:bCs/>
          <w:color w:val="FF0000"/>
          <w:sz w:val="24"/>
        </w:rPr>
        <w:t xml:space="preserve"> </w:t>
      </w:r>
      <w:r w:rsidRPr="00A87CB3">
        <w:rPr>
          <w:rStyle w:val="FontStyle16"/>
          <w:b w:val="0"/>
          <w:bCs/>
          <w:sz w:val="24"/>
        </w:rPr>
        <w:t>и дисциплины базовой части блока 3: «Подготовка к защите и защита выпускной квал</w:t>
      </w:r>
      <w:r w:rsidRPr="00A87CB3">
        <w:rPr>
          <w:rStyle w:val="FontStyle16"/>
          <w:b w:val="0"/>
          <w:bCs/>
          <w:sz w:val="24"/>
        </w:rPr>
        <w:t>и</w:t>
      </w:r>
      <w:r w:rsidRPr="00A87CB3">
        <w:rPr>
          <w:rStyle w:val="FontStyle16"/>
          <w:b w:val="0"/>
          <w:bCs/>
          <w:sz w:val="24"/>
        </w:rPr>
        <w:t xml:space="preserve">фикационной работы» образовательной программы по направлению </w:t>
      </w:r>
      <w:r w:rsidRPr="00566F40">
        <w:t>07.03.03 Дизайн арх</w:t>
      </w:r>
      <w:r w:rsidRPr="00566F40">
        <w:t>и</w:t>
      </w:r>
      <w:r w:rsidRPr="00566F40">
        <w:t>тектурной среды</w:t>
      </w:r>
      <w:r w:rsidRPr="00E40A10">
        <w:rPr>
          <w:rStyle w:val="FontStyle16"/>
          <w:b w:val="0"/>
          <w:bCs/>
          <w:color w:val="FF0000"/>
          <w:sz w:val="24"/>
        </w:rPr>
        <w:t>.</w:t>
      </w:r>
    </w:p>
    <w:p w:rsidR="00EE6ADC" w:rsidRDefault="00EE6ADC" w:rsidP="0079022C">
      <w:pPr>
        <w:pStyle w:val="Heading1"/>
        <w:jc w:val="left"/>
        <w:rPr>
          <w:rStyle w:val="FontStyle21"/>
          <w:sz w:val="24"/>
          <w:szCs w:val="24"/>
        </w:rPr>
      </w:pPr>
    </w:p>
    <w:p w:rsidR="00EE6ADC" w:rsidRPr="00A87CB3" w:rsidRDefault="00EE6ADC" w:rsidP="0079022C">
      <w:pPr>
        <w:pStyle w:val="Heading1"/>
        <w:jc w:val="left"/>
        <w:rPr>
          <w:rStyle w:val="FontStyle21"/>
          <w:sz w:val="24"/>
          <w:szCs w:val="24"/>
        </w:rPr>
      </w:pPr>
      <w:r w:rsidRPr="00A87CB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A87CB3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EE6ADC" w:rsidRPr="00A87CB3" w:rsidRDefault="00EE6ADC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A87CB3">
        <w:rPr>
          <w:rStyle w:val="FontStyle16"/>
          <w:b w:val="0"/>
          <w:bCs/>
          <w:sz w:val="24"/>
        </w:rPr>
        <w:t xml:space="preserve">В результате освоения дисциплины (модуля) </w:t>
      </w:r>
      <w:r w:rsidRPr="00A87CB3">
        <w:rPr>
          <w:bCs/>
        </w:rPr>
        <w:t>«Архитектурное черчение и обмеры»,</w:t>
      </w:r>
      <w:r w:rsidRPr="00A87CB3">
        <w:rPr>
          <w:rStyle w:val="FontStyle16"/>
          <w:b w:val="0"/>
          <w:bCs/>
          <w:sz w:val="24"/>
        </w:rPr>
        <w:t xml:space="preserve"> обучающийся должен обладать сл</w:t>
      </w:r>
      <w:r w:rsidRPr="00A87CB3">
        <w:rPr>
          <w:rStyle w:val="FontStyle16"/>
          <w:b w:val="0"/>
          <w:bCs/>
          <w:sz w:val="24"/>
        </w:rPr>
        <w:t>е</w:t>
      </w:r>
      <w:r w:rsidRPr="00A87CB3">
        <w:rPr>
          <w:rStyle w:val="FontStyle16"/>
          <w:b w:val="0"/>
          <w:bCs/>
          <w:sz w:val="24"/>
        </w:rPr>
        <w:t>дующими компетенциями:</w:t>
      </w:r>
    </w:p>
    <w:p w:rsidR="00EE6ADC" w:rsidRPr="00A87CB3" w:rsidRDefault="00EE6ADC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EE6ADC" w:rsidRPr="00783FF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6ADC" w:rsidRPr="00783FF9" w:rsidRDefault="00EE6ADC" w:rsidP="00783FF9">
            <w:pPr>
              <w:ind w:firstLine="0"/>
              <w:jc w:val="center"/>
            </w:pPr>
            <w:r w:rsidRPr="00783FF9">
              <w:t xml:space="preserve">Структурный </w:t>
            </w:r>
            <w:r w:rsidRPr="00783FF9">
              <w:br/>
              <w:t xml:space="preserve">элемент </w:t>
            </w:r>
            <w:r w:rsidRPr="00783FF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6ADC" w:rsidRPr="00783FF9" w:rsidRDefault="00EE6ADC" w:rsidP="00783FF9">
            <w:pPr>
              <w:ind w:firstLine="0"/>
              <w:jc w:val="center"/>
            </w:pPr>
            <w:r w:rsidRPr="00783FF9">
              <w:rPr>
                <w:bCs/>
              </w:rPr>
              <w:t xml:space="preserve">Планируемые результаты обучения </w:t>
            </w:r>
          </w:p>
        </w:tc>
      </w:tr>
      <w:tr w:rsidR="00EE6ADC" w:rsidRPr="00783FF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783FF9" w:rsidRDefault="00EE6ADC" w:rsidP="00783FF9">
            <w:pPr>
              <w:ind w:firstLine="0"/>
              <w:jc w:val="left"/>
              <w:rPr>
                <w:b/>
              </w:rPr>
            </w:pPr>
            <w:r w:rsidRPr="00783FF9">
              <w:rPr>
                <w:b/>
              </w:rPr>
              <w:t>ОК-9- способностью использовать основные законы естественнонаучных дисциплин в профессиональной деятельности и применять методы анализа и моделирования, теорет</w:t>
            </w:r>
            <w:r w:rsidRPr="00783FF9">
              <w:rPr>
                <w:b/>
              </w:rPr>
              <w:t>и</w:t>
            </w:r>
            <w:r w:rsidRPr="00783FF9">
              <w:rPr>
                <w:b/>
              </w:rPr>
              <w:t>ческого и экспериментального исследования</w:t>
            </w:r>
          </w:p>
        </w:tc>
      </w:tr>
      <w:tr w:rsidR="00EE6ADC" w:rsidRPr="00783FF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783FF9" w:rsidRDefault="00EE6ADC" w:rsidP="00783FF9">
            <w:pPr>
              <w:ind w:firstLine="0"/>
              <w:jc w:val="left"/>
            </w:pPr>
            <w:r w:rsidRPr="00783FF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783FF9" w:rsidRDefault="00EE6ADC" w:rsidP="00783FF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783FF9">
              <w:t>методы наглядного изображения и графического моделирования арх</w:t>
            </w:r>
            <w:r w:rsidRPr="00783FF9">
              <w:t>и</w:t>
            </w:r>
            <w:r w:rsidRPr="00783FF9">
              <w:t>тектурных решений;</w:t>
            </w:r>
          </w:p>
          <w:p w:rsidR="00EE6ADC" w:rsidRPr="00783FF9" w:rsidRDefault="00EE6ADC" w:rsidP="00783FF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783FF9">
              <w:t>роль архитектурных чертежей и обмеров в архитектурном проектир</w:t>
            </w:r>
            <w:r w:rsidRPr="00783FF9">
              <w:t>о</w:t>
            </w:r>
            <w:r w:rsidRPr="00783FF9">
              <w:t>вании;</w:t>
            </w:r>
          </w:p>
          <w:p w:rsidR="00EE6ADC" w:rsidRPr="00783FF9" w:rsidRDefault="00EE6ADC" w:rsidP="00783FF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783FF9">
              <w:t>основные методы, средства, материалы и технику графического из</w:t>
            </w:r>
            <w:r w:rsidRPr="00783FF9">
              <w:t>о</w:t>
            </w:r>
            <w:r w:rsidRPr="00783FF9">
              <w:t>бражения архитектурной ср</w:t>
            </w:r>
            <w:r w:rsidRPr="00783FF9">
              <w:t>е</w:t>
            </w:r>
            <w:r w:rsidRPr="00783FF9">
              <w:t>ды;</w:t>
            </w:r>
          </w:p>
          <w:p w:rsidR="00EE6ADC" w:rsidRPr="00783FF9" w:rsidRDefault="00EE6ADC" w:rsidP="00783FF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783FF9">
              <w:t>виды архитектурной графики (архитектурный че</w:t>
            </w:r>
            <w:r w:rsidRPr="00783FF9">
              <w:t>р</w:t>
            </w:r>
            <w:r w:rsidRPr="00783FF9">
              <w:t>теж);</w:t>
            </w:r>
          </w:p>
          <w:p w:rsidR="00EE6ADC" w:rsidRPr="00783FF9" w:rsidRDefault="00EE6ADC" w:rsidP="00783FF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783FF9">
              <w:t xml:space="preserve"> способы образования различных  архитектурных поверхн</w:t>
            </w:r>
            <w:r w:rsidRPr="00783FF9">
              <w:t>о</w:t>
            </w:r>
            <w:r w:rsidRPr="00783FF9">
              <w:t>стей;</w:t>
            </w:r>
          </w:p>
          <w:p w:rsidR="00EE6ADC" w:rsidRPr="00783FF9" w:rsidRDefault="00EE6ADC" w:rsidP="00783FF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16"/>
                <w:b w:val="0"/>
                <w:i/>
                <w:sz w:val="24"/>
              </w:rPr>
            </w:pPr>
            <w:r w:rsidRPr="00783FF9">
              <w:rPr>
                <w:rStyle w:val="FontStyle16"/>
                <w:bCs/>
                <w:sz w:val="24"/>
              </w:rPr>
              <w:t xml:space="preserve"> </w:t>
            </w:r>
            <w:r w:rsidRPr="00783FF9">
              <w:rPr>
                <w:rStyle w:val="FontStyle16"/>
                <w:b w:val="0"/>
                <w:bCs/>
                <w:sz w:val="24"/>
              </w:rPr>
              <w:t>знать актуальные средства развития и выражения архитектурного з</w:t>
            </w:r>
            <w:r w:rsidRPr="00783FF9">
              <w:rPr>
                <w:rStyle w:val="FontStyle16"/>
                <w:b w:val="0"/>
                <w:bCs/>
                <w:sz w:val="24"/>
              </w:rPr>
              <w:t>а</w:t>
            </w:r>
            <w:r w:rsidRPr="00783FF9">
              <w:rPr>
                <w:rStyle w:val="FontStyle16"/>
                <w:b w:val="0"/>
                <w:bCs/>
                <w:sz w:val="24"/>
              </w:rPr>
              <w:t>мысла (гр</w:t>
            </w:r>
            <w:r w:rsidRPr="00783FF9">
              <w:rPr>
                <w:rStyle w:val="FontStyle16"/>
                <w:b w:val="0"/>
                <w:bCs/>
                <w:sz w:val="24"/>
              </w:rPr>
              <w:t>а</w:t>
            </w:r>
            <w:r w:rsidRPr="00783FF9">
              <w:rPr>
                <w:rStyle w:val="FontStyle16"/>
                <w:b w:val="0"/>
                <w:bCs/>
                <w:sz w:val="24"/>
              </w:rPr>
              <w:t>фические);</w:t>
            </w:r>
          </w:p>
          <w:p w:rsidR="00EE6ADC" w:rsidRPr="00783FF9" w:rsidRDefault="00EE6ADC" w:rsidP="00783FF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783FF9">
              <w:t>основные нормативные требования к архитектурным че</w:t>
            </w:r>
            <w:r w:rsidRPr="00783FF9">
              <w:t>р</w:t>
            </w:r>
            <w:r w:rsidRPr="00783FF9">
              <w:t>тежам;</w:t>
            </w:r>
          </w:p>
          <w:p w:rsidR="00EE6ADC" w:rsidRPr="00783FF9" w:rsidRDefault="00EE6ADC" w:rsidP="00783FF9">
            <w:pPr>
              <w:pStyle w:val="Style7"/>
              <w:widowControl/>
              <w:ind w:firstLine="0"/>
              <w:rPr>
                <w:bCs/>
              </w:rPr>
            </w:pPr>
            <w:r w:rsidRPr="00783FF9">
              <w:t>-способы построения архитектурно-строительных че</w:t>
            </w:r>
            <w:r w:rsidRPr="00783FF9">
              <w:t>р</w:t>
            </w:r>
            <w:r w:rsidRPr="00783FF9">
              <w:t>тежей;</w:t>
            </w:r>
          </w:p>
          <w:p w:rsidR="00EE6ADC" w:rsidRPr="00783FF9" w:rsidRDefault="00EE6ADC" w:rsidP="00783FF9">
            <w:pPr>
              <w:pStyle w:val="Style7"/>
              <w:widowControl/>
              <w:ind w:left="-109" w:firstLine="0"/>
              <w:rPr>
                <w:bCs/>
              </w:rPr>
            </w:pPr>
            <w:r w:rsidRPr="00783FF9">
              <w:t xml:space="preserve"> -обмерочные чертежи;</w:t>
            </w:r>
          </w:p>
          <w:p w:rsidR="00EE6ADC" w:rsidRPr="00783FF9" w:rsidRDefault="00EE6ADC" w:rsidP="00783FF9">
            <w:pPr>
              <w:pStyle w:val="Style7"/>
              <w:widowControl/>
              <w:ind w:firstLine="0"/>
            </w:pPr>
            <w:r w:rsidRPr="00783FF9">
              <w:t>-разбивочные чертежи;</w:t>
            </w:r>
          </w:p>
          <w:p w:rsidR="00EE6ADC" w:rsidRPr="00783FF9" w:rsidRDefault="00EE6ADC" w:rsidP="00783FF9">
            <w:pPr>
              <w:pStyle w:val="Style7"/>
              <w:widowControl/>
              <w:ind w:firstLine="0"/>
              <w:rPr>
                <w:bCs/>
              </w:rPr>
            </w:pPr>
            <w:r w:rsidRPr="00783FF9">
              <w:t>- основные стандарты ЕСКД и СПДС, относящиеся к выполнению и оформлению архитектурно-строительных чертежей;</w:t>
            </w:r>
          </w:p>
          <w:p w:rsidR="00EE6ADC" w:rsidRPr="00783FF9" w:rsidRDefault="00EE6ADC" w:rsidP="00783FF9">
            <w:pPr>
              <w:pStyle w:val="Style7"/>
              <w:widowControl/>
              <w:ind w:firstLine="0"/>
              <w:rPr>
                <w:bCs/>
              </w:rPr>
            </w:pPr>
            <w:r w:rsidRPr="00783FF9">
              <w:t>- назначение и средства изображения архитектурной графики;</w:t>
            </w:r>
          </w:p>
          <w:p w:rsidR="00EE6ADC" w:rsidRPr="00783FF9" w:rsidRDefault="00EE6ADC" w:rsidP="00783FF9">
            <w:pPr>
              <w:pStyle w:val="Style7"/>
              <w:widowControl/>
              <w:ind w:firstLine="0"/>
              <w:rPr>
                <w:bCs/>
              </w:rPr>
            </w:pPr>
            <w:r w:rsidRPr="00783FF9">
              <w:rPr>
                <w:color w:val="339966"/>
              </w:rPr>
              <w:t xml:space="preserve">- </w:t>
            </w:r>
            <w:r w:rsidRPr="00783FF9">
              <w:t>историю возникновения архитектурной графики;</w:t>
            </w:r>
          </w:p>
          <w:p w:rsidR="00EE6ADC" w:rsidRPr="00783FF9" w:rsidRDefault="00EE6ADC" w:rsidP="00783FF9">
            <w:pPr>
              <w:pStyle w:val="Style7"/>
              <w:widowControl/>
              <w:ind w:firstLine="0"/>
              <w:rPr>
                <w:bCs/>
              </w:rPr>
            </w:pPr>
            <w:r w:rsidRPr="00783FF9">
              <w:t>- виды  архитектурной графики (рабочие чертежи, обмерочные чертежи, демонстрационный рисунок, эскизы, клаузуры, проектные экспоз</w:t>
            </w:r>
            <w:r w:rsidRPr="00783FF9">
              <w:t>и</w:t>
            </w:r>
            <w:r w:rsidRPr="00783FF9">
              <w:t>ции);</w:t>
            </w:r>
          </w:p>
          <w:p w:rsidR="00EE6ADC" w:rsidRPr="00783FF9" w:rsidRDefault="00EE6ADC" w:rsidP="00783FF9">
            <w:pPr>
              <w:pStyle w:val="Style7"/>
              <w:widowControl/>
              <w:ind w:firstLine="0"/>
              <w:rPr>
                <w:bCs/>
              </w:rPr>
            </w:pPr>
            <w:r w:rsidRPr="00783FF9">
              <w:t>- экспликации,  изображения лифтов, лестниц на архитектурно- стро</w:t>
            </w:r>
            <w:r w:rsidRPr="00783FF9">
              <w:t>и</w:t>
            </w:r>
            <w:r w:rsidRPr="00783FF9">
              <w:t>тельных чертежах;</w:t>
            </w:r>
          </w:p>
          <w:p w:rsidR="00EE6ADC" w:rsidRPr="00783FF9" w:rsidRDefault="00EE6ADC" w:rsidP="00783FF9">
            <w:pPr>
              <w:pStyle w:val="Style7"/>
              <w:widowControl/>
              <w:ind w:firstLine="0"/>
              <w:rPr>
                <w:bCs/>
                <w:color w:val="339966"/>
              </w:rPr>
            </w:pPr>
            <w:r w:rsidRPr="00783FF9">
              <w:t>- выполнение генеральных планов;  разбивочные чертежи;  схемы благ</w:t>
            </w:r>
            <w:r w:rsidRPr="00783FF9">
              <w:t>о</w:t>
            </w:r>
            <w:r w:rsidRPr="00783FF9">
              <w:t>устройства и озеленения.</w:t>
            </w:r>
          </w:p>
        </w:tc>
      </w:tr>
      <w:tr w:rsidR="00EE6ADC" w:rsidRPr="00783FF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783FF9" w:rsidRDefault="00EE6ADC" w:rsidP="00783FF9">
            <w:pPr>
              <w:ind w:firstLine="0"/>
              <w:jc w:val="left"/>
            </w:pPr>
            <w:r w:rsidRPr="00783FF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использовать нормативно-правовые документы в своей деятельн</w:t>
            </w:r>
            <w:r w:rsidRPr="00783FF9">
              <w:rPr>
                <w:szCs w:val="24"/>
                <w:lang w:val="ru-RU"/>
              </w:rPr>
              <w:t>о</w:t>
            </w:r>
            <w:r w:rsidRPr="00783FF9">
              <w:rPr>
                <w:szCs w:val="24"/>
                <w:lang w:val="ru-RU"/>
              </w:rPr>
              <w:t xml:space="preserve">сти; 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разрабатывать архитектурные проекты согласно нормат</w:t>
            </w:r>
            <w:r w:rsidRPr="00783FF9">
              <w:rPr>
                <w:szCs w:val="24"/>
                <w:lang w:val="ru-RU"/>
              </w:rPr>
              <w:t>и</w:t>
            </w:r>
            <w:r w:rsidRPr="00783FF9">
              <w:rPr>
                <w:szCs w:val="24"/>
                <w:lang w:val="ru-RU"/>
              </w:rPr>
              <w:t>вам, на всех стадиях пр</w:t>
            </w:r>
            <w:r w:rsidRPr="00783FF9">
              <w:rPr>
                <w:szCs w:val="24"/>
                <w:lang w:val="ru-RU"/>
              </w:rPr>
              <w:t>о</w:t>
            </w:r>
            <w:r w:rsidRPr="00783FF9">
              <w:rPr>
                <w:szCs w:val="24"/>
                <w:lang w:val="ru-RU"/>
              </w:rPr>
              <w:t xml:space="preserve">екта; 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использовать воображение, мыслить творчески, инициировать нов</w:t>
            </w:r>
            <w:r w:rsidRPr="00783FF9">
              <w:rPr>
                <w:szCs w:val="24"/>
                <w:lang w:val="ru-RU"/>
              </w:rPr>
              <w:t>а</w:t>
            </w:r>
            <w:r w:rsidRPr="00783FF9">
              <w:rPr>
                <w:szCs w:val="24"/>
                <w:lang w:val="ru-RU"/>
              </w:rPr>
              <w:t>торские реш</w:t>
            </w:r>
            <w:r w:rsidRPr="00783FF9">
              <w:rPr>
                <w:szCs w:val="24"/>
                <w:lang w:val="ru-RU"/>
              </w:rPr>
              <w:t>е</w:t>
            </w:r>
            <w:r w:rsidRPr="00783FF9">
              <w:rPr>
                <w:szCs w:val="24"/>
                <w:lang w:val="ru-RU"/>
              </w:rPr>
              <w:t xml:space="preserve">ния; 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демонстрировать пространственное воображение, владение методами графического модел</w:t>
            </w:r>
            <w:r w:rsidRPr="00783FF9">
              <w:rPr>
                <w:szCs w:val="24"/>
                <w:lang w:val="ru-RU"/>
              </w:rPr>
              <w:t>и</w:t>
            </w:r>
            <w:r w:rsidRPr="00783FF9">
              <w:rPr>
                <w:szCs w:val="24"/>
                <w:lang w:val="ru-RU"/>
              </w:rPr>
              <w:t>рования;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применять методы, средства графического изображения при выраж</w:t>
            </w:r>
            <w:r w:rsidRPr="00783FF9">
              <w:rPr>
                <w:szCs w:val="24"/>
                <w:lang w:val="ru-RU"/>
              </w:rPr>
              <w:t>е</w:t>
            </w:r>
            <w:r w:rsidRPr="00783FF9">
              <w:rPr>
                <w:szCs w:val="24"/>
                <w:lang w:val="ru-RU"/>
              </w:rPr>
              <w:t>нии архитектурн</w:t>
            </w:r>
            <w:r w:rsidRPr="00783FF9">
              <w:rPr>
                <w:szCs w:val="24"/>
                <w:lang w:val="ru-RU"/>
              </w:rPr>
              <w:t>о</w:t>
            </w:r>
            <w:r w:rsidRPr="00783FF9">
              <w:rPr>
                <w:szCs w:val="24"/>
                <w:lang w:val="ru-RU"/>
              </w:rPr>
              <w:t>го;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оперировать графическими знаниями при принятии архитектурных реш</w:t>
            </w:r>
            <w:r w:rsidRPr="00783FF9">
              <w:rPr>
                <w:szCs w:val="24"/>
                <w:lang w:val="ru-RU"/>
              </w:rPr>
              <w:t>е</w:t>
            </w:r>
            <w:r w:rsidRPr="00783FF9">
              <w:rPr>
                <w:szCs w:val="24"/>
                <w:lang w:val="ru-RU"/>
              </w:rPr>
              <w:t>ний;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анализировать форму предметов в натуре и по их че</w:t>
            </w:r>
            <w:r w:rsidRPr="00783FF9">
              <w:rPr>
                <w:szCs w:val="24"/>
                <w:lang w:val="ru-RU"/>
              </w:rPr>
              <w:t>р</w:t>
            </w:r>
            <w:r w:rsidRPr="00783FF9">
              <w:rPr>
                <w:szCs w:val="24"/>
                <w:lang w:val="ru-RU"/>
              </w:rPr>
              <w:t>тежам;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осуществлять преобразование формы и пространственного полож</w:t>
            </w:r>
            <w:r w:rsidRPr="00783FF9">
              <w:rPr>
                <w:szCs w:val="24"/>
                <w:lang w:val="ru-RU"/>
              </w:rPr>
              <w:t>е</w:t>
            </w:r>
            <w:r w:rsidRPr="00783FF9">
              <w:rPr>
                <w:szCs w:val="24"/>
                <w:lang w:val="ru-RU"/>
              </w:rPr>
              <w:t>ния архитектурных объектов и их частей с помощью че</w:t>
            </w:r>
            <w:r w:rsidRPr="00783FF9">
              <w:rPr>
                <w:szCs w:val="24"/>
                <w:lang w:val="ru-RU"/>
              </w:rPr>
              <w:t>р</w:t>
            </w:r>
            <w:r w:rsidRPr="00783FF9">
              <w:rPr>
                <w:szCs w:val="24"/>
                <w:lang w:val="ru-RU"/>
              </w:rPr>
              <w:t>тежей;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-отображать на проекционных чертежах композиционные замыслы и проектные реш</w:t>
            </w:r>
            <w:r w:rsidRPr="00783FF9">
              <w:rPr>
                <w:szCs w:val="24"/>
                <w:lang w:val="ru-RU"/>
              </w:rPr>
              <w:t>е</w:t>
            </w:r>
            <w:r w:rsidRPr="00783FF9">
              <w:rPr>
                <w:szCs w:val="24"/>
                <w:lang w:val="ru-RU"/>
              </w:rPr>
              <w:t xml:space="preserve">ния; 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анализировать форму предметов в натуре  и по архитекту</w:t>
            </w:r>
            <w:r w:rsidRPr="00783FF9">
              <w:rPr>
                <w:szCs w:val="24"/>
                <w:lang w:val="ru-RU"/>
              </w:rPr>
              <w:t>р</w:t>
            </w:r>
            <w:r w:rsidRPr="00783FF9">
              <w:rPr>
                <w:szCs w:val="24"/>
                <w:lang w:val="ru-RU"/>
              </w:rPr>
              <w:t>но-строительным черт</w:t>
            </w:r>
            <w:r w:rsidRPr="00783FF9">
              <w:rPr>
                <w:szCs w:val="24"/>
                <w:lang w:val="ru-RU"/>
              </w:rPr>
              <w:t>е</w:t>
            </w:r>
            <w:r w:rsidRPr="00783FF9">
              <w:rPr>
                <w:szCs w:val="24"/>
                <w:lang w:val="ru-RU"/>
              </w:rPr>
              <w:t>жам;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читать и выполнять архитектурно-строительные чертежи (фо</w:t>
            </w:r>
            <w:r w:rsidRPr="00783FF9">
              <w:rPr>
                <w:szCs w:val="24"/>
                <w:lang w:val="ru-RU"/>
              </w:rPr>
              <w:t>р</w:t>
            </w:r>
            <w:r w:rsidRPr="00783FF9">
              <w:rPr>
                <w:szCs w:val="24"/>
                <w:lang w:val="ru-RU"/>
              </w:rPr>
              <w:t>маты, масштабы, основные надписи, линии, шрифты, надписи на чертежах, н</w:t>
            </w:r>
            <w:r w:rsidRPr="00783FF9">
              <w:rPr>
                <w:szCs w:val="24"/>
                <w:lang w:val="ru-RU"/>
              </w:rPr>
              <w:t>а</w:t>
            </w:r>
            <w:r w:rsidRPr="00783FF9">
              <w:rPr>
                <w:szCs w:val="24"/>
                <w:lang w:val="ru-RU"/>
              </w:rPr>
              <w:t>несение размеров, обозначение матери</w:t>
            </w:r>
            <w:r w:rsidRPr="00783FF9">
              <w:rPr>
                <w:szCs w:val="24"/>
                <w:lang w:val="ru-RU"/>
              </w:rPr>
              <w:t>а</w:t>
            </w:r>
            <w:r w:rsidRPr="00783FF9">
              <w:rPr>
                <w:szCs w:val="24"/>
                <w:lang w:val="ru-RU"/>
              </w:rPr>
              <w:t>лов</w:t>
            </w:r>
            <w:r w:rsidRPr="00783FF9">
              <w:rPr>
                <w:szCs w:val="24"/>
                <w:u w:val="single"/>
                <w:lang w:val="ru-RU"/>
              </w:rPr>
              <w:t>;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 xml:space="preserve"> выполнять чертежи зданий (планы, разрезы, фасады, цепочки разм</w:t>
            </w:r>
            <w:r w:rsidRPr="00783FF9">
              <w:rPr>
                <w:szCs w:val="24"/>
                <w:lang w:val="ru-RU"/>
              </w:rPr>
              <w:t>е</w:t>
            </w:r>
            <w:r w:rsidRPr="00783FF9">
              <w:rPr>
                <w:szCs w:val="24"/>
                <w:lang w:val="ru-RU"/>
              </w:rPr>
              <w:t>ров, высотные о</w:t>
            </w:r>
            <w:r w:rsidRPr="00783FF9">
              <w:rPr>
                <w:szCs w:val="24"/>
                <w:lang w:val="ru-RU"/>
              </w:rPr>
              <w:t>т</w:t>
            </w:r>
            <w:r w:rsidRPr="00783FF9">
              <w:rPr>
                <w:szCs w:val="24"/>
                <w:lang w:val="ru-RU"/>
              </w:rPr>
              <w:t>метки);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пользоваться средствами изображения архитектурной графики: л</w:t>
            </w:r>
            <w:r w:rsidRPr="00783FF9">
              <w:rPr>
                <w:szCs w:val="24"/>
                <w:lang w:val="ru-RU"/>
              </w:rPr>
              <w:t>и</w:t>
            </w:r>
            <w:r w:rsidRPr="00783FF9">
              <w:rPr>
                <w:szCs w:val="24"/>
                <w:lang w:val="ru-RU"/>
              </w:rPr>
              <w:t>нейная графика, тонал</w:t>
            </w:r>
            <w:r w:rsidRPr="00783FF9">
              <w:rPr>
                <w:szCs w:val="24"/>
                <w:lang w:val="ru-RU"/>
              </w:rPr>
              <w:t>ь</w:t>
            </w:r>
            <w:r w:rsidRPr="00783FF9">
              <w:rPr>
                <w:szCs w:val="24"/>
                <w:lang w:val="ru-RU"/>
              </w:rPr>
              <w:t>ная графика, цветная графика</w:t>
            </w:r>
            <w:r w:rsidRPr="00783FF9">
              <w:rPr>
                <w:szCs w:val="24"/>
                <w:u w:val="single"/>
                <w:lang w:val="ru-RU"/>
              </w:rPr>
              <w:t>;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 xml:space="preserve"> выполнять архитектурный рисунок (антураж и стаффаж, композ</w:t>
            </w:r>
            <w:r w:rsidRPr="00783FF9">
              <w:rPr>
                <w:szCs w:val="24"/>
                <w:lang w:val="ru-RU"/>
              </w:rPr>
              <w:t>и</w:t>
            </w:r>
            <w:r w:rsidRPr="00783FF9">
              <w:rPr>
                <w:szCs w:val="24"/>
                <w:lang w:val="ru-RU"/>
              </w:rPr>
              <w:t>ция);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выполнять комплекс обмеров по стадиям: от «полевых» натурных обмеров до выполнения натурных чертежей  и оформления р</w:t>
            </w:r>
            <w:r w:rsidRPr="00783FF9">
              <w:rPr>
                <w:szCs w:val="24"/>
                <w:lang w:val="ru-RU"/>
              </w:rPr>
              <w:t>а</w:t>
            </w:r>
            <w:r w:rsidRPr="00783FF9">
              <w:rPr>
                <w:szCs w:val="24"/>
                <w:lang w:val="ru-RU"/>
              </w:rPr>
              <w:t>боты;</w:t>
            </w:r>
          </w:p>
        </w:tc>
      </w:tr>
      <w:tr w:rsidR="00EE6ADC" w:rsidRPr="00783FF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783FF9" w:rsidRDefault="00EE6ADC" w:rsidP="00783FF9">
            <w:pPr>
              <w:ind w:firstLine="0"/>
              <w:jc w:val="left"/>
            </w:pPr>
            <w:r w:rsidRPr="00783FF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культурой мышления, способностью к обобщению, анализу, воспр</w:t>
            </w:r>
            <w:r w:rsidRPr="00783FF9">
              <w:rPr>
                <w:szCs w:val="24"/>
                <w:lang w:val="ru-RU"/>
              </w:rPr>
              <w:t>и</w:t>
            </w:r>
            <w:r w:rsidRPr="00783FF9">
              <w:rPr>
                <w:szCs w:val="24"/>
                <w:lang w:val="ru-RU"/>
              </w:rPr>
              <w:t>ятию информации, постановке цели и выбору п</w:t>
            </w:r>
            <w:r w:rsidRPr="00783FF9">
              <w:rPr>
                <w:szCs w:val="24"/>
                <w:lang w:val="ru-RU"/>
              </w:rPr>
              <w:t>у</w:t>
            </w:r>
            <w:r w:rsidRPr="00783FF9">
              <w:rPr>
                <w:szCs w:val="24"/>
                <w:lang w:val="ru-RU"/>
              </w:rPr>
              <w:t xml:space="preserve">тей ее достижения; 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основными методами, способами и средствами переработки инфо</w:t>
            </w:r>
            <w:r w:rsidRPr="00783FF9">
              <w:rPr>
                <w:szCs w:val="24"/>
                <w:lang w:val="ru-RU"/>
              </w:rPr>
              <w:t>р</w:t>
            </w:r>
            <w:r w:rsidRPr="00783FF9">
              <w:rPr>
                <w:szCs w:val="24"/>
                <w:lang w:val="ru-RU"/>
              </w:rPr>
              <w:t>мации, уметь работать с традиционными и графическими носителями и</w:t>
            </w:r>
            <w:r w:rsidRPr="00783FF9">
              <w:rPr>
                <w:szCs w:val="24"/>
                <w:lang w:val="ru-RU"/>
              </w:rPr>
              <w:t>н</w:t>
            </w:r>
            <w:r w:rsidRPr="00783FF9">
              <w:rPr>
                <w:szCs w:val="24"/>
                <w:lang w:val="ru-RU"/>
              </w:rPr>
              <w:t>форм</w:t>
            </w:r>
            <w:r w:rsidRPr="00783FF9">
              <w:rPr>
                <w:szCs w:val="24"/>
                <w:lang w:val="ru-RU"/>
              </w:rPr>
              <w:t>а</w:t>
            </w:r>
            <w:r w:rsidRPr="00783FF9">
              <w:rPr>
                <w:szCs w:val="24"/>
                <w:lang w:val="ru-RU"/>
              </w:rPr>
              <w:t>ции; навыками грамотного представления архитектурного замысла, передачи идеи и трансляции ее в ходе совместной деятельности средств</w:t>
            </w:r>
            <w:r w:rsidRPr="00783FF9">
              <w:rPr>
                <w:szCs w:val="24"/>
                <w:lang w:val="ru-RU"/>
              </w:rPr>
              <w:t>а</w:t>
            </w:r>
            <w:r w:rsidRPr="00783FF9">
              <w:rPr>
                <w:szCs w:val="24"/>
                <w:lang w:val="ru-RU"/>
              </w:rPr>
              <w:t>ми ру</w:t>
            </w:r>
            <w:r w:rsidRPr="00783FF9">
              <w:rPr>
                <w:szCs w:val="24"/>
                <w:lang w:val="ru-RU"/>
              </w:rPr>
              <w:t>ч</w:t>
            </w:r>
            <w:r w:rsidRPr="00783FF9">
              <w:rPr>
                <w:szCs w:val="24"/>
                <w:lang w:val="ru-RU"/>
              </w:rPr>
              <w:t>ной графики;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владеть основными техническими приемами, способами и средств</w:t>
            </w:r>
            <w:r w:rsidRPr="00783FF9">
              <w:rPr>
                <w:szCs w:val="24"/>
                <w:lang w:val="ru-RU"/>
              </w:rPr>
              <w:t>а</w:t>
            </w:r>
            <w:r w:rsidRPr="00783FF9">
              <w:rPr>
                <w:szCs w:val="24"/>
                <w:lang w:val="ru-RU"/>
              </w:rPr>
              <w:t>ми современных, профессиональных графических коммуникаций нав</w:t>
            </w:r>
            <w:r w:rsidRPr="00783FF9">
              <w:rPr>
                <w:szCs w:val="24"/>
                <w:lang w:val="ru-RU"/>
              </w:rPr>
              <w:t>ы</w:t>
            </w:r>
            <w:r w:rsidRPr="00783FF9">
              <w:rPr>
                <w:szCs w:val="24"/>
                <w:lang w:val="ru-RU"/>
              </w:rPr>
              <w:t>ками  оформления архите</w:t>
            </w:r>
            <w:r w:rsidRPr="00783FF9">
              <w:rPr>
                <w:szCs w:val="24"/>
                <w:lang w:val="ru-RU"/>
              </w:rPr>
              <w:t>к</w:t>
            </w:r>
            <w:r w:rsidRPr="00783FF9">
              <w:rPr>
                <w:szCs w:val="24"/>
                <w:lang w:val="ru-RU"/>
              </w:rPr>
              <w:t>турно-строительных чертежей;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навыками построения теней на архитектурно-строительных черт</w:t>
            </w:r>
            <w:r w:rsidRPr="00783FF9">
              <w:rPr>
                <w:szCs w:val="24"/>
                <w:lang w:val="ru-RU"/>
              </w:rPr>
              <w:t>е</w:t>
            </w:r>
            <w:r w:rsidRPr="00783FF9">
              <w:rPr>
                <w:szCs w:val="24"/>
                <w:lang w:val="ru-RU"/>
              </w:rPr>
              <w:t>жах;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783FF9">
              <w:rPr>
                <w:szCs w:val="24"/>
              </w:rPr>
              <w:t xml:space="preserve">навыками </w:t>
            </w:r>
            <w:r w:rsidRPr="00783FF9">
              <w:rPr>
                <w:szCs w:val="24"/>
                <w:lang w:val="ru-RU"/>
              </w:rPr>
              <w:t xml:space="preserve"> </w:t>
            </w:r>
            <w:r w:rsidRPr="00783FF9">
              <w:rPr>
                <w:szCs w:val="24"/>
              </w:rPr>
              <w:t>выполнения архитектурного р</w:t>
            </w:r>
            <w:r w:rsidRPr="00783FF9">
              <w:rPr>
                <w:szCs w:val="24"/>
              </w:rPr>
              <w:t>и</w:t>
            </w:r>
            <w:r w:rsidRPr="00783FF9">
              <w:rPr>
                <w:szCs w:val="24"/>
              </w:rPr>
              <w:t xml:space="preserve">сунка; 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навыками современных методов и средств  графических изображ</w:t>
            </w:r>
            <w:r w:rsidRPr="00783FF9">
              <w:rPr>
                <w:szCs w:val="24"/>
                <w:lang w:val="ru-RU"/>
              </w:rPr>
              <w:t>е</w:t>
            </w:r>
            <w:r w:rsidRPr="00783FF9">
              <w:rPr>
                <w:szCs w:val="24"/>
                <w:lang w:val="ru-RU"/>
              </w:rPr>
              <w:t>ний; программ для построения черт</w:t>
            </w:r>
            <w:r w:rsidRPr="00783FF9">
              <w:rPr>
                <w:szCs w:val="24"/>
                <w:lang w:val="ru-RU"/>
              </w:rPr>
              <w:t>е</w:t>
            </w:r>
            <w:r w:rsidRPr="00783FF9">
              <w:rPr>
                <w:szCs w:val="24"/>
                <w:lang w:val="ru-RU"/>
              </w:rPr>
              <w:t>жа;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навыками  построений линий разной освещё</w:t>
            </w:r>
            <w:r w:rsidRPr="00783FF9">
              <w:rPr>
                <w:szCs w:val="24"/>
                <w:lang w:val="ru-RU"/>
              </w:rPr>
              <w:t>н</w:t>
            </w:r>
            <w:r w:rsidRPr="00783FF9">
              <w:rPr>
                <w:szCs w:val="24"/>
                <w:lang w:val="ru-RU"/>
              </w:rPr>
              <w:t>ности;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практическими приемами снятия (измерения) натурных обм</w:t>
            </w:r>
            <w:r w:rsidRPr="00783FF9">
              <w:rPr>
                <w:szCs w:val="24"/>
                <w:lang w:val="ru-RU"/>
              </w:rPr>
              <w:t>е</w:t>
            </w:r>
            <w:r w:rsidRPr="00783FF9">
              <w:rPr>
                <w:szCs w:val="24"/>
                <w:lang w:val="ru-RU"/>
              </w:rPr>
              <w:t>ров</w:t>
            </w:r>
          </w:p>
        </w:tc>
      </w:tr>
      <w:tr w:rsidR="00EE6ADC" w:rsidRPr="00783FF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783FF9" w:rsidRDefault="00EE6ADC" w:rsidP="00783FF9">
            <w:pPr>
              <w:ind w:firstLine="0"/>
              <w:jc w:val="left"/>
              <w:rPr>
                <w:color w:val="FF0000"/>
              </w:rPr>
            </w:pPr>
            <w:r w:rsidRPr="00783FF9">
              <w:rPr>
                <w:b/>
                <w:bCs/>
              </w:rPr>
              <w:t>ПК-6</w:t>
            </w:r>
            <w:r w:rsidRPr="00783FF9">
              <w:rPr>
                <w:b/>
                <w:bCs/>
                <w:color w:val="FF0000"/>
              </w:rPr>
              <w:t xml:space="preserve"> </w:t>
            </w:r>
            <w:r w:rsidRPr="00783FF9">
              <w:rPr>
                <w:b/>
                <w:bCs/>
              </w:rPr>
              <w:t>способностью проводить всеобъемлющий анализ и оценку среды, здания, ко</w:t>
            </w:r>
            <w:r w:rsidRPr="00783FF9">
              <w:rPr>
                <w:b/>
                <w:bCs/>
              </w:rPr>
              <w:t>м</w:t>
            </w:r>
            <w:r w:rsidRPr="00783FF9">
              <w:rPr>
                <w:b/>
                <w:bCs/>
              </w:rPr>
              <w:t>плекса зданий и их  фра</w:t>
            </w:r>
            <w:r w:rsidRPr="00783FF9">
              <w:rPr>
                <w:b/>
                <w:bCs/>
              </w:rPr>
              <w:t>г</w:t>
            </w:r>
            <w:r w:rsidRPr="00783FF9">
              <w:rPr>
                <w:b/>
                <w:bCs/>
              </w:rPr>
              <w:t>ментов</w:t>
            </w:r>
            <w:r w:rsidRPr="00783FF9">
              <w:rPr>
                <w:b/>
                <w:bCs/>
                <w:color w:val="FF0000"/>
              </w:rPr>
              <w:t xml:space="preserve"> </w:t>
            </w:r>
          </w:p>
        </w:tc>
      </w:tr>
      <w:tr w:rsidR="00EE6ADC" w:rsidRPr="00783FF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783FF9" w:rsidRDefault="00EE6ADC" w:rsidP="00783FF9">
            <w:pPr>
              <w:ind w:firstLine="0"/>
              <w:jc w:val="left"/>
            </w:pPr>
            <w:r w:rsidRPr="00783FF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783FF9" w:rsidRDefault="00EE6ADC" w:rsidP="00783FF9">
            <w:pPr>
              <w:pStyle w:val="Style7"/>
              <w:widowControl/>
              <w:ind w:firstLine="0"/>
              <w:rPr>
                <w:bCs/>
              </w:rPr>
            </w:pPr>
            <w:r w:rsidRPr="00783FF9">
              <w:rPr>
                <w:rStyle w:val="FontStyle16"/>
                <w:b w:val="0"/>
                <w:bCs/>
                <w:sz w:val="24"/>
              </w:rPr>
              <w:t xml:space="preserve">- </w:t>
            </w:r>
            <w:r w:rsidRPr="00783FF9">
              <w:t>роль архитектурных чертежей и обмеров в архитектурном проектиров</w:t>
            </w:r>
            <w:r w:rsidRPr="00783FF9">
              <w:t>а</w:t>
            </w:r>
            <w:r w:rsidRPr="00783FF9">
              <w:t>нии;</w:t>
            </w:r>
          </w:p>
          <w:p w:rsidR="00EE6ADC" w:rsidRPr="00783FF9" w:rsidRDefault="00EE6ADC" w:rsidP="00783FF9">
            <w:pPr>
              <w:widowControl/>
              <w:autoSpaceDE/>
              <w:autoSpaceDN/>
              <w:adjustRightInd/>
              <w:ind w:firstLine="0"/>
            </w:pPr>
            <w:r w:rsidRPr="00783FF9">
              <w:t>-основные методы, средства, материалы и техника графического изобр</w:t>
            </w:r>
            <w:r w:rsidRPr="00783FF9">
              <w:t>а</w:t>
            </w:r>
            <w:r w:rsidRPr="00783FF9">
              <w:t>жения архитектурной ср</w:t>
            </w:r>
            <w:r w:rsidRPr="00783FF9">
              <w:t>е</w:t>
            </w:r>
            <w:r w:rsidRPr="00783FF9">
              <w:t>ды;</w:t>
            </w:r>
          </w:p>
          <w:p w:rsidR="00EE6ADC" w:rsidRPr="00783FF9" w:rsidRDefault="00EE6ADC" w:rsidP="00783FF9">
            <w:pPr>
              <w:widowControl/>
              <w:autoSpaceDE/>
              <w:autoSpaceDN/>
              <w:adjustRightInd/>
              <w:ind w:firstLine="0"/>
              <w:rPr>
                <w:rStyle w:val="FontStyle16"/>
                <w:b w:val="0"/>
                <w:sz w:val="24"/>
              </w:rPr>
            </w:pPr>
            <w:r w:rsidRPr="00783FF9">
              <w:t>- виды архитектурной графики (архитектурный че</w:t>
            </w:r>
            <w:r w:rsidRPr="00783FF9">
              <w:t>р</w:t>
            </w:r>
            <w:r w:rsidRPr="00783FF9">
              <w:t>теж);</w:t>
            </w:r>
          </w:p>
          <w:p w:rsidR="00EE6ADC" w:rsidRPr="00783FF9" w:rsidRDefault="00EE6ADC" w:rsidP="00783FF9">
            <w:pPr>
              <w:widowControl/>
              <w:autoSpaceDE/>
              <w:autoSpaceDN/>
              <w:adjustRightInd/>
              <w:ind w:firstLine="0"/>
              <w:rPr>
                <w:rStyle w:val="FontStyle16"/>
                <w:b w:val="0"/>
                <w:bCs/>
                <w:sz w:val="24"/>
              </w:rPr>
            </w:pPr>
            <w:r w:rsidRPr="00783FF9">
              <w:t>-способы образования различных  архите</w:t>
            </w:r>
            <w:r w:rsidRPr="00783FF9">
              <w:t>к</w:t>
            </w:r>
            <w:r w:rsidRPr="00783FF9">
              <w:t>турных поверхностей;</w:t>
            </w:r>
          </w:p>
          <w:p w:rsidR="00EE6ADC" w:rsidRPr="00783FF9" w:rsidRDefault="00EE6ADC" w:rsidP="00783FF9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783FF9">
              <w:rPr>
                <w:rStyle w:val="FontStyle16"/>
                <w:b w:val="0"/>
                <w:bCs/>
                <w:sz w:val="24"/>
              </w:rPr>
              <w:t>-знать актуальные средства развития и выражения архитектурного замы</w:t>
            </w:r>
            <w:r w:rsidRPr="00783FF9">
              <w:rPr>
                <w:rStyle w:val="FontStyle16"/>
                <w:b w:val="0"/>
                <w:bCs/>
                <w:sz w:val="24"/>
              </w:rPr>
              <w:t>с</w:t>
            </w:r>
            <w:r w:rsidRPr="00783FF9">
              <w:rPr>
                <w:rStyle w:val="FontStyle16"/>
                <w:b w:val="0"/>
                <w:bCs/>
                <w:sz w:val="24"/>
              </w:rPr>
              <w:t>ла (графич</w:t>
            </w:r>
            <w:r w:rsidRPr="00783FF9">
              <w:rPr>
                <w:rStyle w:val="FontStyle16"/>
                <w:b w:val="0"/>
                <w:bCs/>
                <w:sz w:val="24"/>
              </w:rPr>
              <w:t>е</w:t>
            </w:r>
            <w:r w:rsidRPr="00783FF9">
              <w:rPr>
                <w:rStyle w:val="FontStyle16"/>
                <w:b w:val="0"/>
                <w:bCs/>
                <w:sz w:val="24"/>
              </w:rPr>
              <w:t>ские);</w:t>
            </w:r>
          </w:p>
          <w:p w:rsidR="00EE6ADC" w:rsidRPr="00783FF9" w:rsidRDefault="00EE6ADC" w:rsidP="00783FF9">
            <w:pPr>
              <w:pStyle w:val="Style7"/>
              <w:widowControl/>
              <w:ind w:firstLine="0"/>
              <w:rPr>
                <w:bCs/>
              </w:rPr>
            </w:pPr>
            <w:r w:rsidRPr="00783FF9">
              <w:t>-основные нормативные требования к арх</w:t>
            </w:r>
            <w:r w:rsidRPr="00783FF9">
              <w:t>и</w:t>
            </w:r>
            <w:r w:rsidRPr="00783FF9">
              <w:t>тектурным чертежам;</w:t>
            </w:r>
          </w:p>
          <w:p w:rsidR="00EE6ADC" w:rsidRPr="00783FF9" w:rsidRDefault="00EE6ADC" w:rsidP="00783FF9">
            <w:pPr>
              <w:pStyle w:val="Style7"/>
              <w:widowControl/>
              <w:ind w:firstLine="0"/>
              <w:rPr>
                <w:bCs/>
              </w:rPr>
            </w:pPr>
            <w:r w:rsidRPr="00783FF9">
              <w:t>-способы построения архитекту</w:t>
            </w:r>
            <w:r w:rsidRPr="00783FF9">
              <w:t>р</w:t>
            </w:r>
            <w:r w:rsidRPr="00783FF9">
              <w:t>но-строительных чертежей;</w:t>
            </w:r>
          </w:p>
          <w:p w:rsidR="00EE6ADC" w:rsidRPr="00783FF9" w:rsidRDefault="00EE6ADC" w:rsidP="00783FF9">
            <w:pPr>
              <w:pStyle w:val="Style7"/>
              <w:widowControl/>
              <w:ind w:firstLine="0"/>
              <w:rPr>
                <w:bCs/>
              </w:rPr>
            </w:pPr>
            <w:r w:rsidRPr="00783FF9">
              <w:t>-обмерочные чертежи;</w:t>
            </w:r>
          </w:p>
          <w:p w:rsidR="00EE6ADC" w:rsidRPr="00783FF9" w:rsidRDefault="00EE6ADC" w:rsidP="00783FF9">
            <w:pPr>
              <w:pStyle w:val="Style7"/>
              <w:widowControl/>
              <w:ind w:firstLine="0"/>
              <w:rPr>
                <w:bCs/>
              </w:rPr>
            </w:pPr>
            <w:r w:rsidRPr="00783FF9">
              <w:t>-разбивочные чертежи;</w:t>
            </w:r>
          </w:p>
          <w:p w:rsidR="00EE6ADC" w:rsidRPr="00783FF9" w:rsidRDefault="00EE6ADC" w:rsidP="00783FF9">
            <w:pPr>
              <w:pStyle w:val="Style7"/>
              <w:widowControl/>
              <w:ind w:firstLine="0"/>
              <w:rPr>
                <w:bCs/>
              </w:rPr>
            </w:pPr>
            <w:r w:rsidRPr="00783FF9">
              <w:t>- основные стандарты ЕСКД и СПДС, относящиеся к выполнению и оформлению арх</w:t>
            </w:r>
            <w:r w:rsidRPr="00783FF9">
              <w:t>и</w:t>
            </w:r>
            <w:r w:rsidRPr="00783FF9">
              <w:t>тектурно-строительных чертежей;</w:t>
            </w:r>
          </w:p>
          <w:p w:rsidR="00EE6ADC" w:rsidRPr="00783FF9" w:rsidRDefault="00EE6ADC" w:rsidP="00783FF9">
            <w:pPr>
              <w:pStyle w:val="Style7"/>
              <w:widowControl/>
              <w:ind w:firstLine="0"/>
              <w:rPr>
                <w:bCs/>
              </w:rPr>
            </w:pPr>
            <w:r w:rsidRPr="00783FF9">
              <w:t>- назначение и средства изображения арх</w:t>
            </w:r>
            <w:r w:rsidRPr="00783FF9">
              <w:t>и</w:t>
            </w:r>
            <w:r w:rsidRPr="00783FF9">
              <w:t>тектурной графики;</w:t>
            </w:r>
          </w:p>
          <w:p w:rsidR="00EE6ADC" w:rsidRPr="00783FF9" w:rsidRDefault="00EE6ADC" w:rsidP="00783FF9">
            <w:pPr>
              <w:pStyle w:val="Style7"/>
              <w:widowControl/>
              <w:ind w:firstLine="0"/>
              <w:rPr>
                <w:bCs/>
              </w:rPr>
            </w:pPr>
            <w:r w:rsidRPr="00783FF9">
              <w:t>- историю возникновения архитектурной графики;</w:t>
            </w:r>
          </w:p>
          <w:p w:rsidR="00EE6ADC" w:rsidRPr="00783FF9" w:rsidRDefault="00EE6ADC" w:rsidP="00783FF9">
            <w:pPr>
              <w:pStyle w:val="Style7"/>
              <w:widowControl/>
              <w:ind w:firstLine="0"/>
              <w:rPr>
                <w:bCs/>
              </w:rPr>
            </w:pPr>
            <w:r w:rsidRPr="00783FF9">
              <w:t>- виды архитектурной графики (рабочие че</w:t>
            </w:r>
            <w:r w:rsidRPr="00783FF9">
              <w:t>р</w:t>
            </w:r>
            <w:r w:rsidRPr="00783FF9">
              <w:t>тежи, обмерочные чертежи, демонстрационный рисунок, эскизы, клаузуры, проектные экспоз</w:t>
            </w:r>
            <w:r w:rsidRPr="00783FF9">
              <w:t>и</w:t>
            </w:r>
            <w:r w:rsidRPr="00783FF9">
              <w:t>ции);</w:t>
            </w:r>
          </w:p>
          <w:p w:rsidR="00EE6ADC" w:rsidRPr="00783FF9" w:rsidRDefault="00EE6ADC" w:rsidP="00783FF9">
            <w:pPr>
              <w:pStyle w:val="Style7"/>
              <w:widowControl/>
              <w:ind w:firstLine="0"/>
              <w:rPr>
                <w:bCs/>
              </w:rPr>
            </w:pPr>
            <w:r w:rsidRPr="00783FF9">
              <w:t>- экспликации, изображения лифтов, лестниц на архитектурно- стро</w:t>
            </w:r>
            <w:r w:rsidRPr="00783FF9">
              <w:t>и</w:t>
            </w:r>
            <w:r w:rsidRPr="00783FF9">
              <w:t>тельных черт</w:t>
            </w:r>
            <w:r w:rsidRPr="00783FF9">
              <w:t>е</w:t>
            </w:r>
            <w:r w:rsidRPr="00783FF9">
              <w:t>жах;</w:t>
            </w:r>
          </w:p>
          <w:p w:rsidR="00EE6ADC" w:rsidRPr="00783FF9" w:rsidRDefault="00EE6ADC" w:rsidP="00783FF9">
            <w:pPr>
              <w:ind w:firstLine="0"/>
              <w:jc w:val="left"/>
            </w:pPr>
            <w:r w:rsidRPr="00783FF9">
              <w:t>- выполнение генеральных планов;  разбивочные чертежи; схемы благоу</w:t>
            </w:r>
            <w:r w:rsidRPr="00783FF9">
              <w:t>с</w:t>
            </w:r>
            <w:r w:rsidRPr="00783FF9">
              <w:t>тройства и озеленения.</w:t>
            </w:r>
          </w:p>
        </w:tc>
      </w:tr>
      <w:tr w:rsidR="00EE6ADC" w:rsidRPr="00783FF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783FF9" w:rsidRDefault="00EE6ADC" w:rsidP="00783FF9">
            <w:pPr>
              <w:ind w:firstLine="0"/>
              <w:jc w:val="left"/>
            </w:pPr>
            <w:r w:rsidRPr="00783FF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783FF9" w:rsidRDefault="00EE6ADC" w:rsidP="00783FF9">
            <w:pPr>
              <w:pStyle w:val="Style3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783FF9">
              <w:rPr>
                <w:rStyle w:val="FontStyle17"/>
                <w:b w:val="0"/>
                <w:bCs/>
                <w:sz w:val="24"/>
              </w:rPr>
              <w:t>-обладать культурой мышления, способностью к обобщению, анализу, восприятию информации,  постановке цели и выбору путей ее достиж</w:t>
            </w:r>
            <w:r w:rsidRPr="00783FF9">
              <w:rPr>
                <w:rStyle w:val="FontStyle17"/>
                <w:b w:val="0"/>
                <w:bCs/>
                <w:sz w:val="24"/>
              </w:rPr>
              <w:t>е</w:t>
            </w:r>
            <w:r w:rsidRPr="00783FF9">
              <w:rPr>
                <w:rStyle w:val="FontStyle17"/>
                <w:b w:val="0"/>
                <w:bCs/>
                <w:sz w:val="24"/>
              </w:rPr>
              <w:t>ния;</w:t>
            </w:r>
          </w:p>
          <w:p w:rsidR="00EE6ADC" w:rsidRPr="00783FF9" w:rsidRDefault="00EE6ADC" w:rsidP="00783FF9">
            <w:pPr>
              <w:pStyle w:val="Style3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783FF9">
              <w:rPr>
                <w:rStyle w:val="FontStyle17"/>
                <w:b w:val="0"/>
                <w:bCs/>
                <w:sz w:val="24"/>
              </w:rPr>
              <w:t>- использовать нормативные документы в своей де</w:t>
            </w:r>
            <w:r w:rsidRPr="00783FF9">
              <w:rPr>
                <w:rStyle w:val="FontStyle17"/>
                <w:b w:val="0"/>
                <w:bCs/>
                <w:sz w:val="24"/>
              </w:rPr>
              <w:t>я</w:t>
            </w:r>
            <w:r w:rsidRPr="00783FF9">
              <w:rPr>
                <w:rStyle w:val="FontStyle17"/>
                <w:b w:val="0"/>
                <w:bCs/>
                <w:sz w:val="24"/>
              </w:rPr>
              <w:t>тельности;</w:t>
            </w:r>
          </w:p>
          <w:p w:rsidR="00EE6ADC" w:rsidRPr="00783FF9" w:rsidRDefault="00EE6ADC" w:rsidP="00783FF9">
            <w:pPr>
              <w:pStyle w:val="Style3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783FF9">
              <w:rPr>
                <w:rStyle w:val="FontStyle17"/>
                <w:b w:val="0"/>
                <w:bCs/>
                <w:sz w:val="24"/>
              </w:rPr>
              <w:t>- использовать основные законы естественнонаучных дисциплин в пр</w:t>
            </w:r>
            <w:r w:rsidRPr="00783FF9">
              <w:rPr>
                <w:rStyle w:val="FontStyle17"/>
                <w:b w:val="0"/>
                <w:bCs/>
                <w:sz w:val="24"/>
              </w:rPr>
              <w:t>о</w:t>
            </w:r>
            <w:r w:rsidRPr="00783FF9">
              <w:rPr>
                <w:rStyle w:val="FontStyle17"/>
                <w:b w:val="0"/>
                <w:bCs/>
                <w:sz w:val="24"/>
              </w:rPr>
              <w:t>фессиональной деятельности, применяет методы анализа и моделиров</w:t>
            </w:r>
            <w:r w:rsidRPr="00783FF9">
              <w:rPr>
                <w:rStyle w:val="FontStyle17"/>
                <w:b w:val="0"/>
                <w:bCs/>
                <w:sz w:val="24"/>
              </w:rPr>
              <w:t>а</w:t>
            </w:r>
            <w:r w:rsidRPr="00783FF9">
              <w:rPr>
                <w:rStyle w:val="FontStyle17"/>
                <w:b w:val="0"/>
                <w:bCs/>
                <w:sz w:val="24"/>
              </w:rPr>
              <w:t>ния теоретического и эксп</w:t>
            </w:r>
            <w:r w:rsidRPr="00783FF9">
              <w:rPr>
                <w:rStyle w:val="FontStyle17"/>
                <w:b w:val="0"/>
                <w:bCs/>
                <w:sz w:val="24"/>
              </w:rPr>
              <w:t>е</w:t>
            </w:r>
            <w:r w:rsidRPr="00783FF9">
              <w:rPr>
                <w:rStyle w:val="FontStyle17"/>
                <w:b w:val="0"/>
                <w:bCs/>
                <w:sz w:val="24"/>
              </w:rPr>
              <w:t>риментального исследования;</w:t>
            </w:r>
          </w:p>
          <w:p w:rsidR="00EE6ADC" w:rsidRPr="00783FF9" w:rsidRDefault="00EE6ADC" w:rsidP="00783FF9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783FF9">
              <w:rPr>
                <w:rStyle w:val="FontStyle17"/>
                <w:b w:val="0"/>
                <w:bCs/>
                <w:sz w:val="24"/>
              </w:rPr>
              <w:t>- работать с традиционными гр</w:t>
            </w:r>
            <w:r w:rsidRPr="00783FF9">
              <w:rPr>
                <w:rStyle w:val="FontStyle17"/>
                <w:b w:val="0"/>
                <w:bCs/>
                <w:sz w:val="24"/>
              </w:rPr>
              <w:t>а</w:t>
            </w:r>
            <w:r w:rsidRPr="00783FF9">
              <w:rPr>
                <w:rStyle w:val="FontStyle17"/>
                <w:b w:val="0"/>
                <w:bCs/>
                <w:sz w:val="24"/>
              </w:rPr>
              <w:t>фическими носителями информации</w:t>
            </w:r>
          </w:p>
        </w:tc>
      </w:tr>
      <w:tr w:rsidR="00EE6ADC" w:rsidRPr="00783FF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783FF9" w:rsidRDefault="00EE6ADC" w:rsidP="00783FF9">
            <w:pPr>
              <w:ind w:firstLine="0"/>
              <w:jc w:val="left"/>
            </w:pPr>
            <w:r w:rsidRPr="00783FF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783FF9" w:rsidRDefault="00EE6ADC" w:rsidP="00783FF9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rStyle w:val="FontStyle17"/>
                <w:b w:val="0"/>
                <w:bCs/>
                <w:sz w:val="24"/>
                <w:szCs w:val="24"/>
              </w:rPr>
            </w:pPr>
            <w:r w:rsidRPr="00783FF9">
              <w:rPr>
                <w:rStyle w:val="FontStyle17"/>
                <w:b w:val="0"/>
                <w:bCs/>
                <w:sz w:val="24"/>
                <w:szCs w:val="24"/>
              </w:rPr>
              <w:t>- основными методами, способами и средствами получения, хранения, п</w:t>
            </w:r>
            <w:r w:rsidRPr="00783FF9">
              <w:rPr>
                <w:rStyle w:val="FontStyle17"/>
                <w:b w:val="0"/>
                <w:bCs/>
                <w:sz w:val="24"/>
                <w:szCs w:val="24"/>
              </w:rPr>
              <w:t>е</w:t>
            </w:r>
            <w:r w:rsidRPr="00783FF9">
              <w:rPr>
                <w:rStyle w:val="FontStyle17"/>
                <w:b w:val="0"/>
                <w:bCs/>
                <w:sz w:val="24"/>
                <w:szCs w:val="24"/>
              </w:rPr>
              <w:t>реработки информации, иметь навыки работы с компьютером, как средс</w:t>
            </w:r>
            <w:r w:rsidRPr="00783FF9">
              <w:rPr>
                <w:rStyle w:val="FontStyle17"/>
                <w:b w:val="0"/>
                <w:bCs/>
                <w:sz w:val="24"/>
                <w:szCs w:val="24"/>
              </w:rPr>
              <w:t>т</w:t>
            </w:r>
            <w:r w:rsidRPr="00783FF9">
              <w:rPr>
                <w:rStyle w:val="FontStyle17"/>
                <w:b w:val="0"/>
                <w:bCs/>
                <w:sz w:val="24"/>
                <w:szCs w:val="24"/>
              </w:rPr>
              <w:t xml:space="preserve">вом управления информацией 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культурой мышления, способностью к обобщению, анализу, воспр</w:t>
            </w:r>
            <w:r w:rsidRPr="00783FF9">
              <w:rPr>
                <w:szCs w:val="24"/>
                <w:lang w:val="ru-RU"/>
              </w:rPr>
              <w:t>и</w:t>
            </w:r>
            <w:r w:rsidRPr="00783FF9">
              <w:rPr>
                <w:szCs w:val="24"/>
                <w:lang w:val="ru-RU"/>
              </w:rPr>
              <w:t>ятию информации, постановке цели и выбору п</w:t>
            </w:r>
            <w:r w:rsidRPr="00783FF9">
              <w:rPr>
                <w:szCs w:val="24"/>
                <w:lang w:val="ru-RU"/>
              </w:rPr>
              <w:t>у</w:t>
            </w:r>
            <w:r w:rsidRPr="00783FF9">
              <w:rPr>
                <w:szCs w:val="24"/>
                <w:lang w:val="ru-RU"/>
              </w:rPr>
              <w:t xml:space="preserve">тей ее достижения; </w:t>
            </w:r>
          </w:p>
        </w:tc>
      </w:tr>
      <w:tr w:rsidR="00EE6ADC" w:rsidRPr="00783FF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783FF9" w:rsidRDefault="00EE6ADC" w:rsidP="00783FF9">
            <w:pPr>
              <w:ind w:firstLine="0"/>
              <w:jc w:val="left"/>
              <w:rPr>
                <w:b/>
                <w:bCs/>
              </w:rPr>
            </w:pPr>
            <w:r w:rsidRPr="00783FF9">
              <w:rPr>
                <w:b/>
                <w:bCs/>
              </w:rPr>
              <w:t>ПК-8</w:t>
            </w:r>
            <w:r w:rsidRPr="00783FF9">
              <w:rPr>
                <w:bCs/>
              </w:rPr>
              <w:t xml:space="preserve"> </w:t>
            </w:r>
            <w:r w:rsidRPr="00783FF9">
              <w:rPr>
                <w:b/>
              </w:rPr>
              <w:t>Способностью грамотно представлять архитектурно-дизайнерский замысел, перед</w:t>
            </w:r>
            <w:r w:rsidRPr="00783FF9">
              <w:rPr>
                <w:b/>
              </w:rPr>
              <w:t>а</w:t>
            </w:r>
            <w:r w:rsidRPr="00783FF9">
              <w:rPr>
                <w:b/>
              </w:rPr>
              <w:t>вать идеи и проектные предложения, изучать, разрабатывать, формализовать и транслировать их в ходе</w:t>
            </w:r>
            <w:r w:rsidRPr="00783FF9">
              <w:t xml:space="preserve"> </w:t>
            </w:r>
            <w:r w:rsidRPr="00783FF9">
              <w:rPr>
                <w:b/>
              </w:rPr>
              <w:t>совместной деятельности средствами устной и письме</w:t>
            </w:r>
            <w:r w:rsidRPr="00783FF9">
              <w:rPr>
                <w:b/>
              </w:rPr>
              <w:t>н</w:t>
            </w:r>
            <w:r w:rsidRPr="00783FF9">
              <w:rPr>
                <w:b/>
              </w:rPr>
              <w:t>ной речи, макетир</w:t>
            </w:r>
            <w:r w:rsidRPr="00783FF9">
              <w:rPr>
                <w:b/>
              </w:rPr>
              <w:t>о</w:t>
            </w:r>
            <w:r w:rsidRPr="00783FF9">
              <w:rPr>
                <w:b/>
              </w:rPr>
              <w:t>вания, ручн</w:t>
            </w:r>
            <w:r>
              <w:rPr>
                <w:b/>
              </w:rPr>
              <w:t>…</w:t>
            </w:r>
          </w:p>
        </w:tc>
      </w:tr>
      <w:tr w:rsidR="00EE6ADC" w:rsidRPr="00783FF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783FF9" w:rsidRDefault="00EE6ADC" w:rsidP="00783FF9">
            <w:pPr>
              <w:ind w:firstLine="0"/>
              <w:jc w:val="left"/>
            </w:pPr>
            <w:r w:rsidRPr="00783FF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783FF9" w:rsidRDefault="00EE6ADC" w:rsidP="00783FF9">
            <w:pPr>
              <w:ind w:firstLine="0"/>
              <w:jc w:val="left"/>
            </w:pPr>
            <w:r w:rsidRPr="00783FF9">
              <w:t>-методы наглядного изображения и графического моделирования арх</w:t>
            </w:r>
            <w:r w:rsidRPr="00783FF9">
              <w:t>и</w:t>
            </w:r>
            <w:r w:rsidRPr="00783FF9">
              <w:t>тектурных реш</w:t>
            </w:r>
            <w:r w:rsidRPr="00783FF9">
              <w:t>е</w:t>
            </w:r>
            <w:r w:rsidRPr="00783FF9">
              <w:t>ний;</w:t>
            </w:r>
          </w:p>
        </w:tc>
      </w:tr>
      <w:tr w:rsidR="00EE6ADC" w:rsidRPr="00783FF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783FF9" w:rsidRDefault="00EE6ADC" w:rsidP="00783FF9">
            <w:pPr>
              <w:ind w:firstLine="0"/>
              <w:jc w:val="left"/>
            </w:pPr>
            <w:r w:rsidRPr="00783FF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783FF9" w:rsidRDefault="00EE6ADC" w:rsidP="00783FF9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242" w:hanging="12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использовать нормативно-правовые документы в своей деятельн</w:t>
            </w:r>
            <w:r w:rsidRPr="00783FF9">
              <w:rPr>
                <w:szCs w:val="24"/>
                <w:lang w:val="ru-RU"/>
              </w:rPr>
              <w:t>о</w:t>
            </w:r>
            <w:r w:rsidRPr="00783FF9">
              <w:rPr>
                <w:szCs w:val="24"/>
                <w:lang w:val="ru-RU"/>
              </w:rPr>
              <w:t xml:space="preserve">сти; 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242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разрабатывать архитектурные проекты, согласно нормат</w:t>
            </w:r>
            <w:r w:rsidRPr="00783FF9">
              <w:rPr>
                <w:szCs w:val="24"/>
                <w:lang w:val="ru-RU"/>
              </w:rPr>
              <w:t>и</w:t>
            </w:r>
            <w:r w:rsidRPr="00783FF9">
              <w:rPr>
                <w:szCs w:val="24"/>
                <w:lang w:val="ru-RU"/>
              </w:rPr>
              <w:t>вам, на всех стадиях пр</w:t>
            </w:r>
            <w:r w:rsidRPr="00783FF9">
              <w:rPr>
                <w:szCs w:val="24"/>
                <w:lang w:val="ru-RU"/>
              </w:rPr>
              <w:t>о</w:t>
            </w:r>
            <w:r w:rsidRPr="00783FF9">
              <w:rPr>
                <w:szCs w:val="24"/>
                <w:lang w:val="ru-RU"/>
              </w:rPr>
              <w:t xml:space="preserve">екта; 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242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использовать воображение, мыслить творчески, инициировать нов</w:t>
            </w:r>
            <w:r w:rsidRPr="00783FF9">
              <w:rPr>
                <w:szCs w:val="24"/>
                <w:lang w:val="ru-RU"/>
              </w:rPr>
              <w:t>а</w:t>
            </w:r>
            <w:r w:rsidRPr="00783FF9">
              <w:rPr>
                <w:szCs w:val="24"/>
                <w:lang w:val="ru-RU"/>
              </w:rPr>
              <w:t>торские реш</w:t>
            </w:r>
            <w:r w:rsidRPr="00783FF9">
              <w:rPr>
                <w:szCs w:val="24"/>
                <w:lang w:val="ru-RU"/>
              </w:rPr>
              <w:t>е</w:t>
            </w:r>
            <w:r w:rsidRPr="00783FF9">
              <w:rPr>
                <w:szCs w:val="24"/>
                <w:lang w:val="ru-RU"/>
              </w:rPr>
              <w:t xml:space="preserve">ния; </w:t>
            </w:r>
          </w:p>
          <w:p w:rsidR="00EE6ADC" w:rsidRPr="00783FF9" w:rsidRDefault="00EE6ADC" w:rsidP="00783FF9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242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демонстрировать пространственное воображение, владение методами графического модел</w:t>
            </w:r>
            <w:r w:rsidRPr="00783FF9">
              <w:rPr>
                <w:szCs w:val="24"/>
                <w:lang w:val="ru-RU"/>
              </w:rPr>
              <w:t>и</w:t>
            </w:r>
            <w:r w:rsidRPr="00783FF9">
              <w:rPr>
                <w:szCs w:val="24"/>
                <w:lang w:val="ru-RU"/>
              </w:rPr>
              <w:t>рования;</w:t>
            </w:r>
          </w:p>
        </w:tc>
      </w:tr>
      <w:tr w:rsidR="00EE6ADC" w:rsidRPr="00783FF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783FF9" w:rsidRDefault="00EE6ADC" w:rsidP="00783FF9">
            <w:pPr>
              <w:ind w:firstLine="0"/>
              <w:jc w:val="left"/>
            </w:pPr>
            <w:r w:rsidRPr="00783FF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783FF9" w:rsidRDefault="00EE6ADC" w:rsidP="00783FF9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783FF9">
              <w:rPr>
                <w:szCs w:val="24"/>
                <w:lang w:val="ru-RU"/>
              </w:rPr>
              <w:t>основными методами, способами и средствами переработки инфо</w:t>
            </w:r>
            <w:r w:rsidRPr="00783FF9">
              <w:rPr>
                <w:szCs w:val="24"/>
                <w:lang w:val="ru-RU"/>
              </w:rPr>
              <w:t>р</w:t>
            </w:r>
            <w:r w:rsidRPr="00783FF9">
              <w:rPr>
                <w:szCs w:val="24"/>
                <w:lang w:val="ru-RU"/>
              </w:rPr>
              <w:t>мации, уметь работать с традиционными и графическими носителями и</w:t>
            </w:r>
            <w:r w:rsidRPr="00783FF9">
              <w:rPr>
                <w:szCs w:val="24"/>
                <w:lang w:val="ru-RU"/>
              </w:rPr>
              <w:t>н</w:t>
            </w:r>
            <w:r w:rsidRPr="00783FF9">
              <w:rPr>
                <w:szCs w:val="24"/>
                <w:lang w:val="ru-RU"/>
              </w:rPr>
              <w:t>формации; навыками грамотного представления архитектурн</w:t>
            </w:r>
            <w:r w:rsidRPr="00783FF9">
              <w:rPr>
                <w:szCs w:val="24"/>
                <w:lang w:val="ru-RU"/>
              </w:rPr>
              <w:t>о</w:t>
            </w:r>
            <w:r w:rsidRPr="00783FF9">
              <w:rPr>
                <w:szCs w:val="24"/>
                <w:lang w:val="ru-RU"/>
              </w:rPr>
              <w:t>го замысла, передачи идеи и трансляции ее в ходе совместной деятельности средств</w:t>
            </w:r>
            <w:r w:rsidRPr="00783FF9">
              <w:rPr>
                <w:szCs w:val="24"/>
                <w:lang w:val="ru-RU"/>
              </w:rPr>
              <w:t>а</w:t>
            </w:r>
            <w:r w:rsidRPr="00783FF9">
              <w:rPr>
                <w:szCs w:val="24"/>
                <w:lang w:val="ru-RU"/>
              </w:rPr>
              <w:t>ми ру</w:t>
            </w:r>
            <w:r w:rsidRPr="00783FF9">
              <w:rPr>
                <w:szCs w:val="24"/>
                <w:lang w:val="ru-RU"/>
              </w:rPr>
              <w:t>ч</w:t>
            </w:r>
            <w:r w:rsidRPr="00783FF9">
              <w:rPr>
                <w:szCs w:val="24"/>
                <w:lang w:val="ru-RU"/>
              </w:rPr>
              <w:t>ной графики.</w:t>
            </w:r>
          </w:p>
        </w:tc>
      </w:tr>
    </w:tbl>
    <w:p w:rsidR="00EE6ADC" w:rsidRPr="00E40A10" w:rsidRDefault="00EE6ADC" w:rsidP="00C5451F">
      <w:pPr>
        <w:tabs>
          <w:tab w:val="left" w:pos="851"/>
        </w:tabs>
        <w:rPr>
          <w:rStyle w:val="FontStyle16"/>
          <w:b w:val="0"/>
          <w:bCs/>
          <w:color w:val="FF0000"/>
          <w:sz w:val="24"/>
        </w:rPr>
      </w:pPr>
    </w:p>
    <w:p w:rsidR="00EE6ADC" w:rsidRPr="00E40A10" w:rsidRDefault="00EE6ADC" w:rsidP="00951970">
      <w:pPr>
        <w:rPr>
          <w:color w:val="FF0000"/>
        </w:rPr>
        <w:sectPr w:rsidR="00EE6ADC" w:rsidRPr="00E40A1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E6ADC" w:rsidRPr="00DE5336" w:rsidRDefault="00EE6ADC" w:rsidP="00D21C33">
      <w:pPr>
        <w:pStyle w:val="Heading1"/>
        <w:rPr>
          <w:rStyle w:val="FontStyle18"/>
          <w:b/>
          <w:bCs/>
          <w:i/>
          <w:sz w:val="24"/>
          <w:szCs w:val="24"/>
        </w:rPr>
      </w:pPr>
      <w:r w:rsidRPr="00DE5336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EE6ADC" w:rsidRPr="00033643" w:rsidRDefault="00EE6ADC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033643">
        <w:rPr>
          <w:rStyle w:val="FontStyle18"/>
          <w:b w:val="0"/>
          <w:bCs/>
          <w:sz w:val="24"/>
        </w:rPr>
        <w:t>Общая трудоемкость дисциплины составляет 5 зачетных единиц 180 акад. часов, в том числе:</w:t>
      </w:r>
    </w:p>
    <w:p w:rsidR="00EE6ADC" w:rsidRPr="00033643" w:rsidRDefault="00EE6ADC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033643">
        <w:rPr>
          <w:rStyle w:val="FontStyle18"/>
          <w:b w:val="0"/>
          <w:bCs/>
          <w:sz w:val="24"/>
        </w:rPr>
        <w:t>–</w:t>
      </w:r>
      <w:r w:rsidRPr="00033643"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>-</w:t>
      </w:r>
      <w:r w:rsidRPr="00033643">
        <w:rPr>
          <w:rStyle w:val="FontStyle18"/>
          <w:b w:val="0"/>
          <w:bCs/>
          <w:sz w:val="24"/>
        </w:rPr>
        <w:t>контактная работа – 112 акад. часов:</w:t>
      </w:r>
    </w:p>
    <w:p w:rsidR="00EE6ADC" w:rsidRPr="00033643" w:rsidRDefault="00EE6ADC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033643"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>–</w:t>
      </w:r>
      <w:r w:rsidRPr="00033643">
        <w:rPr>
          <w:rStyle w:val="FontStyle18"/>
          <w:b w:val="0"/>
          <w:bCs/>
          <w:sz w:val="24"/>
        </w:rPr>
        <w:t>аудиторная – 112 акад. часов;</w:t>
      </w:r>
    </w:p>
    <w:p w:rsidR="00EE6ADC" w:rsidRPr="00033643" w:rsidRDefault="00EE6ADC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  <w:t>–</w:t>
      </w:r>
      <w:r w:rsidRPr="00033643">
        <w:rPr>
          <w:rStyle w:val="FontStyle18"/>
          <w:b w:val="0"/>
          <w:bCs/>
          <w:sz w:val="24"/>
        </w:rPr>
        <w:t xml:space="preserve">внеаудиторная – 68 акад. часов </w:t>
      </w:r>
    </w:p>
    <w:p w:rsidR="00EE6ADC" w:rsidRPr="00033643" w:rsidRDefault="00EE6ADC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033643">
        <w:rPr>
          <w:rStyle w:val="FontStyle18"/>
          <w:b w:val="0"/>
          <w:bCs/>
          <w:sz w:val="24"/>
        </w:rPr>
        <w:t>–</w:t>
      </w:r>
      <w:r w:rsidRPr="00033643"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>-</w:t>
      </w:r>
      <w:r w:rsidRPr="00033643">
        <w:rPr>
          <w:rStyle w:val="FontStyle18"/>
          <w:b w:val="0"/>
          <w:bCs/>
          <w:sz w:val="24"/>
        </w:rPr>
        <w:t>самостоятельная работа – 32 акад. часов;</w:t>
      </w:r>
    </w:p>
    <w:p w:rsidR="00EE6ADC" w:rsidRPr="00033643" w:rsidRDefault="00EE6ADC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033643">
        <w:rPr>
          <w:rStyle w:val="FontStyle18"/>
          <w:b w:val="0"/>
          <w:bCs/>
          <w:sz w:val="24"/>
        </w:rPr>
        <w:t>–</w:t>
      </w:r>
      <w:r w:rsidRPr="00033643"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>-</w:t>
      </w:r>
      <w:r w:rsidRPr="00033643">
        <w:rPr>
          <w:rStyle w:val="FontStyle18"/>
          <w:b w:val="0"/>
          <w:bCs/>
          <w:sz w:val="24"/>
        </w:rPr>
        <w:t xml:space="preserve">подготовка к экзамену – 36 акад. часов </w:t>
      </w:r>
    </w:p>
    <w:p w:rsidR="00EE6ADC" w:rsidRPr="00E3553D" w:rsidRDefault="00EE6ADC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"/>
        <w:gridCol w:w="4430"/>
        <w:gridCol w:w="758"/>
        <w:gridCol w:w="575"/>
        <w:gridCol w:w="767"/>
        <w:gridCol w:w="672"/>
        <w:gridCol w:w="1017"/>
        <w:gridCol w:w="3359"/>
        <w:gridCol w:w="3044"/>
        <w:gridCol w:w="1124"/>
      </w:tblGrid>
      <w:tr w:rsidR="00EE6ADC" w:rsidRPr="00E40A10">
        <w:trPr>
          <w:cantSplit/>
          <w:trHeight w:val="1256"/>
          <w:tblHeader/>
        </w:trPr>
        <w:tc>
          <w:tcPr>
            <w:tcW w:w="1416" w:type="pct"/>
            <w:gridSpan w:val="2"/>
            <w:vMerge w:val="restart"/>
            <w:vAlign w:val="center"/>
          </w:tcPr>
          <w:p w:rsidR="00EE6ADC" w:rsidRPr="00E3553D" w:rsidRDefault="00EE6ADC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E3553D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EE6ADC" w:rsidRPr="00E3553D" w:rsidRDefault="00EE6ADC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E3553D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240" w:type="pct"/>
            <w:vMerge w:val="restart"/>
            <w:textDirection w:val="btLr"/>
            <w:vAlign w:val="center"/>
          </w:tcPr>
          <w:p w:rsidR="00EE6ADC" w:rsidRPr="00E3553D" w:rsidRDefault="00EE6ADC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E3553D">
              <w:rPr>
                <w:rStyle w:val="FontStyle25"/>
                <w:i w:val="0"/>
                <w:iCs/>
                <w:sz w:val="24"/>
              </w:rPr>
              <w:t>С</w:t>
            </w:r>
            <w:r w:rsidRPr="00E3553D">
              <w:rPr>
                <w:rStyle w:val="FontStyle25"/>
                <w:i w:val="0"/>
                <w:iCs/>
                <w:sz w:val="24"/>
              </w:rPr>
              <w:t>е</w:t>
            </w:r>
            <w:r w:rsidRPr="00E3553D">
              <w:rPr>
                <w:rStyle w:val="FontStyle25"/>
                <w:i w:val="0"/>
                <w:iCs/>
                <w:sz w:val="24"/>
              </w:rPr>
              <w:t>местр</w:t>
            </w:r>
          </w:p>
        </w:tc>
        <w:tc>
          <w:tcPr>
            <w:tcW w:w="638" w:type="pct"/>
            <w:gridSpan w:val="3"/>
            <w:vAlign w:val="center"/>
          </w:tcPr>
          <w:p w:rsidR="00EE6ADC" w:rsidRPr="00E3553D" w:rsidRDefault="00EE6ADC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E3553D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E3553D">
              <w:rPr>
                <w:rStyle w:val="FontStyle31"/>
                <w:rFonts w:ascii="Times New Roman" w:hAnsi="Times New Roman" w:cs="Georgia"/>
                <w:sz w:val="24"/>
              </w:rPr>
              <w:br/>
              <w:t>контактная раб</w:t>
            </w:r>
            <w:r w:rsidRPr="00E3553D">
              <w:rPr>
                <w:rStyle w:val="FontStyle31"/>
                <w:rFonts w:ascii="Times New Roman" w:hAnsi="Times New Roman" w:cs="Georgia"/>
                <w:sz w:val="24"/>
              </w:rPr>
              <w:t>о</w:t>
            </w:r>
            <w:r w:rsidRPr="00E3553D">
              <w:rPr>
                <w:rStyle w:val="FontStyle31"/>
                <w:rFonts w:ascii="Times New Roman" w:hAnsi="Times New Roman" w:cs="Georgia"/>
                <w:sz w:val="24"/>
              </w:rPr>
              <w:t xml:space="preserve">та </w:t>
            </w:r>
            <w:r w:rsidRPr="00E3553D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22" w:type="pct"/>
            <w:vMerge w:val="restart"/>
            <w:textDirection w:val="btLr"/>
            <w:vAlign w:val="center"/>
          </w:tcPr>
          <w:p w:rsidR="00EE6ADC" w:rsidRPr="00E3553D" w:rsidRDefault="00EE6ADC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E3553D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E3553D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E3553D">
              <w:rPr>
                <w:rStyle w:val="FontStyle20"/>
                <w:rFonts w:ascii="Times New Roman" w:hAnsi="Times New Roman" w:cs="Georgia"/>
                <w:sz w:val="24"/>
              </w:rPr>
              <w:t>бота (в акад. часах)</w:t>
            </w:r>
          </w:p>
        </w:tc>
        <w:tc>
          <w:tcPr>
            <w:tcW w:w="1064" w:type="pct"/>
            <w:vMerge w:val="restart"/>
            <w:vAlign w:val="center"/>
          </w:tcPr>
          <w:p w:rsidR="00EE6ADC" w:rsidRPr="00E3553D" w:rsidRDefault="00EE6ADC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E3553D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E3553D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64" w:type="pct"/>
            <w:vMerge w:val="restart"/>
            <w:vAlign w:val="center"/>
          </w:tcPr>
          <w:p w:rsidR="00EE6ADC" w:rsidRPr="00E3553D" w:rsidRDefault="00EE6ADC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E3553D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E3553D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356" w:type="pct"/>
            <w:vMerge w:val="restart"/>
            <w:textDirection w:val="btLr"/>
            <w:vAlign w:val="center"/>
          </w:tcPr>
          <w:p w:rsidR="00EE6ADC" w:rsidRPr="00E3553D" w:rsidRDefault="00EE6ADC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E3553D">
              <w:rPr>
                <w:rStyle w:val="FontStyle31"/>
                <w:rFonts w:cs="Georgia"/>
                <w:sz w:val="22"/>
                <w:szCs w:val="22"/>
              </w:rPr>
              <w:t>Код и стру</w:t>
            </w:r>
            <w:r w:rsidRPr="00E3553D">
              <w:rPr>
                <w:rStyle w:val="FontStyle31"/>
                <w:rFonts w:cs="Georgia"/>
                <w:sz w:val="22"/>
                <w:szCs w:val="22"/>
              </w:rPr>
              <w:t>к</w:t>
            </w:r>
            <w:r w:rsidRPr="00E3553D">
              <w:rPr>
                <w:rStyle w:val="FontStyle31"/>
                <w:rFonts w:cs="Georgia"/>
                <w:sz w:val="22"/>
                <w:szCs w:val="22"/>
              </w:rPr>
              <w:t xml:space="preserve">турный </w:t>
            </w:r>
            <w:r w:rsidRPr="00E3553D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E3553D">
              <w:rPr>
                <w:rStyle w:val="FontStyle31"/>
                <w:rFonts w:cs="Georgia"/>
                <w:sz w:val="22"/>
                <w:szCs w:val="22"/>
              </w:rPr>
              <w:br/>
              <w:t>комп</w:t>
            </w:r>
            <w:r w:rsidRPr="00E3553D">
              <w:rPr>
                <w:rStyle w:val="FontStyle31"/>
                <w:rFonts w:cs="Georgia"/>
                <w:sz w:val="22"/>
                <w:szCs w:val="22"/>
              </w:rPr>
              <w:t>е</w:t>
            </w:r>
            <w:r w:rsidRPr="00E3553D">
              <w:rPr>
                <w:rStyle w:val="FontStyle31"/>
                <w:rFonts w:cs="Georgia"/>
                <w:sz w:val="22"/>
                <w:szCs w:val="22"/>
              </w:rPr>
              <w:t>тенции</w:t>
            </w:r>
          </w:p>
        </w:tc>
      </w:tr>
      <w:tr w:rsidR="00EE6ADC" w:rsidRPr="00E40A10">
        <w:trPr>
          <w:cantSplit/>
          <w:trHeight w:val="1134"/>
          <w:tblHeader/>
        </w:trPr>
        <w:tc>
          <w:tcPr>
            <w:tcW w:w="1416" w:type="pct"/>
            <w:gridSpan w:val="2"/>
            <w:vMerge/>
          </w:tcPr>
          <w:p w:rsidR="00EE6ADC" w:rsidRPr="00E40A10" w:rsidRDefault="00EE6ADC" w:rsidP="00624F44">
            <w:pPr>
              <w:pStyle w:val="Style14"/>
              <w:widowControl/>
              <w:jc w:val="center"/>
              <w:rPr>
                <w:color w:val="FF0000"/>
              </w:rPr>
            </w:pPr>
          </w:p>
        </w:tc>
        <w:tc>
          <w:tcPr>
            <w:tcW w:w="240" w:type="pct"/>
            <w:vMerge/>
          </w:tcPr>
          <w:p w:rsidR="00EE6ADC" w:rsidRPr="00E40A10" w:rsidRDefault="00EE6ADC" w:rsidP="00624F44">
            <w:pPr>
              <w:pStyle w:val="Style14"/>
              <w:widowControl/>
              <w:jc w:val="center"/>
              <w:rPr>
                <w:color w:val="FF0000"/>
              </w:rPr>
            </w:pPr>
          </w:p>
        </w:tc>
        <w:tc>
          <w:tcPr>
            <w:tcW w:w="182" w:type="pct"/>
            <w:textDirection w:val="btLr"/>
            <w:vAlign w:val="center"/>
          </w:tcPr>
          <w:p w:rsidR="00EE6ADC" w:rsidRPr="00E3553D" w:rsidRDefault="00EE6ADC" w:rsidP="00066036">
            <w:pPr>
              <w:pStyle w:val="Style14"/>
              <w:widowControl/>
              <w:ind w:firstLine="0"/>
              <w:jc w:val="center"/>
            </w:pPr>
            <w:r w:rsidRPr="00E3553D">
              <w:t>ле</w:t>
            </w:r>
            <w:r w:rsidRPr="00E3553D">
              <w:t>к</w:t>
            </w:r>
            <w:r w:rsidRPr="00E3553D">
              <w:t>ции</w:t>
            </w:r>
          </w:p>
        </w:tc>
        <w:tc>
          <w:tcPr>
            <w:tcW w:w="243" w:type="pct"/>
            <w:textDirection w:val="btLr"/>
            <w:vAlign w:val="center"/>
          </w:tcPr>
          <w:p w:rsidR="00EE6ADC" w:rsidRPr="00E3553D" w:rsidRDefault="00EE6ADC" w:rsidP="00B01B6B">
            <w:pPr>
              <w:pStyle w:val="Style14"/>
              <w:widowControl/>
              <w:ind w:firstLine="0"/>
              <w:jc w:val="center"/>
            </w:pPr>
            <w:r w:rsidRPr="00E3553D">
              <w:t>лаб</w:t>
            </w:r>
            <w:r w:rsidRPr="00E3553D">
              <w:t>о</w:t>
            </w:r>
            <w:r w:rsidRPr="00E3553D">
              <w:t>рат.</w:t>
            </w:r>
          </w:p>
          <w:p w:rsidR="00EE6ADC" w:rsidRPr="00E3553D" w:rsidRDefault="00EE6ADC" w:rsidP="00B01B6B">
            <w:pPr>
              <w:pStyle w:val="Style14"/>
              <w:widowControl/>
              <w:ind w:firstLine="0"/>
              <w:jc w:val="center"/>
            </w:pPr>
            <w:r w:rsidRPr="00E3553D">
              <w:t>зан</w:t>
            </w:r>
            <w:r w:rsidRPr="00E3553D">
              <w:t>я</w:t>
            </w:r>
            <w:r w:rsidRPr="00E3553D">
              <w:t>тия</w:t>
            </w:r>
          </w:p>
        </w:tc>
        <w:tc>
          <w:tcPr>
            <w:tcW w:w="213" w:type="pct"/>
            <w:textDirection w:val="btLr"/>
            <w:vAlign w:val="center"/>
          </w:tcPr>
          <w:p w:rsidR="00EE6ADC" w:rsidRPr="00E3553D" w:rsidRDefault="00EE6ADC" w:rsidP="00B01B6B">
            <w:pPr>
              <w:pStyle w:val="Style14"/>
              <w:widowControl/>
              <w:ind w:firstLine="0"/>
              <w:jc w:val="center"/>
            </w:pPr>
            <w:r w:rsidRPr="00E3553D">
              <w:t>практич. зан</w:t>
            </w:r>
            <w:r w:rsidRPr="00E3553D">
              <w:t>я</w:t>
            </w:r>
            <w:r w:rsidRPr="00E3553D">
              <w:t>тия</w:t>
            </w:r>
          </w:p>
        </w:tc>
        <w:tc>
          <w:tcPr>
            <w:tcW w:w="322" w:type="pct"/>
            <w:vMerge/>
            <w:textDirection w:val="btLr"/>
          </w:tcPr>
          <w:p w:rsidR="00EE6ADC" w:rsidRPr="00E40A10" w:rsidRDefault="00EE6ADC" w:rsidP="00624F44">
            <w:pPr>
              <w:pStyle w:val="Style14"/>
              <w:widowControl/>
              <w:jc w:val="center"/>
              <w:rPr>
                <w:color w:val="FF0000"/>
              </w:rPr>
            </w:pPr>
          </w:p>
        </w:tc>
        <w:tc>
          <w:tcPr>
            <w:tcW w:w="1064" w:type="pct"/>
            <w:vMerge/>
            <w:textDirection w:val="btLr"/>
          </w:tcPr>
          <w:p w:rsidR="00EE6ADC" w:rsidRPr="00E40A10" w:rsidRDefault="00EE6ADC" w:rsidP="00624F44">
            <w:pPr>
              <w:pStyle w:val="Style14"/>
              <w:widowControl/>
              <w:jc w:val="center"/>
              <w:rPr>
                <w:color w:val="FF0000"/>
              </w:rPr>
            </w:pPr>
          </w:p>
        </w:tc>
        <w:tc>
          <w:tcPr>
            <w:tcW w:w="964" w:type="pct"/>
            <w:vMerge/>
            <w:textDirection w:val="btLr"/>
            <w:vAlign w:val="center"/>
          </w:tcPr>
          <w:p w:rsidR="00EE6ADC" w:rsidRPr="00E40A10" w:rsidRDefault="00EE6ADC" w:rsidP="00624F44">
            <w:pPr>
              <w:pStyle w:val="Style14"/>
              <w:widowControl/>
              <w:jc w:val="center"/>
              <w:rPr>
                <w:color w:val="FF0000"/>
              </w:rPr>
            </w:pPr>
          </w:p>
        </w:tc>
        <w:tc>
          <w:tcPr>
            <w:tcW w:w="356" w:type="pct"/>
            <w:vMerge/>
            <w:textDirection w:val="btLr"/>
          </w:tcPr>
          <w:p w:rsidR="00EE6ADC" w:rsidRPr="00E40A10" w:rsidRDefault="00EE6ADC" w:rsidP="00624F44">
            <w:pPr>
              <w:pStyle w:val="Style14"/>
              <w:widowControl/>
              <w:jc w:val="center"/>
              <w:rPr>
                <w:color w:val="FF0000"/>
              </w:rPr>
            </w:pPr>
          </w:p>
        </w:tc>
      </w:tr>
      <w:tr w:rsidR="00EE6ADC" w:rsidRPr="00E40A10">
        <w:trPr>
          <w:trHeight w:val="268"/>
        </w:trPr>
        <w:tc>
          <w:tcPr>
            <w:tcW w:w="1416" w:type="pct"/>
            <w:gridSpan w:val="2"/>
          </w:tcPr>
          <w:p w:rsidR="00EE6ADC" w:rsidRPr="00E3553D" w:rsidRDefault="00EE6ADC" w:rsidP="001748DF">
            <w:pPr>
              <w:widowControl/>
              <w:ind w:firstLine="318"/>
            </w:pPr>
            <w:r w:rsidRPr="00E3553D">
              <w:t>1. Раздел. Архитектурное черч</w:t>
            </w:r>
            <w:r w:rsidRPr="00E3553D">
              <w:t>е</w:t>
            </w:r>
            <w:r w:rsidRPr="00E3553D">
              <w:t>ние</w:t>
            </w:r>
          </w:p>
          <w:p w:rsidR="00EE6ADC" w:rsidRPr="00E3553D" w:rsidRDefault="00EE6ADC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</w:p>
        </w:tc>
        <w:tc>
          <w:tcPr>
            <w:tcW w:w="240" w:type="pct"/>
          </w:tcPr>
          <w:p w:rsidR="00EE6ADC" w:rsidRPr="00E3553D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2" w:type="pct"/>
          </w:tcPr>
          <w:p w:rsidR="00EE6ADC" w:rsidRPr="00E3553D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E3553D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EE6ADC" w:rsidRPr="00E3553D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EE6ADC" w:rsidRPr="00E3553D" w:rsidRDefault="00EE6AD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4" w:type="pct"/>
          </w:tcPr>
          <w:p w:rsidR="00EE6ADC" w:rsidRPr="00E3553D" w:rsidRDefault="00EE6AD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4" w:type="pct"/>
          </w:tcPr>
          <w:p w:rsidR="00EE6ADC" w:rsidRPr="00E3553D" w:rsidRDefault="00EE6AD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6" w:type="pct"/>
          </w:tcPr>
          <w:p w:rsidR="00EE6ADC" w:rsidRPr="00E3553D" w:rsidRDefault="00EE6AD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E6ADC" w:rsidRPr="00E40A10">
        <w:trPr>
          <w:trHeight w:val="1620"/>
        </w:trPr>
        <w:tc>
          <w:tcPr>
            <w:tcW w:w="1416" w:type="pct"/>
            <w:gridSpan w:val="2"/>
          </w:tcPr>
          <w:p w:rsidR="00EE6ADC" w:rsidRPr="00D40FB2" w:rsidRDefault="00EE6ADC" w:rsidP="00783FF9">
            <w:pPr>
              <w:pStyle w:val="BodyTextIndent"/>
              <w:ind w:firstLine="0"/>
              <w:rPr>
                <w:bCs/>
                <w:i w:val="0"/>
                <w:iCs w:val="0"/>
              </w:rPr>
            </w:pPr>
            <w:r w:rsidRPr="00D40FB2">
              <w:rPr>
                <w:i w:val="0"/>
              </w:rPr>
              <w:t>1.1.Тема. Общие сведения об архитекту</w:t>
            </w:r>
            <w:r w:rsidRPr="00D40FB2">
              <w:rPr>
                <w:i w:val="0"/>
              </w:rPr>
              <w:t>р</w:t>
            </w:r>
            <w:r w:rsidRPr="00D40FB2">
              <w:rPr>
                <w:i w:val="0"/>
              </w:rPr>
              <w:t>ной графике: история возникновения а</w:t>
            </w:r>
            <w:r w:rsidRPr="00D40FB2">
              <w:rPr>
                <w:i w:val="0"/>
              </w:rPr>
              <w:t>р</w:t>
            </w:r>
            <w:r w:rsidRPr="00D40FB2">
              <w:rPr>
                <w:i w:val="0"/>
              </w:rPr>
              <w:t>хитектурной графики; Назначение и сре</w:t>
            </w:r>
            <w:r w:rsidRPr="00D40FB2">
              <w:rPr>
                <w:i w:val="0"/>
              </w:rPr>
              <w:t>д</w:t>
            </w:r>
            <w:r w:rsidRPr="00D40FB2">
              <w:rPr>
                <w:i w:val="0"/>
              </w:rPr>
              <w:t>ства изображения архите</w:t>
            </w:r>
            <w:r w:rsidRPr="00D40FB2">
              <w:rPr>
                <w:i w:val="0"/>
              </w:rPr>
              <w:t>к</w:t>
            </w:r>
            <w:r w:rsidRPr="00D40FB2">
              <w:rPr>
                <w:i w:val="0"/>
              </w:rPr>
              <w:t>турной графики. Линейная графика, тональная виды арх</w:t>
            </w:r>
            <w:r w:rsidRPr="00D40FB2">
              <w:rPr>
                <w:i w:val="0"/>
              </w:rPr>
              <w:t>и</w:t>
            </w:r>
            <w:r w:rsidRPr="00D40FB2">
              <w:rPr>
                <w:i w:val="0"/>
              </w:rPr>
              <w:t>тектурной графики.</w:t>
            </w:r>
            <w:r w:rsidRPr="00D40FB2">
              <w:rPr>
                <w:b/>
                <w:bCs/>
                <w:i w:val="0"/>
                <w:iCs w:val="0"/>
              </w:rPr>
              <w:t xml:space="preserve"> </w:t>
            </w:r>
            <w:r w:rsidRPr="00D40FB2">
              <w:rPr>
                <w:bCs/>
                <w:i w:val="0"/>
                <w:iCs w:val="0"/>
              </w:rPr>
              <w:t>Композ</w:t>
            </w:r>
            <w:r w:rsidRPr="00D40FB2">
              <w:rPr>
                <w:bCs/>
                <w:i w:val="0"/>
                <w:iCs w:val="0"/>
              </w:rPr>
              <w:t>и</w:t>
            </w:r>
            <w:r w:rsidRPr="00D40FB2">
              <w:rPr>
                <w:bCs/>
                <w:i w:val="0"/>
                <w:iCs w:val="0"/>
              </w:rPr>
              <w:t>ция чертежа и антураж.</w:t>
            </w:r>
          </w:p>
        </w:tc>
        <w:tc>
          <w:tcPr>
            <w:tcW w:w="240" w:type="pct"/>
          </w:tcPr>
          <w:p w:rsidR="00EE6ADC" w:rsidRPr="00E3553D" w:rsidRDefault="00EE6ADC" w:rsidP="00066036">
            <w:pPr>
              <w:pStyle w:val="Style14"/>
              <w:widowControl/>
              <w:ind w:firstLine="0"/>
              <w:jc w:val="center"/>
            </w:pPr>
            <w:r w:rsidRPr="00E3553D">
              <w:t>2</w:t>
            </w:r>
          </w:p>
        </w:tc>
        <w:tc>
          <w:tcPr>
            <w:tcW w:w="182" w:type="pct"/>
          </w:tcPr>
          <w:p w:rsidR="00EE6ADC" w:rsidRPr="00E3553D" w:rsidRDefault="00EE6ADC" w:rsidP="00066036">
            <w:pPr>
              <w:pStyle w:val="Style14"/>
              <w:widowControl/>
              <w:ind w:firstLine="0"/>
              <w:jc w:val="center"/>
            </w:pPr>
            <w:r w:rsidRPr="00E3553D">
              <w:t>2</w:t>
            </w:r>
          </w:p>
        </w:tc>
        <w:tc>
          <w:tcPr>
            <w:tcW w:w="243" w:type="pct"/>
          </w:tcPr>
          <w:p w:rsidR="00EE6ADC" w:rsidRPr="00E3553D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EE6ADC" w:rsidRPr="00E3553D" w:rsidRDefault="00EE6ADC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EE6ADC" w:rsidRPr="00E3553D" w:rsidRDefault="00EE6ADC" w:rsidP="0060527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E3553D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EE6ADC" w:rsidRPr="00E3553D" w:rsidRDefault="00EE6ADC" w:rsidP="001F74B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E3553D">
              <w:rPr>
                <w:bCs/>
                <w:i/>
                <w:iCs/>
              </w:rPr>
              <w:t>Поиск дополнительной инфо</w:t>
            </w:r>
            <w:r w:rsidRPr="00E3553D">
              <w:rPr>
                <w:bCs/>
                <w:i/>
                <w:iCs/>
              </w:rPr>
              <w:t>р</w:t>
            </w:r>
            <w:r w:rsidRPr="00E3553D">
              <w:rPr>
                <w:bCs/>
                <w:i/>
                <w:iCs/>
              </w:rPr>
              <w:t>мации по теме (работа с би</w:t>
            </w:r>
            <w:r w:rsidRPr="00E3553D">
              <w:rPr>
                <w:bCs/>
                <w:i/>
                <w:iCs/>
              </w:rPr>
              <w:t>б</w:t>
            </w:r>
            <w:r w:rsidRPr="00E3553D">
              <w:rPr>
                <w:bCs/>
                <w:i/>
                <w:iCs/>
              </w:rPr>
              <w:t>лиографическим матери</w:t>
            </w:r>
            <w:r w:rsidRPr="00E3553D">
              <w:rPr>
                <w:bCs/>
                <w:i/>
                <w:iCs/>
              </w:rPr>
              <w:t>а</w:t>
            </w:r>
            <w:r w:rsidRPr="00E3553D">
              <w:rPr>
                <w:bCs/>
                <w:i/>
                <w:iCs/>
              </w:rPr>
              <w:t>лами, справочниками, катал</w:t>
            </w:r>
            <w:r w:rsidRPr="00E3553D">
              <w:rPr>
                <w:bCs/>
                <w:i/>
                <w:iCs/>
              </w:rPr>
              <w:t>о</w:t>
            </w:r>
            <w:r w:rsidRPr="00E3553D">
              <w:rPr>
                <w:bCs/>
                <w:i/>
                <w:iCs/>
              </w:rPr>
              <w:t>гами, словарями, энциклопед</w:t>
            </w:r>
            <w:r w:rsidRPr="00E3553D">
              <w:rPr>
                <w:bCs/>
                <w:i/>
                <w:iCs/>
              </w:rPr>
              <w:t>и</w:t>
            </w:r>
            <w:r w:rsidRPr="00E3553D">
              <w:rPr>
                <w:bCs/>
                <w:i/>
                <w:iCs/>
              </w:rPr>
              <w:t>ям,).</w:t>
            </w:r>
          </w:p>
        </w:tc>
        <w:tc>
          <w:tcPr>
            <w:tcW w:w="964" w:type="pct"/>
          </w:tcPr>
          <w:p w:rsidR="00EE6ADC" w:rsidRPr="00E3553D" w:rsidRDefault="00EE6ADC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3553D">
              <w:rPr>
                <w:i/>
              </w:rPr>
              <w:t xml:space="preserve"> </w:t>
            </w:r>
            <w:r w:rsidRPr="00E355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</w:t>
            </w:r>
            <w:r w:rsidRPr="00E355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E3553D">
              <w:rPr>
                <w:rStyle w:val="FontStyle31"/>
                <w:rFonts w:ascii="Times New Roman" w:hAnsi="Times New Roman" w:cs="Georgia"/>
                <w:sz w:val="24"/>
              </w:rPr>
              <w:t>ваемости</w:t>
            </w:r>
            <w:r w:rsidRPr="00E3553D">
              <w:rPr>
                <w:i/>
              </w:rPr>
              <w:t xml:space="preserve"> </w:t>
            </w:r>
          </w:p>
          <w:p w:rsidR="00EE6ADC" w:rsidRPr="00E40A10" w:rsidRDefault="00EE6ADC" w:rsidP="00066036">
            <w:pPr>
              <w:pStyle w:val="Style14"/>
              <w:widowControl/>
              <w:ind w:firstLine="0"/>
              <w:jc w:val="left"/>
              <w:rPr>
                <w:color w:val="FF0000"/>
              </w:rPr>
            </w:pPr>
            <w:r w:rsidRPr="00E3553D">
              <w:rPr>
                <w:i/>
              </w:rPr>
              <w:t>– устный опрос (собесед</w:t>
            </w:r>
            <w:r w:rsidRPr="00E3553D">
              <w:rPr>
                <w:i/>
              </w:rPr>
              <w:t>о</w:t>
            </w:r>
            <w:r w:rsidRPr="00E3553D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EE6ADC" w:rsidRPr="00D82ADF" w:rsidRDefault="00EE6ADC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D82ADF">
              <w:rPr>
                <w:i/>
              </w:rPr>
              <w:t>ОК-9 – у,з</w:t>
            </w:r>
          </w:p>
        </w:tc>
      </w:tr>
      <w:tr w:rsidR="00EE6ADC" w:rsidRPr="00402F05">
        <w:trPr>
          <w:trHeight w:val="1125"/>
        </w:trPr>
        <w:tc>
          <w:tcPr>
            <w:tcW w:w="1416" w:type="pct"/>
            <w:gridSpan w:val="2"/>
          </w:tcPr>
          <w:p w:rsidR="00EE6ADC" w:rsidRPr="00402F05" w:rsidRDefault="00EE6ADC" w:rsidP="00C20E0F">
            <w:pPr>
              <w:pStyle w:val="Style14"/>
              <w:ind w:firstLine="0"/>
            </w:pPr>
            <w:r w:rsidRPr="00402F05">
              <w:t>1.2.Тема. Рабочие чертежи, обмерочные чертежи, демонстрационные чертежи, а</w:t>
            </w:r>
            <w:r w:rsidRPr="00402F05">
              <w:t>р</w:t>
            </w:r>
            <w:r w:rsidRPr="00402F05">
              <w:t>хитектурный рис</w:t>
            </w:r>
            <w:r w:rsidRPr="00402F05">
              <w:t>у</w:t>
            </w:r>
            <w:r w:rsidRPr="00402F05">
              <w:t>нок, эскизы, клаузуры, проектные эк</w:t>
            </w:r>
            <w:r w:rsidRPr="00402F05">
              <w:t>с</w:t>
            </w:r>
            <w:r w:rsidRPr="00402F05">
              <w:t>позиции.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46609D">
            <w:pPr>
              <w:ind w:firstLine="0"/>
              <w:jc w:val="center"/>
            </w:pPr>
            <w:r w:rsidRPr="00402F05">
              <w:t>2</w:t>
            </w:r>
          </w:p>
        </w:tc>
        <w:tc>
          <w:tcPr>
            <w:tcW w:w="24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EE6ADC" w:rsidRPr="00402F05" w:rsidRDefault="00EE6ADC" w:rsidP="00605277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EE6ADC" w:rsidRPr="00402F05" w:rsidRDefault="00EE6ADC" w:rsidP="001F74B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Самостоятельное изучение д</w:t>
            </w:r>
            <w:r w:rsidRPr="00402F05">
              <w:rPr>
                <w:bCs/>
                <w:i/>
                <w:iCs/>
              </w:rPr>
              <w:t>о</w:t>
            </w:r>
            <w:r w:rsidRPr="00402F05">
              <w:rPr>
                <w:bCs/>
                <w:i/>
                <w:iCs/>
              </w:rPr>
              <w:t>полнительной учебной и научно литературы.</w:t>
            </w:r>
          </w:p>
          <w:p w:rsidR="00EE6ADC" w:rsidRPr="00402F05" w:rsidRDefault="00EE6ADC" w:rsidP="00066036">
            <w:pPr>
              <w:pStyle w:val="Style14"/>
              <w:jc w:val="left"/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EE6ADC" w:rsidRPr="00402F05" w:rsidRDefault="00EE6ADC" w:rsidP="00066036">
            <w:pPr>
              <w:pStyle w:val="Style14"/>
              <w:jc w:val="left"/>
              <w:rPr>
                <w:i/>
              </w:rPr>
            </w:pPr>
          </w:p>
        </w:tc>
        <w:tc>
          <w:tcPr>
            <w:tcW w:w="356" w:type="pct"/>
          </w:tcPr>
          <w:p w:rsidR="00EE6ADC" w:rsidRPr="00402F05" w:rsidRDefault="00EE6ADC" w:rsidP="002E3403">
            <w:pPr>
              <w:pStyle w:val="Style14"/>
              <w:ind w:hanging="11"/>
              <w:rPr>
                <w:i/>
              </w:rPr>
            </w:pPr>
            <w:r w:rsidRPr="00402F05">
              <w:rPr>
                <w:i/>
              </w:rPr>
              <w:t>ОК-9 –</w:t>
            </w:r>
            <w:r>
              <w:rPr>
                <w:i/>
              </w:rPr>
              <w:t>з,</w:t>
            </w:r>
            <w:r w:rsidRPr="00402F05">
              <w:rPr>
                <w:i/>
              </w:rPr>
              <w:t xml:space="preserve"> у</w:t>
            </w:r>
          </w:p>
        </w:tc>
      </w:tr>
      <w:tr w:rsidR="00EE6ADC" w:rsidRPr="00402F05">
        <w:trPr>
          <w:trHeight w:val="422"/>
        </w:trPr>
        <w:tc>
          <w:tcPr>
            <w:tcW w:w="1416" w:type="pct"/>
            <w:gridSpan w:val="2"/>
          </w:tcPr>
          <w:p w:rsidR="00EE6ADC" w:rsidRPr="00402F05" w:rsidRDefault="00EE6ADC" w:rsidP="00783FF9">
            <w:pPr>
              <w:pStyle w:val="Style14"/>
              <w:ind w:firstLine="0"/>
            </w:pPr>
            <w:r w:rsidRPr="00402F05">
              <w:t>1.3. Тема. Архитектурно</w:t>
            </w:r>
            <w:r w:rsidRPr="00BF3A41">
              <w:t xml:space="preserve"> </w:t>
            </w:r>
            <w:r w:rsidRPr="00402F05">
              <w:t>- строительное черчение: виды чертежей, Государстве</w:t>
            </w:r>
            <w:r w:rsidRPr="00402F05">
              <w:t>н</w:t>
            </w:r>
            <w:r w:rsidRPr="00402F05">
              <w:t>ные стандарты ЕСКД (ГОСТ 2.101… 2.109, 2.301… 2.307) и СПДС (ГОСТ 21.101—97 «Основные требования к пр</w:t>
            </w:r>
            <w:r w:rsidRPr="00402F05">
              <w:t>о</w:t>
            </w:r>
            <w:r w:rsidRPr="00402F05">
              <w:t>ектной и рабочей  докуме</w:t>
            </w:r>
            <w:r w:rsidRPr="00402F05">
              <w:t>н</w:t>
            </w:r>
            <w:r w:rsidRPr="00402F05">
              <w:t>тации» и ГОСТ 21.501 – 93 « Правила выполнения арх</w:t>
            </w:r>
            <w:r w:rsidRPr="00402F05">
              <w:t>и</w:t>
            </w:r>
            <w:r w:rsidRPr="00402F05">
              <w:t>тектурно-строительных рабочих черт</w:t>
            </w:r>
            <w:r w:rsidRPr="00402F05">
              <w:t>е</w:t>
            </w:r>
            <w:r w:rsidRPr="00402F05">
              <w:t>жей» « Архитектурных чертежей»). Рек</w:t>
            </w:r>
            <w:r w:rsidRPr="00402F05">
              <w:t>о</w:t>
            </w:r>
            <w:r w:rsidRPr="00402F05">
              <w:t>мендации по технике выполнения черт</w:t>
            </w:r>
            <w:r w:rsidRPr="00402F05">
              <w:t>е</w:t>
            </w:r>
            <w:r w:rsidRPr="00402F05">
              <w:t>жей. Правила оформл</w:t>
            </w:r>
            <w:r w:rsidRPr="00402F05">
              <w:t>е</w:t>
            </w:r>
            <w:r w:rsidRPr="00402F05">
              <w:t>ния архитектурно-строительных чертежей: форматы и ма</w:t>
            </w:r>
            <w:r w:rsidRPr="00402F05">
              <w:t>с</w:t>
            </w:r>
            <w:r w:rsidRPr="00402F05">
              <w:t>штабы, основная на</w:t>
            </w:r>
            <w:r w:rsidRPr="00402F05">
              <w:t>д</w:t>
            </w:r>
            <w:r w:rsidRPr="00402F05">
              <w:t>пись, типы линий, шрифты. Надписи на чертежах: основные, выносные, маркировочные и др. Нанес</w:t>
            </w:r>
            <w:r w:rsidRPr="00402F05">
              <w:t>е</w:t>
            </w:r>
            <w:r w:rsidRPr="00402F05">
              <w:t>ние размеров; обозн</w:t>
            </w:r>
            <w:r w:rsidRPr="00402F05">
              <w:t>а</w:t>
            </w:r>
            <w:r w:rsidRPr="00402F05">
              <w:t>чение материалов. Изображения на чертеже: виды, их расп</w:t>
            </w:r>
            <w:r w:rsidRPr="00402F05">
              <w:t>о</w:t>
            </w:r>
            <w:r w:rsidRPr="00402F05">
              <w:t>ложение на чертеже и названия, разрезы, сечения и их марк</w:t>
            </w:r>
            <w:r w:rsidRPr="00402F05">
              <w:t>и</w:t>
            </w:r>
            <w:r w:rsidRPr="00402F05">
              <w:t xml:space="preserve">ровка. </w:t>
            </w:r>
          </w:p>
        </w:tc>
        <w:tc>
          <w:tcPr>
            <w:tcW w:w="240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4</w:t>
            </w:r>
          </w:p>
        </w:tc>
        <w:tc>
          <w:tcPr>
            <w:tcW w:w="24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EE6ADC" w:rsidRPr="00402F05" w:rsidRDefault="00EE6ADC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EE6ADC" w:rsidRPr="00402F05" w:rsidRDefault="00EE6ADC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Самостоятельное изучение д</w:t>
            </w:r>
            <w:r w:rsidRPr="00402F05">
              <w:rPr>
                <w:bCs/>
                <w:i/>
                <w:iCs/>
              </w:rPr>
              <w:t>о</w:t>
            </w:r>
            <w:r w:rsidRPr="00402F05">
              <w:rPr>
                <w:bCs/>
                <w:i/>
                <w:iCs/>
              </w:rPr>
              <w:t>полнительной учебной и научно литературы.</w:t>
            </w:r>
          </w:p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4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402F05">
              <w:rPr>
                <w:i/>
              </w:rPr>
              <w:t xml:space="preserve"> </w:t>
            </w:r>
          </w:p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02F05">
              <w:rPr>
                <w:i/>
              </w:rPr>
              <w:t>– устный опрос (собесед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в</w:t>
            </w:r>
          </w:p>
          <w:p w:rsidR="00EE6ADC" w:rsidRPr="00402F05" w:rsidRDefault="00EE6ADC" w:rsidP="00560EB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402F05">
              <w:rPr>
                <w:i/>
              </w:rPr>
              <w:t xml:space="preserve"> </w:t>
            </w:r>
          </w:p>
          <w:p w:rsidR="00EE6ADC" w:rsidRPr="00402F05" w:rsidRDefault="00EE6ADC" w:rsidP="00560EB5">
            <w:pPr>
              <w:pStyle w:val="Style14"/>
              <w:widowControl/>
              <w:ind w:firstLine="0"/>
              <w:jc w:val="left"/>
            </w:pPr>
            <w:r w:rsidRPr="00402F05">
              <w:rPr>
                <w:i/>
              </w:rPr>
              <w:t>– устный опрос (собесед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EE6ADC" w:rsidRPr="00402F05" w:rsidRDefault="00EE6ADC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i/>
              </w:rPr>
              <w:t>ОК-9-у, з</w:t>
            </w:r>
          </w:p>
        </w:tc>
      </w:tr>
      <w:tr w:rsidR="00EE6ADC" w:rsidRPr="00402F05">
        <w:trPr>
          <w:trHeight w:val="435"/>
        </w:trPr>
        <w:tc>
          <w:tcPr>
            <w:tcW w:w="1416" w:type="pct"/>
            <w:gridSpan w:val="2"/>
          </w:tcPr>
          <w:p w:rsidR="00EE6ADC" w:rsidRPr="00402F05" w:rsidRDefault="00EE6ADC" w:rsidP="00783FF9">
            <w:pPr>
              <w:pStyle w:val="Style14"/>
              <w:ind w:firstLine="0"/>
            </w:pPr>
            <w:r w:rsidRPr="00402F05">
              <w:t>1.4. Тема. Чертежи зданий и сооружений: планы зданий. Фасады. Выполнение ф</w:t>
            </w:r>
            <w:r w:rsidRPr="00402F05">
              <w:t>а</w:t>
            </w:r>
            <w:r w:rsidRPr="00402F05">
              <w:t>садов здания с тенями и отмывкой. У</w:t>
            </w:r>
            <w:r w:rsidRPr="00402F05">
              <w:t>с</w:t>
            </w:r>
            <w:r w:rsidRPr="00402F05">
              <w:t>ловные обозначения элементов зданий. Стены, заполнение проемов; полы и п</w:t>
            </w:r>
            <w:r w:rsidRPr="00402F05">
              <w:t>о</w:t>
            </w:r>
            <w:r w:rsidRPr="00402F05">
              <w:t>крытия; условные разрывы Нанесение разм</w:t>
            </w:r>
            <w:r w:rsidRPr="00402F05">
              <w:t>е</w:t>
            </w:r>
            <w:r w:rsidRPr="00402F05">
              <w:t>ров на архитектурно-строительных чертежах, цепочки размеров, высотные отметки. Координационные оси. Экспл</w:t>
            </w:r>
            <w:r w:rsidRPr="00402F05">
              <w:t>и</w:t>
            </w:r>
            <w:r w:rsidRPr="00402F05">
              <w:t>кации.</w:t>
            </w:r>
          </w:p>
        </w:tc>
        <w:tc>
          <w:tcPr>
            <w:tcW w:w="240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2</w:t>
            </w:r>
          </w:p>
        </w:tc>
        <w:tc>
          <w:tcPr>
            <w:tcW w:w="24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EE6ADC" w:rsidRPr="00402F05" w:rsidRDefault="00EE6ADC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EE6ADC" w:rsidRPr="00402F05" w:rsidRDefault="00EE6ADC" w:rsidP="00764D4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8"/>
                <w:szCs w:val="28"/>
              </w:rPr>
            </w:pPr>
            <w:r w:rsidRPr="00402F05">
              <w:rPr>
                <w:bCs/>
                <w:i/>
                <w:iCs/>
                <w:sz w:val="24"/>
              </w:rPr>
              <w:t>Работа с электронными би</w:t>
            </w:r>
            <w:r w:rsidRPr="00402F05">
              <w:rPr>
                <w:bCs/>
                <w:i/>
                <w:iCs/>
                <w:sz w:val="24"/>
              </w:rPr>
              <w:t>б</w:t>
            </w:r>
            <w:r w:rsidRPr="00402F05">
              <w:rPr>
                <w:bCs/>
                <w:i/>
                <w:iCs/>
                <w:sz w:val="24"/>
              </w:rPr>
              <w:t>лиотеками</w:t>
            </w:r>
            <w:r w:rsidRPr="00402F05">
              <w:rPr>
                <w:bCs/>
                <w:i/>
                <w:iCs/>
                <w:sz w:val="28"/>
                <w:szCs w:val="28"/>
              </w:rPr>
              <w:t xml:space="preserve">, </w:t>
            </w:r>
            <w:r w:rsidRPr="00402F05">
              <w:rPr>
                <w:bCs/>
                <w:i/>
                <w:iCs/>
                <w:sz w:val="24"/>
              </w:rPr>
              <w:t>сайтом</w:t>
            </w:r>
            <w:r w:rsidRPr="00402F05">
              <w:rPr>
                <w:bCs/>
                <w:i/>
                <w:iCs/>
                <w:sz w:val="28"/>
                <w:szCs w:val="28"/>
              </w:rPr>
              <w:t>.</w:t>
            </w:r>
          </w:p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4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402F05">
              <w:rPr>
                <w:i/>
              </w:rPr>
              <w:t xml:space="preserve"> </w:t>
            </w:r>
          </w:p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i/>
              </w:rPr>
              <w:t>– устный опрос (собесед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EE6ADC" w:rsidRPr="00402F05" w:rsidRDefault="00EE6ADC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i/>
              </w:rPr>
              <w:t>ОК –9-з</w:t>
            </w:r>
          </w:p>
        </w:tc>
      </w:tr>
      <w:tr w:rsidR="00EE6ADC" w:rsidRPr="00402F05">
        <w:trPr>
          <w:trHeight w:val="660"/>
        </w:trPr>
        <w:tc>
          <w:tcPr>
            <w:tcW w:w="1416" w:type="pct"/>
            <w:gridSpan w:val="2"/>
          </w:tcPr>
          <w:p w:rsidR="00EE6ADC" w:rsidRPr="00402F05" w:rsidRDefault="00EE6ADC" w:rsidP="00586AA7">
            <w:pPr>
              <w:pStyle w:val="Style14"/>
              <w:ind w:firstLine="0"/>
            </w:pPr>
            <w:r w:rsidRPr="00402F05">
              <w:t>1.5. Тема. Разрезы зданий: архитектурные и конструктивные; продольные и поп</w:t>
            </w:r>
            <w:r w:rsidRPr="00402F05">
              <w:t>е</w:t>
            </w:r>
            <w:r w:rsidRPr="00402F05">
              <w:t>речные</w:t>
            </w:r>
          </w:p>
        </w:tc>
        <w:tc>
          <w:tcPr>
            <w:tcW w:w="240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1</w:t>
            </w:r>
          </w:p>
        </w:tc>
        <w:tc>
          <w:tcPr>
            <w:tcW w:w="24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EE6ADC" w:rsidRPr="00402F05" w:rsidRDefault="00EE6ADC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EE6ADC" w:rsidRPr="00402F05" w:rsidRDefault="00EE6ADC" w:rsidP="00764D4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</w:p>
        </w:tc>
        <w:tc>
          <w:tcPr>
            <w:tcW w:w="964" w:type="pct"/>
          </w:tcPr>
          <w:p w:rsidR="00EE6ADC" w:rsidRPr="00402F05" w:rsidRDefault="00EE6ADC" w:rsidP="00560EB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402F05">
              <w:rPr>
                <w:i/>
              </w:rPr>
              <w:t xml:space="preserve"> </w:t>
            </w:r>
          </w:p>
          <w:p w:rsidR="00EE6ADC" w:rsidRPr="00402F05" w:rsidRDefault="00EE6ADC" w:rsidP="00560EB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i/>
              </w:rPr>
              <w:t>– устный опрос (собесед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EE6ADC" w:rsidRPr="00402F05" w:rsidRDefault="00EE6ADC" w:rsidP="002E3403">
            <w:pPr>
              <w:pStyle w:val="Style14"/>
              <w:widowControl/>
              <w:ind w:hanging="11"/>
              <w:rPr>
                <w:i/>
              </w:rPr>
            </w:pPr>
            <w:r w:rsidRPr="00402F05">
              <w:rPr>
                <w:i/>
              </w:rPr>
              <w:t>ОК-9-у,з</w:t>
            </w:r>
          </w:p>
        </w:tc>
      </w:tr>
      <w:tr w:rsidR="00EE6ADC" w:rsidRPr="00402F05">
        <w:trPr>
          <w:trHeight w:val="1769"/>
        </w:trPr>
        <w:tc>
          <w:tcPr>
            <w:tcW w:w="1416" w:type="pct"/>
            <w:gridSpan w:val="2"/>
          </w:tcPr>
          <w:p w:rsidR="00EE6ADC" w:rsidRPr="00402F05" w:rsidRDefault="00EE6ADC" w:rsidP="00783FF9">
            <w:pPr>
              <w:pStyle w:val="Style14"/>
              <w:widowControl/>
              <w:ind w:firstLine="0"/>
            </w:pPr>
            <w:r w:rsidRPr="00402F05">
              <w:t>1.6. Тема. Лестницы, Классификация, элементы. Чертежи лестниц, уклоны, ра</w:t>
            </w:r>
            <w:r w:rsidRPr="00402F05">
              <w:t>з</w:t>
            </w:r>
            <w:r w:rsidRPr="00402F05">
              <w:t>меры. У</w:t>
            </w:r>
            <w:r w:rsidRPr="00402F05">
              <w:t>с</w:t>
            </w:r>
            <w:r w:rsidRPr="00402F05">
              <w:t>ловные изображения. Лестницы. Расчет л</w:t>
            </w:r>
            <w:r w:rsidRPr="00402F05">
              <w:t>е</w:t>
            </w:r>
            <w:r w:rsidRPr="00402F05">
              <w:t>стниц: маршевых, поворотных. Расчет винтовой л</w:t>
            </w:r>
            <w:r w:rsidRPr="00402F05">
              <w:t>е</w:t>
            </w:r>
            <w:r w:rsidRPr="00402F05">
              <w:t>стницы.</w:t>
            </w:r>
          </w:p>
        </w:tc>
        <w:tc>
          <w:tcPr>
            <w:tcW w:w="240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3</w:t>
            </w:r>
          </w:p>
        </w:tc>
        <w:tc>
          <w:tcPr>
            <w:tcW w:w="24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EE6ADC" w:rsidRPr="00402F05" w:rsidRDefault="00EE6ADC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EE6ADC" w:rsidRPr="00783FF9" w:rsidRDefault="00EE6ADC" w:rsidP="00783FF9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402F05">
              <w:rPr>
                <w:bCs/>
                <w:i/>
                <w:iCs/>
              </w:rPr>
              <w:t>Поиск дополнительной инфо</w:t>
            </w:r>
            <w:r w:rsidRPr="00402F05">
              <w:rPr>
                <w:bCs/>
                <w:i/>
                <w:iCs/>
              </w:rPr>
              <w:t>р</w:t>
            </w:r>
            <w:r w:rsidRPr="00402F05">
              <w:rPr>
                <w:bCs/>
                <w:i/>
                <w:iCs/>
              </w:rPr>
              <w:t>мации по заданной теме (р</w:t>
            </w:r>
            <w:r w:rsidRPr="00402F05">
              <w:rPr>
                <w:bCs/>
                <w:i/>
                <w:iCs/>
              </w:rPr>
              <w:t>а</w:t>
            </w:r>
            <w:r w:rsidRPr="00402F05">
              <w:rPr>
                <w:bCs/>
                <w:i/>
                <w:iCs/>
              </w:rPr>
              <w:t>бота с библиографическим материалами, справочниками, каталогами, словарями, энци</w:t>
            </w:r>
            <w:r w:rsidRPr="00402F05">
              <w:rPr>
                <w:bCs/>
                <w:i/>
                <w:iCs/>
              </w:rPr>
              <w:t>к</w:t>
            </w:r>
            <w:r w:rsidRPr="00402F05">
              <w:rPr>
                <w:bCs/>
                <w:i/>
                <w:iCs/>
              </w:rPr>
              <w:t>лопедиями, сайтом</w:t>
            </w:r>
          </w:p>
        </w:tc>
        <w:tc>
          <w:tcPr>
            <w:tcW w:w="964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402F05">
              <w:rPr>
                <w:i/>
              </w:rPr>
              <w:t xml:space="preserve"> </w:t>
            </w:r>
          </w:p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i/>
              </w:rPr>
              <w:t>– устный опрос (собесед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EE6ADC" w:rsidRPr="00402F05" w:rsidRDefault="00EE6ADC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i/>
              </w:rPr>
              <w:t>ОК-9-у,з</w:t>
            </w:r>
          </w:p>
        </w:tc>
      </w:tr>
      <w:tr w:rsidR="00EE6ADC" w:rsidRPr="00402F05">
        <w:trPr>
          <w:trHeight w:val="255"/>
        </w:trPr>
        <w:tc>
          <w:tcPr>
            <w:tcW w:w="1416" w:type="pct"/>
            <w:gridSpan w:val="2"/>
          </w:tcPr>
          <w:p w:rsidR="00EE6ADC" w:rsidRPr="00402F05" w:rsidRDefault="00EE6ADC" w:rsidP="003F6287">
            <w:pPr>
              <w:pStyle w:val="Style14"/>
              <w:rPr>
                <w:b/>
              </w:rPr>
            </w:pPr>
            <w:r w:rsidRPr="00402F05">
              <w:rPr>
                <w:b/>
              </w:rPr>
              <w:t>Итого по разделу</w:t>
            </w:r>
          </w:p>
        </w:tc>
        <w:tc>
          <w:tcPr>
            <w:tcW w:w="240" w:type="pct"/>
          </w:tcPr>
          <w:p w:rsidR="00EE6ADC" w:rsidRPr="00402F05" w:rsidRDefault="00EE6ADC" w:rsidP="003F6287">
            <w:pPr>
              <w:pStyle w:val="Style14"/>
              <w:ind w:firstLine="0"/>
              <w:jc w:val="center"/>
              <w:rPr>
                <w:b/>
              </w:rPr>
            </w:pPr>
            <w:r w:rsidRPr="00402F05">
              <w:rPr>
                <w:b/>
              </w:rPr>
              <w:t>2</w:t>
            </w:r>
          </w:p>
        </w:tc>
        <w:tc>
          <w:tcPr>
            <w:tcW w:w="182" w:type="pct"/>
          </w:tcPr>
          <w:p w:rsidR="00EE6ADC" w:rsidRPr="00402F05" w:rsidRDefault="00EE6ADC" w:rsidP="00FB4051">
            <w:pPr>
              <w:pStyle w:val="Style14"/>
              <w:ind w:firstLine="0"/>
              <w:rPr>
                <w:b/>
              </w:rPr>
            </w:pPr>
            <w:r w:rsidRPr="00402F05">
              <w:rPr>
                <w:b/>
              </w:rPr>
              <w:t>14</w:t>
            </w:r>
          </w:p>
        </w:tc>
        <w:tc>
          <w:tcPr>
            <w:tcW w:w="243" w:type="pct"/>
          </w:tcPr>
          <w:p w:rsidR="00EE6ADC" w:rsidRPr="00402F05" w:rsidRDefault="00EE6ADC" w:rsidP="003F628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EE6ADC" w:rsidRPr="00402F05" w:rsidRDefault="00EE6ADC" w:rsidP="003F628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2" w:type="pct"/>
          </w:tcPr>
          <w:p w:rsidR="00EE6ADC" w:rsidRPr="00402F05" w:rsidRDefault="00EE6ADC" w:rsidP="00E3553D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b/>
                <w:sz w:val="24"/>
              </w:rPr>
              <w:t>6</w:t>
            </w:r>
          </w:p>
        </w:tc>
        <w:tc>
          <w:tcPr>
            <w:tcW w:w="1064" w:type="pct"/>
          </w:tcPr>
          <w:p w:rsidR="00EE6ADC" w:rsidRPr="00402F05" w:rsidRDefault="00EE6ADC" w:rsidP="003F6287">
            <w:pPr>
              <w:pStyle w:val="Style14"/>
              <w:jc w:val="left"/>
              <w:rPr>
                <w:b/>
                <w:bCs/>
                <w:i/>
                <w:iCs/>
              </w:rPr>
            </w:pPr>
          </w:p>
        </w:tc>
        <w:tc>
          <w:tcPr>
            <w:tcW w:w="964" w:type="pct"/>
          </w:tcPr>
          <w:p w:rsidR="00EE6ADC" w:rsidRPr="00402F05" w:rsidRDefault="00EE6ADC" w:rsidP="003F6287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356" w:type="pct"/>
          </w:tcPr>
          <w:p w:rsidR="00EE6ADC" w:rsidRPr="00402F05" w:rsidRDefault="00EE6ADC" w:rsidP="002E3403">
            <w:pPr>
              <w:pStyle w:val="Style14"/>
              <w:ind w:hanging="11"/>
              <w:rPr>
                <w:b/>
                <w:i/>
              </w:rPr>
            </w:pPr>
          </w:p>
        </w:tc>
      </w:tr>
      <w:tr w:rsidR="00EE6ADC" w:rsidRPr="00402F05">
        <w:trPr>
          <w:trHeight w:val="195"/>
        </w:trPr>
        <w:tc>
          <w:tcPr>
            <w:tcW w:w="1416" w:type="pct"/>
            <w:gridSpan w:val="2"/>
          </w:tcPr>
          <w:p w:rsidR="00EE6ADC" w:rsidRPr="00402F05" w:rsidRDefault="00EE6ADC" w:rsidP="002E2D7E">
            <w:pPr>
              <w:pStyle w:val="Style14"/>
              <w:ind w:firstLine="0"/>
            </w:pPr>
            <w:r w:rsidRPr="00402F05">
              <w:t>2.Раздел. Чертежи генеральных пл</w:t>
            </w:r>
            <w:r w:rsidRPr="00402F05">
              <w:t>а</w:t>
            </w:r>
            <w:r w:rsidRPr="00402F05">
              <w:t xml:space="preserve">нов </w:t>
            </w:r>
          </w:p>
        </w:tc>
        <w:tc>
          <w:tcPr>
            <w:tcW w:w="240" w:type="pct"/>
          </w:tcPr>
          <w:p w:rsidR="00EE6ADC" w:rsidRPr="00402F05" w:rsidRDefault="00EE6ADC" w:rsidP="00194130">
            <w:pPr>
              <w:pStyle w:val="Style14"/>
              <w:ind w:firstLine="0"/>
            </w:pP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EE6ADC" w:rsidRPr="00402F05" w:rsidRDefault="00EE6ADC" w:rsidP="00605277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64" w:type="pct"/>
          </w:tcPr>
          <w:p w:rsidR="00EE6ADC" w:rsidRPr="00402F05" w:rsidRDefault="00EE6ADC" w:rsidP="003F6287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EE6ADC" w:rsidRPr="00402F05" w:rsidRDefault="00EE6ADC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56" w:type="pct"/>
          </w:tcPr>
          <w:p w:rsidR="00EE6ADC" w:rsidRPr="00402F05" w:rsidRDefault="00EE6ADC" w:rsidP="002E3403">
            <w:pPr>
              <w:pStyle w:val="Style14"/>
              <w:ind w:hanging="11"/>
              <w:rPr>
                <w:i/>
              </w:rPr>
            </w:pPr>
          </w:p>
        </w:tc>
      </w:tr>
      <w:tr w:rsidR="00EE6ADC" w:rsidRPr="00402F05">
        <w:trPr>
          <w:trHeight w:val="195"/>
        </w:trPr>
        <w:tc>
          <w:tcPr>
            <w:tcW w:w="1416" w:type="pct"/>
            <w:gridSpan w:val="2"/>
          </w:tcPr>
          <w:p w:rsidR="00EE6ADC" w:rsidRPr="00402F05" w:rsidRDefault="00EE6ADC" w:rsidP="00E75FF0">
            <w:pPr>
              <w:ind w:firstLine="0"/>
            </w:pPr>
            <w:r w:rsidRPr="00402F05">
              <w:t>2.1. Тема. Проекции с числовыми отме</w:t>
            </w:r>
            <w:r w:rsidRPr="00402F05">
              <w:t>т</w:t>
            </w:r>
            <w:r w:rsidRPr="00402F05">
              <w:t>ками. Основные положения и понятия проекций с числовыми отметками.</w:t>
            </w:r>
          </w:p>
          <w:p w:rsidR="00EE6ADC" w:rsidRPr="00402F05" w:rsidRDefault="00EE6ADC" w:rsidP="00CB601E">
            <w:pPr>
              <w:pStyle w:val="Style14"/>
              <w:ind w:firstLine="0"/>
            </w:pPr>
          </w:p>
        </w:tc>
        <w:tc>
          <w:tcPr>
            <w:tcW w:w="240" w:type="pct"/>
          </w:tcPr>
          <w:p w:rsidR="00EE6ADC" w:rsidRPr="00402F05" w:rsidRDefault="00EE6ADC" w:rsidP="00194130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46609D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24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EE6ADC" w:rsidRPr="00402F05" w:rsidRDefault="00EE6ADC" w:rsidP="00605277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EE6ADC" w:rsidRPr="00402F05" w:rsidRDefault="00EE6ADC" w:rsidP="00783FF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Подготовка к практич</w:t>
            </w:r>
            <w:r w:rsidRPr="00402F05">
              <w:rPr>
                <w:bCs/>
                <w:i/>
                <w:iCs/>
              </w:rPr>
              <w:t>е</w:t>
            </w:r>
            <w:r w:rsidRPr="00402F05">
              <w:rPr>
                <w:bCs/>
                <w:i/>
                <w:iCs/>
              </w:rPr>
              <w:t>скому занятию</w:t>
            </w:r>
          </w:p>
        </w:tc>
        <w:tc>
          <w:tcPr>
            <w:tcW w:w="964" w:type="pct"/>
          </w:tcPr>
          <w:p w:rsidR="00EE6ADC" w:rsidRPr="00402F05" w:rsidRDefault="00EE6ADC" w:rsidP="001941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402F05">
              <w:rPr>
                <w:i/>
              </w:rPr>
              <w:t xml:space="preserve"> </w:t>
            </w:r>
          </w:p>
          <w:p w:rsidR="00EE6ADC" w:rsidRPr="00402F05" w:rsidRDefault="00EE6ADC" w:rsidP="00194130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i/>
              </w:rPr>
              <w:t>– устный опрос (соб</w:t>
            </w:r>
            <w:r w:rsidRPr="00402F05">
              <w:rPr>
                <w:i/>
              </w:rPr>
              <w:t>е</w:t>
            </w:r>
            <w:r w:rsidRPr="00402F05">
              <w:rPr>
                <w:i/>
              </w:rPr>
              <w:t>сед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вание</w:t>
            </w:r>
          </w:p>
        </w:tc>
        <w:tc>
          <w:tcPr>
            <w:tcW w:w="356" w:type="pct"/>
          </w:tcPr>
          <w:p w:rsidR="00EE6ADC" w:rsidRPr="00402F05" w:rsidRDefault="00EE6ADC" w:rsidP="002E3403">
            <w:pPr>
              <w:pStyle w:val="Style14"/>
              <w:ind w:hanging="11"/>
              <w:rPr>
                <w:i/>
              </w:rPr>
            </w:pPr>
            <w:r w:rsidRPr="00402F05">
              <w:rPr>
                <w:i/>
              </w:rPr>
              <w:t>ОК-9-у,з</w:t>
            </w:r>
          </w:p>
        </w:tc>
      </w:tr>
      <w:tr w:rsidR="00EE6ADC" w:rsidRPr="00402F05">
        <w:trPr>
          <w:trHeight w:val="285"/>
        </w:trPr>
        <w:tc>
          <w:tcPr>
            <w:tcW w:w="1416" w:type="pct"/>
            <w:gridSpan w:val="2"/>
          </w:tcPr>
          <w:p w:rsidR="00EE6ADC" w:rsidRPr="00402F05" w:rsidRDefault="00EE6ADC" w:rsidP="00E75FF0">
            <w:pPr>
              <w:pStyle w:val="Style14"/>
              <w:ind w:firstLine="0"/>
            </w:pPr>
            <w:r w:rsidRPr="00402F05">
              <w:t>2.2.Тема. Проекции поверхностей. Пер</w:t>
            </w:r>
            <w:r w:rsidRPr="00402F05">
              <w:t>е</w:t>
            </w:r>
            <w:r w:rsidRPr="00402F05">
              <w:t>сечение прямой и плоскости с топограф</w:t>
            </w:r>
            <w:r w:rsidRPr="00402F05">
              <w:t>и</w:t>
            </w:r>
            <w:r w:rsidRPr="00402F05">
              <w:t>ческой поверхностью</w:t>
            </w:r>
          </w:p>
        </w:tc>
        <w:tc>
          <w:tcPr>
            <w:tcW w:w="240" w:type="pct"/>
          </w:tcPr>
          <w:p w:rsidR="00EE6ADC" w:rsidRPr="00402F05" w:rsidRDefault="00EE6ADC" w:rsidP="00194130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CB601E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24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EE6ADC" w:rsidRPr="00402F05" w:rsidRDefault="00EE6ADC" w:rsidP="00E3553D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EE6ADC" w:rsidRPr="00402F05" w:rsidRDefault="00EE6ADC" w:rsidP="00783FF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Подготовка к практич</w:t>
            </w:r>
            <w:r w:rsidRPr="00402F05">
              <w:rPr>
                <w:bCs/>
                <w:i/>
                <w:iCs/>
              </w:rPr>
              <w:t>е</w:t>
            </w:r>
            <w:r w:rsidRPr="00402F05">
              <w:rPr>
                <w:bCs/>
                <w:i/>
                <w:iCs/>
              </w:rPr>
              <w:t>скому занятию</w:t>
            </w:r>
          </w:p>
        </w:tc>
        <w:tc>
          <w:tcPr>
            <w:tcW w:w="964" w:type="pct"/>
          </w:tcPr>
          <w:p w:rsidR="00EE6ADC" w:rsidRPr="00402F05" w:rsidRDefault="00EE6ADC" w:rsidP="001941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402F05">
              <w:rPr>
                <w:i/>
              </w:rPr>
              <w:t xml:space="preserve"> </w:t>
            </w:r>
          </w:p>
          <w:p w:rsidR="00EE6ADC" w:rsidRPr="00402F05" w:rsidRDefault="00EE6ADC" w:rsidP="00504007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i/>
              </w:rPr>
              <w:t>– устный опрос (собесед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вание</w:t>
            </w:r>
          </w:p>
        </w:tc>
        <w:tc>
          <w:tcPr>
            <w:tcW w:w="356" w:type="pct"/>
          </w:tcPr>
          <w:p w:rsidR="00EE6ADC" w:rsidRPr="00402F05" w:rsidRDefault="00EE6ADC" w:rsidP="002E3403">
            <w:pPr>
              <w:pStyle w:val="Style14"/>
              <w:ind w:hanging="11"/>
              <w:rPr>
                <w:i/>
              </w:rPr>
            </w:pPr>
            <w:r w:rsidRPr="00402F05">
              <w:rPr>
                <w:i/>
              </w:rPr>
              <w:t>ОК-9-у,з</w:t>
            </w:r>
          </w:p>
        </w:tc>
      </w:tr>
      <w:tr w:rsidR="00EE6ADC" w:rsidRPr="00402F05">
        <w:trPr>
          <w:trHeight w:val="225"/>
        </w:trPr>
        <w:tc>
          <w:tcPr>
            <w:tcW w:w="1416" w:type="pct"/>
            <w:gridSpan w:val="2"/>
          </w:tcPr>
          <w:p w:rsidR="00EE6ADC" w:rsidRPr="00402F05" w:rsidRDefault="00EE6ADC" w:rsidP="00E75FF0">
            <w:pPr>
              <w:pStyle w:val="Style14"/>
              <w:ind w:firstLine="0"/>
            </w:pPr>
            <w:r w:rsidRPr="00402F05">
              <w:t>2.3.Тема. Способы решения позицио</w:t>
            </w:r>
            <w:r w:rsidRPr="00402F05">
              <w:t>н</w:t>
            </w:r>
            <w:r w:rsidRPr="00402F05">
              <w:t>ных задач в проекциях с числовыми отметк</w:t>
            </w:r>
            <w:r w:rsidRPr="00402F05">
              <w:t>а</w:t>
            </w:r>
            <w:r w:rsidRPr="00402F05">
              <w:t>ми в рабочей тетради. Пересечение пр</w:t>
            </w:r>
            <w:r w:rsidRPr="00402F05">
              <w:t>я</w:t>
            </w:r>
            <w:r w:rsidRPr="00402F05">
              <w:t>мой с плоскостью. Пересечение двух плоскостей</w:t>
            </w:r>
          </w:p>
        </w:tc>
        <w:tc>
          <w:tcPr>
            <w:tcW w:w="240" w:type="pct"/>
          </w:tcPr>
          <w:p w:rsidR="00EE6ADC" w:rsidRPr="00402F05" w:rsidRDefault="00EE6ADC" w:rsidP="00194130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46609D">
            <w:pPr>
              <w:pStyle w:val="Style14"/>
              <w:ind w:firstLine="0"/>
              <w:jc w:val="center"/>
            </w:pPr>
            <w:r w:rsidRPr="00402F05">
              <w:t>4</w:t>
            </w:r>
          </w:p>
        </w:tc>
        <w:tc>
          <w:tcPr>
            <w:tcW w:w="24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EE6ADC" w:rsidRPr="00402F05" w:rsidRDefault="00EE6ADC" w:rsidP="00783FF9">
            <w:pPr>
              <w:pStyle w:val="Style14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EE6ADC" w:rsidRPr="00402F05" w:rsidRDefault="00EE6ADC" w:rsidP="00783FF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Подготовка к практич</w:t>
            </w:r>
            <w:r w:rsidRPr="00402F05">
              <w:rPr>
                <w:bCs/>
                <w:i/>
                <w:iCs/>
              </w:rPr>
              <w:t>е</w:t>
            </w:r>
            <w:r w:rsidRPr="00402F05">
              <w:rPr>
                <w:bCs/>
                <w:i/>
                <w:iCs/>
              </w:rPr>
              <w:t>скому занятию</w:t>
            </w:r>
          </w:p>
        </w:tc>
        <w:tc>
          <w:tcPr>
            <w:tcW w:w="964" w:type="pct"/>
          </w:tcPr>
          <w:p w:rsidR="00EE6ADC" w:rsidRPr="00402F05" w:rsidRDefault="00EE6ADC" w:rsidP="001941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402F05">
              <w:rPr>
                <w:i/>
              </w:rPr>
              <w:t xml:space="preserve"> </w:t>
            </w:r>
          </w:p>
          <w:p w:rsidR="00EE6ADC" w:rsidRPr="00402F05" w:rsidRDefault="00EE6ADC" w:rsidP="00504007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i/>
              </w:rPr>
              <w:t>– устный опрос (собесед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вание</w:t>
            </w:r>
          </w:p>
        </w:tc>
        <w:tc>
          <w:tcPr>
            <w:tcW w:w="356" w:type="pct"/>
          </w:tcPr>
          <w:p w:rsidR="00EE6ADC" w:rsidRPr="00402F05" w:rsidRDefault="00EE6ADC" w:rsidP="002E3403">
            <w:pPr>
              <w:pStyle w:val="Style14"/>
              <w:ind w:hanging="11"/>
              <w:rPr>
                <w:i/>
              </w:rPr>
            </w:pPr>
            <w:r>
              <w:rPr>
                <w:i/>
              </w:rPr>
              <w:t>ПК-6,з,у,</w:t>
            </w:r>
          </w:p>
        </w:tc>
      </w:tr>
      <w:tr w:rsidR="00EE6ADC" w:rsidRPr="00402F05">
        <w:trPr>
          <w:trHeight w:val="300"/>
        </w:trPr>
        <w:tc>
          <w:tcPr>
            <w:tcW w:w="1416" w:type="pct"/>
            <w:gridSpan w:val="2"/>
          </w:tcPr>
          <w:p w:rsidR="00EE6ADC" w:rsidRPr="00402F05" w:rsidRDefault="00EE6ADC" w:rsidP="00E75FF0">
            <w:pPr>
              <w:pStyle w:val="Style14"/>
              <w:ind w:firstLine="0"/>
            </w:pPr>
            <w:r w:rsidRPr="00402F05">
              <w:t>2.4. Тема. Определение границ зе</w:t>
            </w:r>
            <w:r w:rsidRPr="00402F05">
              <w:t>м</w:t>
            </w:r>
            <w:r w:rsidRPr="00402F05">
              <w:t>ляных работ</w:t>
            </w:r>
          </w:p>
        </w:tc>
        <w:tc>
          <w:tcPr>
            <w:tcW w:w="240" w:type="pct"/>
          </w:tcPr>
          <w:p w:rsidR="00EE6ADC" w:rsidRPr="00402F05" w:rsidRDefault="00EE6ADC" w:rsidP="00194130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46609D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24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EE6ADC" w:rsidRPr="00402F05" w:rsidRDefault="00EE6ADC" w:rsidP="00783FF9">
            <w:pPr>
              <w:pStyle w:val="Style14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EE6ADC" w:rsidRPr="00402F05" w:rsidRDefault="00EE6ADC" w:rsidP="00783FF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Самостоятельное изучение учебной и научно литер</w:t>
            </w:r>
            <w:r w:rsidRPr="00402F05">
              <w:rPr>
                <w:bCs/>
                <w:i/>
                <w:iCs/>
              </w:rPr>
              <w:t>а</w:t>
            </w:r>
            <w:r w:rsidRPr="00402F05">
              <w:rPr>
                <w:bCs/>
                <w:i/>
                <w:iCs/>
              </w:rPr>
              <w:t>туры, сайта</w:t>
            </w:r>
          </w:p>
          <w:p w:rsidR="00EE6ADC" w:rsidRPr="00402F05" w:rsidRDefault="00EE6ADC" w:rsidP="00783FF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Подготовка к практич</w:t>
            </w:r>
            <w:r w:rsidRPr="00402F05">
              <w:rPr>
                <w:bCs/>
                <w:i/>
                <w:iCs/>
              </w:rPr>
              <w:t>е</w:t>
            </w:r>
            <w:r w:rsidRPr="00402F05">
              <w:rPr>
                <w:bCs/>
                <w:i/>
                <w:iCs/>
              </w:rPr>
              <w:t>скому занятию</w:t>
            </w:r>
          </w:p>
        </w:tc>
        <w:tc>
          <w:tcPr>
            <w:tcW w:w="964" w:type="pct"/>
          </w:tcPr>
          <w:p w:rsidR="00EE6ADC" w:rsidRPr="00402F05" w:rsidRDefault="00EE6ADC" w:rsidP="001941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402F05">
              <w:rPr>
                <w:i/>
              </w:rPr>
              <w:t xml:space="preserve"> </w:t>
            </w:r>
          </w:p>
          <w:p w:rsidR="00EE6ADC" w:rsidRPr="00402F05" w:rsidRDefault="00EE6ADC" w:rsidP="00194130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i/>
              </w:rPr>
              <w:t>– устный опрос (соб</w:t>
            </w:r>
            <w:r w:rsidRPr="00402F05">
              <w:rPr>
                <w:i/>
              </w:rPr>
              <w:t>е</w:t>
            </w:r>
            <w:r w:rsidRPr="00402F05">
              <w:rPr>
                <w:i/>
              </w:rPr>
              <w:t>сед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вание</w:t>
            </w:r>
          </w:p>
        </w:tc>
        <w:tc>
          <w:tcPr>
            <w:tcW w:w="356" w:type="pct"/>
          </w:tcPr>
          <w:p w:rsidR="00EE6ADC" w:rsidRPr="00402F05" w:rsidRDefault="00EE6ADC" w:rsidP="002E3403">
            <w:pPr>
              <w:pStyle w:val="Style14"/>
              <w:ind w:hanging="11"/>
              <w:rPr>
                <w:i/>
              </w:rPr>
            </w:pPr>
            <w:r>
              <w:rPr>
                <w:i/>
              </w:rPr>
              <w:t>ПК-6,з,у,</w:t>
            </w:r>
          </w:p>
        </w:tc>
      </w:tr>
      <w:tr w:rsidR="00EE6ADC" w:rsidRPr="00402F05">
        <w:trPr>
          <w:trHeight w:val="225"/>
        </w:trPr>
        <w:tc>
          <w:tcPr>
            <w:tcW w:w="1416" w:type="pct"/>
            <w:gridSpan w:val="2"/>
          </w:tcPr>
          <w:p w:rsidR="00EE6ADC" w:rsidRPr="00402F05" w:rsidRDefault="00EE6ADC" w:rsidP="00586AA7">
            <w:pPr>
              <w:pStyle w:val="Style14"/>
              <w:ind w:firstLine="0"/>
            </w:pPr>
            <w:r w:rsidRPr="00402F05">
              <w:t>2.5. Тема. Генеральные планы: состав че</w:t>
            </w:r>
            <w:r w:rsidRPr="00402F05">
              <w:t>р</w:t>
            </w:r>
            <w:r w:rsidRPr="00402F05">
              <w:t>тежей; условные обозначения;</w:t>
            </w:r>
          </w:p>
        </w:tc>
        <w:tc>
          <w:tcPr>
            <w:tcW w:w="240" w:type="pct"/>
          </w:tcPr>
          <w:p w:rsidR="00EE6ADC" w:rsidRPr="00402F05" w:rsidRDefault="00EE6ADC" w:rsidP="00194130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46609D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24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EE6ADC" w:rsidRPr="00402F05" w:rsidRDefault="00EE6ADC" w:rsidP="00783FF9">
            <w:pPr>
              <w:pStyle w:val="Style14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EE6ADC" w:rsidRPr="00402F05" w:rsidRDefault="00EE6ADC" w:rsidP="00783FF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Самостоятельное изучение учебной и научно литер</w:t>
            </w:r>
            <w:r w:rsidRPr="00402F05">
              <w:rPr>
                <w:bCs/>
                <w:i/>
                <w:iCs/>
              </w:rPr>
              <w:t>а</w:t>
            </w:r>
            <w:r w:rsidRPr="00402F05">
              <w:rPr>
                <w:bCs/>
                <w:i/>
                <w:iCs/>
              </w:rPr>
              <w:t>туры, сайта</w:t>
            </w:r>
          </w:p>
          <w:p w:rsidR="00EE6ADC" w:rsidRPr="00402F05" w:rsidRDefault="00EE6ADC" w:rsidP="00783FF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Подготовка к практич</w:t>
            </w:r>
            <w:r w:rsidRPr="00402F05">
              <w:rPr>
                <w:bCs/>
                <w:i/>
                <w:iCs/>
              </w:rPr>
              <w:t>е</w:t>
            </w:r>
            <w:r w:rsidRPr="00402F05">
              <w:rPr>
                <w:bCs/>
                <w:i/>
                <w:iCs/>
              </w:rPr>
              <w:t>скому занятию</w:t>
            </w:r>
          </w:p>
        </w:tc>
        <w:tc>
          <w:tcPr>
            <w:tcW w:w="964" w:type="pct"/>
          </w:tcPr>
          <w:p w:rsidR="00EE6ADC" w:rsidRPr="00402F05" w:rsidRDefault="00EE6ADC" w:rsidP="001941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402F05">
              <w:rPr>
                <w:i/>
              </w:rPr>
              <w:t xml:space="preserve"> </w:t>
            </w:r>
          </w:p>
          <w:p w:rsidR="00EE6ADC" w:rsidRPr="00402F05" w:rsidRDefault="00EE6ADC" w:rsidP="00194130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i/>
              </w:rPr>
              <w:t>– устный опрос (соб</w:t>
            </w:r>
            <w:r w:rsidRPr="00402F05">
              <w:rPr>
                <w:i/>
              </w:rPr>
              <w:t>е</w:t>
            </w:r>
            <w:r w:rsidRPr="00402F05">
              <w:rPr>
                <w:i/>
              </w:rPr>
              <w:t>сед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EE6ADC" w:rsidRPr="00402F05" w:rsidRDefault="00EE6ADC" w:rsidP="002E3403">
            <w:pPr>
              <w:pStyle w:val="Style14"/>
              <w:ind w:hanging="11"/>
              <w:rPr>
                <w:i/>
              </w:rPr>
            </w:pPr>
            <w:r>
              <w:rPr>
                <w:i/>
              </w:rPr>
              <w:t>ПК-6,з,у,</w:t>
            </w:r>
          </w:p>
        </w:tc>
      </w:tr>
      <w:tr w:rsidR="00EE6ADC" w:rsidRPr="00402F05">
        <w:trPr>
          <w:gridBefore w:val="1"/>
          <w:trHeight w:val="345"/>
        </w:trPr>
        <w:tc>
          <w:tcPr>
            <w:tcW w:w="1416" w:type="pct"/>
          </w:tcPr>
          <w:p w:rsidR="00EE6ADC" w:rsidRPr="00402F05" w:rsidRDefault="00EE6ADC" w:rsidP="00CB601E">
            <w:pPr>
              <w:pStyle w:val="Style14"/>
              <w:widowControl/>
              <w:ind w:firstLine="0"/>
            </w:pPr>
            <w:r w:rsidRPr="00402F05">
              <w:t>2.6. Тема. Элементы вертикальной план</w:t>
            </w:r>
            <w:r w:rsidRPr="00402F05">
              <w:t>и</w:t>
            </w:r>
            <w:r w:rsidRPr="00402F05">
              <w:t>ровки. Сущность вертикальной планиро</w:t>
            </w:r>
            <w:r w:rsidRPr="00402F05">
              <w:t>в</w:t>
            </w:r>
            <w:r w:rsidRPr="00402F05">
              <w:t>ки. М</w:t>
            </w:r>
            <w:r w:rsidRPr="00402F05">
              <w:t>е</w:t>
            </w:r>
            <w:r w:rsidRPr="00402F05">
              <w:t>тоды вертикальной планировки. Разбивочные че</w:t>
            </w:r>
            <w:r w:rsidRPr="00402F05">
              <w:t>р</w:t>
            </w:r>
            <w:r w:rsidRPr="00402F05">
              <w:t>тежи;</w:t>
            </w:r>
          </w:p>
        </w:tc>
        <w:tc>
          <w:tcPr>
            <w:tcW w:w="240" w:type="pct"/>
          </w:tcPr>
          <w:p w:rsidR="00EE6ADC" w:rsidRPr="00402F05" w:rsidRDefault="00EE6ADC" w:rsidP="00194130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46609D">
            <w:pPr>
              <w:pStyle w:val="Style14"/>
              <w:ind w:firstLine="0"/>
              <w:jc w:val="center"/>
            </w:pPr>
            <w:r w:rsidRPr="00402F05">
              <w:t>1</w:t>
            </w:r>
          </w:p>
        </w:tc>
        <w:tc>
          <w:tcPr>
            <w:tcW w:w="24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EE6ADC" w:rsidRPr="00402F05" w:rsidRDefault="00EE6ADC" w:rsidP="00783FF9">
            <w:pPr>
              <w:pStyle w:val="Style14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EE6ADC" w:rsidRPr="00402F05" w:rsidRDefault="00EE6ADC" w:rsidP="00783FF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Самостоятельное изучение учебной и научно литер</w:t>
            </w:r>
            <w:r w:rsidRPr="00402F05">
              <w:rPr>
                <w:bCs/>
                <w:i/>
                <w:iCs/>
              </w:rPr>
              <w:t>а</w:t>
            </w:r>
            <w:r w:rsidRPr="00402F05">
              <w:rPr>
                <w:bCs/>
                <w:i/>
                <w:iCs/>
              </w:rPr>
              <w:t>туры, сайта</w:t>
            </w:r>
          </w:p>
          <w:p w:rsidR="00EE6ADC" w:rsidRPr="00402F05" w:rsidRDefault="00EE6ADC" w:rsidP="00783FF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Подготовка к-практическому занятию</w:t>
            </w:r>
          </w:p>
        </w:tc>
        <w:tc>
          <w:tcPr>
            <w:tcW w:w="964" w:type="pct"/>
          </w:tcPr>
          <w:p w:rsidR="00EE6ADC" w:rsidRPr="00402F05" w:rsidRDefault="00EE6ADC" w:rsidP="001941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402F05">
              <w:rPr>
                <w:i/>
              </w:rPr>
              <w:t xml:space="preserve"> </w:t>
            </w:r>
          </w:p>
          <w:p w:rsidR="00EE6ADC" w:rsidRPr="00402F05" w:rsidRDefault="00EE6ADC" w:rsidP="00194130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i/>
              </w:rPr>
              <w:t>– устный опрос (соб</w:t>
            </w:r>
            <w:r w:rsidRPr="00402F05">
              <w:rPr>
                <w:i/>
              </w:rPr>
              <w:t>е</w:t>
            </w:r>
            <w:r w:rsidRPr="00402F05">
              <w:rPr>
                <w:i/>
              </w:rPr>
              <w:t>сед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EE6ADC" w:rsidRPr="00402F05" w:rsidRDefault="00EE6ADC" w:rsidP="002E3403">
            <w:pPr>
              <w:pStyle w:val="Style14"/>
              <w:ind w:hanging="11"/>
              <w:rPr>
                <w:i/>
              </w:rPr>
            </w:pPr>
            <w:r>
              <w:rPr>
                <w:i/>
              </w:rPr>
              <w:t>ПК-6,з,у,</w:t>
            </w:r>
          </w:p>
        </w:tc>
      </w:tr>
      <w:tr w:rsidR="00EE6ADC" w:rsidRPr="00402F05">
        <w:trPr>
          <w:gridBefore w:val="1"/>
          <w:trHeight w:val="1418"/>
        </w:trPr>
        <w:tc>
          <w:tcPr>
            <w:tcW w:w="1416" w:type="pct"/>
          </w:tcPr>
          <w:p w:rsidR="00EE6ADC" w:rsidRPr="00402F05" w:rsidRDefault="00EE6ADC" w:rsidP="00867EBA">
            <w:pPr>
              <w:pStyle w:val="Style14"/>
              <w:widowControl/>
              <w:ind w:firstLine="0"/>
            </w:pPr>
            <w:r w:rsidRPr="00402F05">
              <w:t>2.7. Тема. Схемы благоустройства и оз</w:t>
            </w:r>
            <w:r w:rsidRPr="00402F05">
              <w:t>е</w:t>
            </w:r>
            <w:r w:rsidRPr="00402F05">
              <w:t>ленения</w:t>
            </w:r>
          </w:p>
        </w:tc>
        <w:tc>
          <w:tcPr>
            <w:tcW w:w="240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1</w:t>
            </w:r>
          </w:p>
        </w:tc>
        <w:tc>
          <w:tcPr>
            <w:tcW w:w="24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EE6ADC" w:rsidRPr="00402F05" w:rsidRDefault="00EE6ADC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EE6ADC" w:rsidRPr="00402F05" w:rsidRDefault="00EE6ADC" w:rsidP="002E340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Самостоятельное изучение учебной и научно литературы, сайта</w:t>
            </w:r>
          </w:p>
          <w:p w:rsidR="00EE6ADC" w:rsidRPr="00402F05" w:rsidRDefault="00EE6ADC" w:rsidP="002E340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Подготовка к -практическому занятию</w:t>
            </w:r>
          </w:p>
          <w:p w:rsidR="00EE6ADC" w:rsidRPr="00402F05" w:rsidRDefault="00EE6ADC" w:rsidP="002E34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4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402F05">
              <w:rPr>
                <w:i/>
              </w:rPr>
              <w:t xml:space="preserve"> </w:t>
            </w:r>
          </w:p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i/>
              </w:rPr>
              <w:t>– устный опрос (собесед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EE6ADC" w:rsidRPr="00402F05" w:rsidRDefault="00EE6ADC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i/>
              </w:rPr>
              <w:t>ОК-9-у</w:t>
            </w:r>
          </w:p>
        </w:tc>
      </w:tr>
      <w:tr w:rsidR="00EE6ADC" w:rsidRPr="00402F05" w:rsidTr="00783FF9">
        <w:trPr>
          <w:gridBefore w:val="1"/>
          <w:trHeight w:val="308"/>
        </w:trPr>
        <w:tc>
          <w:tcPr>
            <w:tcW w:w="1416" w:type="pct"/>
          </w:tcPr>
          <w:p w:rsidR="00EE6ADC" w:rsidRPr="00402F05" w:rsidRDefault="00EE6ADC" w:rsidP="00957F54">
            <w:pPr>
              <w:pStyle w:val="Style14"/>
              <w:widowControl/>
              <w:ind w:firstLine="0"/>
              <w:rPr>
                <w:b/>
              </w:rPr>
            </w:pPr>
            <w:r w:rsidRPr="00402F05">
              <w:rPr>
                <w:b/>
              </w:rPr>
              <w:t>Итого по разделу</w:t>
            </w:r>
          </w:p>
        </w:tc>
        <w:tc>
          <w:tcPr>
            <w:tcW w:w="240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2F05">
              <w:rPr>
                <w:b/>
              </w:rPr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2F05">
              <w:rPr>
                <w:b/>
              </w:rPr>
              <w:t>14</w:t>
            </w:r>
          </w:p>
        </w:tc>
        <w:tc>
          <w:tcPr>
            <w:tcW w:w="24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EE6ADC" w:rsidRPr="00402F05" w:rsidRDefault="00EE6ADC" w:rsidP="00764D4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2" w:type="pct"/>
          </w:tcPr>
          <w:p w:rsidR="00EE6ADC" w:rsidRPr="00402F05" w:rsidRDefault="00EE6ADC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b/>
                <w:sz w:val="24"/>
              </w:rPr>
              <w:t>7</w:t>
            </w:r>
          </w:p>
        </w:tc>
        <w:tc>
          <w:tcPr>
            <w:tcW w:w="1064" w:type="pct"/>
          </w:tcPr>
          <w:p w:rsidR="00EE6ADC" w:rsidRPr="00402F05" w:rsidRDefault="00EE6ADC" w:rsidP="00560EB5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964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356" w:type="pct"/>
          </w:tcPr>
          <w:p w:rsidR="00EE6ADC" w:rsidRPr="00402F05" w:rsidRDefault="00EE6ADC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</w:tr>
      <w:tr w:rsidR="00EE6ADC" w:rsidRPr="00402F05">
        <w:trPr>
          <w:gridBefore w:val="1"/>
          <w:trHeight w:val="300"/>
        </w:trPr>
        <w:tc>
          <w:tcPr>
            <w:tcW w:w="1416" w:type="pct"/>
          </w:tcPr>
          <w:p w:rsidR="00EE6ADC" w:rsidRPr="00402F05" w:rsidRDefault="00EE6ADC" w:rsidP="006E39EB">
            <w:pPr>
              <w:pStyle w:val="Style14"/>
              <w:ind w:firstLine="0"/>
              <w:rPr>
                <w:b/>
              </w:rPr>
            </w:pPr>
            <w:r w:rsidRPr="00402F05">
              <w:rPr>
                <w:b/>
              </w:rPr>
              <w:t>3. Раздел Теория и практика архите</w:t>
            </w:r>
            <w:r w:rsidRPr="00402F05">
              <w:rPr>
                <w:b/>
              </w:rPr>
              <w:t>к</w:t>
            </w:r>
            <w:r w:rsidRPr="00402F05">
              <w:rPr>
                <w:b/>
              </w:rPr>
              <w:t>турных обмеров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EE6ADC" w:rsidRPr="00402F05" w:rsidRDefault="00EE6ADC" w:rsidP="00605277">
            <w:pPr>
              <w:pStyle w:val="Style14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64" w:type="pct"/>
          </w:tcPr>
          <w:p w:rsidR="00EE6ADC" w:rsidRPr="00783FF9" w:rsidRDefault="00EE6ADC" w:rsidP="00783FF9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402F05">
              <w:rPr>
                <w:bCs/>
                <w:i/>
                <w:iCs/>
              </w:rPr>
              <w:t>Самостоятельное изучение учебной и научной литерат</w:t>
            </w:r>
            <w:r w:rsidRPr="00402F05">
              <w:rPr>
                <w:bCs/>
                <w:i/>
                <w:iCs/>
              </w:rPr>
              <w:t>у</w:t>
            </w:r>
            <w:r w:rsidRPr="00402F05">
              <w:rPr>
                <w:bCs/>
                <w:i/>
                <w:iCs/>
              </w:rPr>
              <w:t>ры, сайта</w:t>
            </w:r>
          </w:p>
        </w:tc>
        <w:tc>
          <w:tcPr>
            <w:tcW w:w="964" w:type="pct"/>
          </w:tcPr>
          <w:p w:rsidR="00EE6ADC" w:rsidRPr="00402F05" w:rsidRDefault="00EE6ADC" w:rsidP="0060527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6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</w:pPr>
            <w:r>
              <w:t>ПК-8-у,в</w:t>
            </w:r>
          </w:p>
        </w:tc>
      </w:tr>
      <w:tr w:rsidR="00EE6ADC" w:rsidRPr="00402F05">
        <w:trPr>
          <w:gridBefore w:val="1"/>
          <w:trHeight w:val="240"/>
        </w:trPr>
        <w:tc>
          <w:tcPr>
            <w:tcW w:w="1416" w:type="pct"/>
          </w:tcPr>
          <w:p w:rsidR="00EE6ADC" w:rsidRPr="00402F05" w:rsidRDefault="00EE6ADC" w:rsidP="00B50585">
            <w:pPr>
              <w:pStyle w:val="Style14"/>
              <w:ind w:firstLine="0"/>
            </w:pPr>
            <w:r w:rsidRPr="00402F05">
              <w:t>3.1.Тема. Характеристика обмеров как о</w:t>
            </w:r>
            <w:r w:rsidRPr="00402F05">
              <w:t>с</w:t>
            </w:r>
            <w:r w:rsidRPr="00402F05">
              <w:t>новного способа фиксации архитекту</w:t>
            </w:r>
            <w:r w:rsidRPr="00402F05">
              <w:t>р</w:t>
            </w:r>
            <w:r w:rsidRPr="00402F05">
              <w:t>ных обмеров.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605277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24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EE6ADC" w:rsidRPr="00402F05" w:rsidRDefault="00EE6ADC" w:rsidP="00D7681F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EE6ADC" w:rsidRPr="00402F05" w:rsidRDefault="00EE6ADC" w:rsidP="00605277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Самостоятельное изучение учебной и научной литерат</w:t>
            </w:r>
            <w:r w:rsidRPr="00402F05">
              <w:rPr>
                <w:bCs/>
                <w:i/>
                <w:iCs/>
              </w:rPr>
              <w:t>у</w:t>
            </w:r>
            <w:r w:rsidRPr="00402F05">
              <w:rPr>
                <w:bCs/>
                <w:i/>
                <w:iCs/>
              </w:rPr>
              <w:t>ры, сайта</w:t>
            </w:r>
          </w:p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4" w:type="pct"/>
          </w:tcPr>
          <w:p w:rsidR="00EE6ADC" w:rsidRPr="00402F05" w:rsidRDefault="00EE6ADC" w:rsidP="0060527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402F05">
              <w:rPr>
                <w:i/>
              </w:rPr>
              <w:t xml:space="preserve"> </w:t>
            </w:r>
          </w:p>
          <w:p w:rsidR="00EE6ADC" w:rsidRPr="00402F05" w:rsidRDefault="00EE6ADC" w:rsidP="00605277">
            <w:pPr>
              <w:pStyle w:val="Style14"/>
              <w:widowControl/>
              <w:ind w:firstLine="0"/>
              <w:jc w:val="left"/>
            </w:pPr>
            <w:r w:rsidRPr="00402F05">
              <w:rPr>
                <w:i/>
              </w:rPr>
              <w:t>– устный опрос (собесед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EE6ADC" w:rsidRPr="00402F05" w:rsidRDefault="00EE6ADC" w:rsidP="00E3553D">
            <w:pPr>
              <w:pStyle w:val="Style14"/>
              <w:widowControl/>
              <w:ind w:firstLine="0"/>
            </w:pPr>
            <w:r>
              <w:t>ПК-8–з.</w:t>
            </w:r>
            <w:r w:rsidRPr="00402F05">
              <w:t>у</w:t>
            </w:r>
            <w:r>
              <w:t>, в</w:t>
            </w:r>
          </w:p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E6ADC" w:rsidRPr="00402F05">
        <w:trPr>
          <w:gridBefore w:val="1"/>
          <w:trHeight w:val="75"/>
        </w:trPr>
        <w:tc>
          <w:tcPr>
            <w:tcW w:w="1416" w:type="pct"/>
          </w:tcPr>
          <w:p w:rsidR="00EE6ADC" w:rsidRPr="00402F05" w:rsidRDefault="00EE6ADC" w:rsidP="00B50585">
            <w:pPr>
              <w:pStyle w:val="Style14"/>
              <w:ind w:firstLine="0"/>
            </w:pPr>
            <w:r w:rsidRPr="00402F05">
              <w:t>3.2.Тема. Организация работ. Осно</w:t>
            </w:r>
            <w:r w:rsidRPr="00402F05">
              <w:t>в</w:t>
            </w:r>
            <w:r w:rsidRPr="00402F05">
              <w:t>ные правила техники безопасности обме</w:t>
            </w:r>
            <w:r w:rsidRPr="00402F05">
              <w:t>р</w:t>
            </w:r>
            <w:r w:rsidRPr="00402F05">
              <w:t>ных работ. Измерительные инструменты и приборы. Обмеры планов, высотные о</w:t>
            </w:r>
            <w:r w:rsidRPr="00402F05">
              <w:t>б</w:t>
            </w:r>
            <w:r w:rsidRPr="00402F05">
              <w:t>меры, обмеры деталей. Съемка генерал</w:t>
            </w:r>
            <w:r w:rsidRPr="00402F05">
              <w:t>ь</w:t>
            </w:r>
            <w:r w:rsidRPr="00402F05">
              <w:t>ных планов и обмер территорий.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605277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24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EE6ADC" w:rsidRPr="00402F05" w:rsidRDefault="00EE6ADC" w:rsidP="00D7681F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EE6ADC" w:rsidRPr="00402F05" w:rsidRDefault="00EE6ADC" w:rsidP="00605277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Самостоятельное изучение учебной и научно литературы, сайта</w:t>
            </w:r>
          </w:p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bCs/>
                <w:i/>
                <w:iCs/>
              </w:rPr>
              <w:t>Подготовка к практическому занятию</w:t>
            </w:r>
          </w:p>
        </w:tc>
        <w:tc>
          <w:tcPr>
            <w:tcW w:w="964" w:type="pct"/>
          </w:tcPr>
          <w:p w:rsidR="00EE6ADC" w:rsidRPr="00402F05" w:rsidRDefault="00EE6ADC" w:rsidP="0060527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402F05">
              <w:rPr>
                <w:i/>
              </w:rPr>
              <w:t xml:space="preserve"> </w:t>
            </w:r>
          </w:p>
          <w:p w:rsidR="00EE6ADC" w:rsidRPr="00402F05" w:rsidRDefault="00EE6ADC" w:rsidP="00605277">
            <w:pPr>
              <w:pStyle w:val="Style14"/>
              <w:widowControl/>
              <w:ind w:firstLine="0"/>
              <w:jc w:val="left"/>
            </w:pPr>
            <w:r w:rsidRPr="00402F05">
              <w:rPr>
                <w:i/>
              </w:rPr>
              <w:t>– устный опрос (собесед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вание</w:t>
            </w:r>
          </w:p>
        </w:tc>
        <w:tc>
          <w:tcPr>
            <w:tcW w:w="356" w:type="pct"/>
          </w:tcPr>
          <w:p w:rsidR="00EE6ADC" w:rsidRPr="00402F05" w:rsidRDefault="00EE6ADC" w:rsidP="00E3553D">
            <w:pPr>
              <w:pStyle w:val="Style14"/>
              <w:widowControl/>
              <w:ind w:firstLine="0"/>
            </w:pPr>
            <w:r w:rsidRPr="00402F05">
              <w:t>ПК-8</w:t>
            </w:r>
            <w:r>
              <w:t>–з,</w:t>
            </w:r>
            <w:r w:rsidRPr="00402F05">
              <w:t>у</w:t>
            </w:r>
            <w:r>
              <w:t>,в</w:t>
            </w:r>
          </w:p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E6ADC" w:rsidRPr="00402F05">
        <w:trPr>
          <w:gridBefore w:val="1"/>
          <w:trHeight w:val="458"/>
        </w:trPr>
        <w:tc>
          <w:tcPr>
            <w:tcW w:w="1416" w:type="pct"/>
          </w:tcPr>
          <w:p w:rsidR="00EE6ADC" w:rsidRPr="00402F05" w:rsidRDefault="00EE6ADC" w:rsidP="00066036">
            <w:pPr>
              <w:pStyle w:val="Style14"/>
              <w:rPr>
                <w:b/>
              </w:rPr>
            </w:pPr>
            <w:r w:rsidRPr="00402F05">
              <w:rPr>
                <w:b/>
              </w:rPr>
              <w:t>Итого по разделу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ind w:firstLine="0"/>
              <w:jc w:val="center"/>
              <w:rPr>
                <w:b/>
              </w:rPr>
            </w:pPr>
            <w:r w:rsidRPr="00402F05">
              <w:rPr>
                <w:b/>
              </w:rPr>
              <w:t>2</w:t>
            </w:r>
          </w:p>
        </w:tc>
        <w:tc>
          <w:tcPr>
            <w:tcW w:w="182" w:type="pct"/>
          </w:tcPr>
          <w:p w:rsidR="00EE6ADC" w:rsidRPr="00402F05" w:rsidRDefault="00EE6ADC" w:rsidP="00605277">
            <w:pPr>
              <w:pStyle w:val="Style14"/>
              <w:ind w:firstLine="0"/>
              <w:jc w:val="center"/>
              <w:rPr>
                <w:b/>
              </w:rPr>
            </w:pPr>
            <w:r w:rsidRPr="00402F05">
              <w:rPr>
                <w:b/>
              </w:rPr>
              <w:t>4</w:t>
            </w:r>
          </w:p>
        </w:tc>
        <w:tc>
          <w:tcPr>
            <w:tcW w:w="24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EE6ADC" w:rsidRPr="00402F05" w:rsidRDefault="00EE6ADC" w:rsidP="00764D4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2" w:type="pct"/>
          </w:tcPr>
          <w:p w:rsidR="00EE6ADC" w:rsidRPr="00402F05" w:rsidRDefault="00EE6ADC" w:rsidP="00605277">
            <w:pPr>
              <w:pStyle w:val="Style14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b/>
                <w:sz w:val="24"/>
              </w:rPr>
              <w:t>2</w:t>
            </w:r>
          </w:p>
        </w:tc>
        <w:tc>
          <w:tcPr>
            <w:tcW w:w="1064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964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56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E6ADC" w:rsidRPr="00402F05">
        <w:trPr>
          <w:gridBefore w:val="1"/>
          <w:trHeight w:val="70"/>
        </w:trPr>
        <w:tc>
          <w:tcPr>
            <w:tcW w:w="1416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rPr>
                <w:b/>
              </w:rPr>
            </w:pPr>
            <w:r w:rsidRPr="00402F05">
              <w:rPr>
                <w:b/>
              </w:rPr>
              <w:t>4. Раздел. Практические занятия «А</w:t>
            </w:r>
            <w:r w:rsidRPr="00402F05">
              <w:rPr>
                <w:b/>
              </w:rPr>
              <w:t>р</w:t>
            </w:r>
            <w:r w:rsidRPr="00402F05">
              <w:rPr>
                <w:b/>
              </w:rPr>
              <w:t>хитектурное черчение и обмеры»</w:t>
            </w:r>
          </w:p>
        </w:tc>
        <w:tc>
          <w:tcPr>
            <w:tcW w:w="240" w:type="pct"/>
          </w:tcPr>
          <w:p w:rsidR="00EE6ADC" w:rsidRPr="00402F05" w:rsidRDefault="00EE6ADC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4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4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402F05">
              <w:rPr>
                <w:i/>
              </w:rPr>
              <w:t xml:space="preserve"> раб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ты</w:t>
            </w:r>
          </w:p>
        </w:tc>
        <w:tc>
          <w:tcPr>
            <w:tcW w:w="356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E6ADC" w:rsidRPr="00402F05">
        <w:trPr>
          <w:gridBefore w:val="1"/>
          <w:trHeight w:val="499"/>
        </w:trPr>
        <w:tc>
          <w:tcPr>
            <w:tcW w:w="1416" w:type="pct"/>
          </w:tcPr>
          <w:p w:rsidR="00EE6ADC" w:rsidRPr="00D40FB2" w:rsidRDefault="00EE6ADC" w:rsidP="00783FF9">
            <w:pPr>
              <w:pStyle w:val="BodyTextIndent"/>
              <w:ind w:firstLine="0"/>
              <w:rPr>
                <w:i w:val="0"/>
              </w:rPr>
            </w:pPr>
            <w:r w:rsidRPr="00D40FB2">
              <w:rPr>
                <w:i w:val="0"/>
              </w:rPr>
              <w:t>1.1; 1.2; 1.3. 1,4. Тема. Выдача зад</w:t>
            </w:r>
            <w:r w:rsidRPr="00D40FB2">
              <w:rPr>
                <w:i w:val="0"/>
              </w:rPr>
              <w:t>а</w:t>
            </w:r>
            <w:r w:rsidRPr="00D40FB2">
              <w:rPr>
                <w:i w:val="0"/>
              </w:rPr>
              <w:t>ний к лабораторно-практической работе</w:t>
            </w:r>
            <w:r w:rsidRPr="00D40FB2">
              <w:rPr>
                <w:b/>
                <w:bCs/>
                <w:i w:val="0"/>
              </w:rPr>
              <w:t xml:space="preserve">: </w:t>
            </w:r>
            <w:r w:rsidRPr="00D40FB2">
              <w:rPr>
                <w:i w:val="0"/>
              </w:rPr>
              <w:t>Арх</w:t>
            </w:r>
            <w:r w:rsidRPr="00D40FB2">
              <w:rPr>
                <w:i w:val="0"/>
              </w:rPr>
              <w:t>и</w:t>
            </w:r>
            <w:r w:rsidRPr="00D40FB2">
              <w:rPr>
                <w:i w:val="0"/>
              </w:rPr>
              <w:t>тектурные чертёжи жилого здания (пл</w:t>
            </w:r>
            <w:r w:rsidRPr="00D40FB2">
              <w:rPr>
                <w:i w:val="0"/>
              </w:rPr>
              <w:t>а</w:t>
            </w:r>
            <w:r w:rsidRPr="00D40FB2">
              <w:rPr>
                <w:i w:val="0"/>
              </w:rPr>
              <w:t>ны, архитектурные разрезы, фасад.</w:t>
            </w:r>
            <w:r w:rsidRPr="00D40FB2">
              <w:t xml:space="preserve"> </w:t>
            </w:r>
            <w:r w:rsidRPr="00D40FB2">
              <w:rPr>
                <w:i w:val="0"/>
              </w:rPr>
              <w:t>Перспе</w:t>
            </w:r>
            <w:r w:rsidRPr="00D40FB2">
              <w:rPr>
                <w:i w:val="0"/>
              </w:rPr>
              <w:t>к</w:t>
            </w:r>
            <w:r w:rsidRPr="00D40FB2">
              <w:rPr>
                <w:i w:val="0"/>
              </w:rPr>
              <w:t>тива здания аксонометрия с тенями). З</w:t>
            </w:r>
            <w:r w:rsidRPr="00D40FB2">
              <w:rPr>
                <w:i w:val="0"/>
              </w:rPr>
              <w:t>а</w:t>
            </w:r>
            <w:r w:rsidRPr="00D40FB2">
              <w:rPr>
                <w:i w:val="0"/>
              </w:rPr>
              <w:t>дания индивидуальные. Форматы допо</w:t>
            </w:r>
            <w:r w:rsidRPr="00D40FB2">
              <w:rPr>
                <w:i w:val="0"/>
              </w:rPr>
              <w:t>л</w:t>
            </w:r>
            <w:r w:rsidRPr="00D40FB2">
              <w:rPr>
                <w:i w:val="0"/>
              </w:rPr>
              <w:t>нител</w:t>
            </w:r>
            <w:r w:rsidRPr="00D40FB2">
              <w:rPr>
                <w:i w:val="0"/>
              </w:rPr>
              <w:t>ь</w:t>
            </w:r>
            <w:r w:rsidRPr="00D40FB2">
              <w:rPr>
                <w:i w:val="0"/>
              </w:rPr>
              <w:t>ные.</w:t>
            </w:r>
          </w:p>
        </w:tc>
        <w:tc>
          <w:tcPr>
            <w:tcW w:w="240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2E3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6</w:t>
            </w:r>
          </w:p>
        </w:tc>
        <w:tc>
          <w:tcPr>
            <w:tcW w:w="322" w:type="pct"/>
          </w:tcPr>
          <w:p w:rsidR="00EE6ADC" w:rsidRPr="00402F05" w:rsidRDefault="00EE6ADC" w:rsidP="00CF0113">
            <w:pPr>
              <w:pStyle w:val="Style14"/>
              <w:widowControl/>
              <w:ind w:firstLine="0"/>
              <w:jc w:val="center"/>
            </w:pPr>
            <w:r w:rsidRPr="00402F05">
              <w:t>1</w:t>
            </w:r>
          </w:p>
        </w:tc>
        <w:tc>
          <w:tcPr>
            <w:tcW w:w="1064" w:type="pct"/>
          </w:tcPr>
          <w:p w:rsidR="00EE6ADC" w:rsidRPr="00402F05" w:rsidRDefault="00EE6ADC" w:rsidP="0067275D">
            <w:pPr>
              <w:pStyle w:val="Style14"/>
              <w:widowControl/>
              <w:ind w:firstLine="0"/>
            </w:pPr>
            <w:r w:rsidRPr="00402F05">
              <w:t>Самостоятельная работа.</w:t>
            </w:r>
          </w:p>
          <w:p w:rsidR="00EE6ADC" w:rsidRPr="00402F05" w:rsidRDefault="00EE6ADC" w:rsidP="0067275D">
            <w:pPr>
              <w:pStyle w:val="Style14"/>
              <w:widowControl/>
              <w:ind w:firstLine="0"/>
            </w:pPr>
            <w:r w:rsidRPr="00402F05">
              <w:rPr>
                <w:bCs/>
                <w:i/>
                <w:iCs/>
              </w:rPr>
              <w:t>Подготовка к практическому занятию</w:t>
            </w:r>
          </w:p>
          <w:p w:rsidR="00EE6ADC" w:rsidRPr="00402F05" w:rsidRDefault="00EE6ADC" w:rsidP="00605277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</w:p>
        </w:tc>
        <w:tc>
          <w:tcPr>
            <w:tcW w:w="964" w:type="pct"/>
          </w:tcPr>
          <w:p w:rsidR="00EE6ADC" w:rsidRPr="00402F05" w:rsidRDefault="00EE6ADC" w:rsidP="00AA0E6B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Устные опросы по темам</w:t>
            </w:r>
          </w:p>
          <w:p w:rsidR="00EE6ADC" w:rsidRPr="00402F05" w:rsidRDefault="00EE6ADC" w:rsidP="00E00BBF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EE6ADC" w:rsidRPr="00402F05" w:rsidRDefault="00EE6ADC" w:rsidP="00E00BBF">
            <w:pPr>
              <w:ind w:firstLine="0"/>
            </w:pPr>
            <w:r w:rsidRPr="00402F05">
              <w:rPr>
                <w:i/>
              </w:rPr>
              <w:t>– графические  работы;</w:t>
            </w:r>
          </w:p>
        </w:tc>
        <w:tc>
          <w:tcPr>
            <w:tcW w:w="356" w:type="pct"/>
          </w:tcPr>
          <w:p w:rsidR="00EE6ADC" w:rsidRPr="00402F05" w:rsidRDefault="00EE6ADC" w:rsidP="00D82ADF">
            <w:pPr>
              <w:pStyle w:val="Style14"/>
              <w:widowControl/>
              <w:ind w:firstLine="0"/>
            </w:pPr>
            <w:r w:rsidRPr="00402F05">
              <w:t>ПК-8</w:t>
            </w:r>
            <w:r>
              <w:t>–</w:t>
            </w:r>
            <w:r w:rsidRPr="00402F05">
              <w:t>у</w:t>
            </w:r>
            <w:r>
              <w:t>,в</w:t>
            </w:r>
          </w:p>
          <w:p w:rsidR="00EE6ADC" w:rsidRPr="00402F05" w:rsidRDefault="00EE6ADC" w:rsidP="00E15C5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EE6ADC" w:rsidRPr="00402F05">
        <w:trPr>
          <w:gridBefore w:val="1"/>
          <w:trHeight w:val="1395"/>
        </w:trPr>
        <w:tc>
          <w:tcPr>
            <w:tcW w:w="1416" w:type="pct"/>
          </w:tcPr>
          <w:p w:rsidR="00EE6ADC" w:rsidRPr="00402F05" w:rsidRDefault="00EE6ADC" w:rsidP="00614D6B">
            <w:pPr>
              <w:ind w:firstLine="0"/>
            </w:pPr>
            <w:r w:rsidRPr="00402F05">
              <w:t>1.4.Тема. Выполнение чертежей повер</w:t>
            </w:r>
            <w:r w:rsidRPr="00402F05">
              <w:t>х</w:t>
            </w:r>
            <w:r w:rsidRPr="00402F05">
              <w:t>ностей покрытий Применение поверхн</w:t>
            </w:r>
            <w:r w:rsidRPr="00402F05">
              <w:t>о</w:t>
            </w:r>
            <w:r w:rsidRPr="00402F05">
              <w:t>стей к образованию архитектурных форм. Решение индивидуальной задачи (перес</w:t>
            </w:r>
            <w:r w:rsidRPr="00402F05">
              <w:t>е</w:t>
            </w:r>
            <w:r w:rsidRPr="00402F05">
              <w:t>чение поверхности Каталана и проец</w:t>
            </w:r>
            <w:r w:rsidRPr="00402F05">
              <w:t>и</w:t>
            </w:r>
            <w:r w:rsidRPr="00402F05">
              <w:t>рующей п</w:t>
            </w:r>
            <w:r w:rsidRPr="00402F05">
              <w:t>о</w:t>
            </w:r>
            <w:r w:rsidRPr="00402F05">
              <w:t xml:space="preserve">верхности). </w:t>
            </w:r>
          </w:p>
          <w:p w:rsidR="00EE6ADC" w:rsidRPr="00402F05" w:rsidRDefault="00EE6ADC" w:rsidP="00614D6B">
            <w:pPr>
              <w:ind w:firstLine="0"/>
            </w:pPr>
            <w:r w:rsidRPr="00402F05">
              <w:t>Построение аксонометрии а</w:t>
            </w:r>
            <w:r w:rsidRPr="00402F05">
              <w:t>р</w:t>
            </w:r>
            <w:r w:rsidRPr="00402F05">
              <w:t>хитектурных форм.</w:t>
            </w:r>
          </w:p>
          <w:p w:rsidR="00EE6ADC" w:rsidRPr="00783FF9" w:rsidRDefault="00EE6ADC" w:rsidP="00783FF9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i/>
                <w:sz w:val="24"/>
              </w:rPr>
            </w:pPr>
            <w:r w:rsidRPr="00402F05">
              <w:rPr>
                <w:sz w:val="24"/>
              </w:rPr>
              <w:t>Комбинированные поверхности покр</w:t>
            </w:r>
            <w:r w:rsidRPr="00402F05">
              <w:rPr>
                <w:sz w:val="24"/>
              </w:rPr>
              <w:t>ы</w:t>
            </w:r>
            <w:r w:rsidRPr="00402F05">
              <w:rPr>
                <w:sz w:val="24"/>
              </w:rPr>
              <w:t>тий. Задания индивид</w:t>
            </w:r>
            <w:r w:rsidRPr="00402F05">
              <w:rPr>
                <w:sz w:val="24"/>
              </w:rPr>
              <w:t>у</w:t>
            </w:r>
            <w:r w:rsidRPr="00402F05">
              <w:rPr>
                <w:sz w:val="24"/>
              </w:rPr>
              <w:t>альные. Формат</w:t>
            </w:r>
            <w:r w:rsidRPr="00402F05">
              <w:rPr>
                <w:i/>
                <w:sz w:val="24"/>
              </w:rPr>
              <w:t xml:space="preserve"> А2.</w:t>
            </w:r>
          </w:p>
        </w:tc>
        <w:tc>
          <w:tcPr>
            <w:tcW w:w="240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2E3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8</w:t>
            </w:r>
          </w:p>
        </w:tc>
        <w:tc>
          <w:tcPr>
            <w:tcW w:w="322" w:type="pct"/>
          </w:tcPr>
          <w:p w:rsidR="00EE6ADC" w:rsidRPr="00402F05" w:rsidRDefault="00EE6ADC" w:rsidP="00CF0113">
            <w:pPr>
              <w:pStyle w:val="Style14"/>
              <w:widowControl/>
              <w:ind w:firstLine="0"/>
              <w:jc w:val="center"/>
            </w:pPr>
            <w:r w:rsidRPr="00402F05">
              <w:t>2</w:t>
            </w:r>
          </w:p>
        </w:tc>
        <w:tc>
          <w:tcPr>
            <w:tcW w:w="1064" w:type="pct"/>
          </w:tcPr>
          <w:p w:rsidR="00EE6ADC" w:rsidRPr="00402F05" w:rsidRDefault="00EE6ADC" w:rsidP="00614D6B">
            <w:pPr>
              <w:pStyle w:val="Style14"/>
              <w:widowControl/>
              <w:ind w:firstLine="0"/>
              <w:rPr>
                <w:i/>
              </w:rPr>
            </w:pPr>
            <w:r w:rsidRPr="00402F05">
              <w:rPr>
                <w:bCs/>
                <w:i/>
                <w:iCs/>
              </w:rPr>
              <w:t xml:space="preserve">Подготовка к практическому занятию. </w:t>
            </w:r>
            <w:r w:rsidRPr="00402F05">
              <w:t>П</w:t>
            </w:r>
            <w:r w:rsidRPr="00402F05">
              <w:t>о</w:t>
            </w:r>
            <w:r w:rsidRPr="00402F05">
              <w:t>вторение раздела начертательной геометрии «Поверхности»; самостоятел</w:t>
            </w:r>
            <w:r w:rsidRPr="00402F05">
              <w:t>ь</w:t>
            </w:r>
            <w:r w:rsidRPr="00402F05">
              <w:t>ное</w:t>
            </w:r>
            <w:r w:rsidRPr="00402F05">
              <w:rPr>
                <w:bCs/>
                <w:iCs/>
              </w:rPr>
              <w:t xml:space="preserve"> изучение дополнительной учебной литер</w:t>
            </w:r>
            <w:r w:rsidRPr="00402F05">
              <w:rPr>
                <w:bCs/>
                <w:iCs/>
              </w:rPr>
              <w:t>а</w:t>
            </w:r>
            <w:r w:rsidRPr="00402F05">
              <w:rPr>
                <w:bCs/>
                <w:iCs/>
              </w:rPr>
              <w:t>туры.</w:t>
            </w:r>
          </w:p>
          <w:p w:rsidR="00EE6ADC" w:rsidRPr="00402F05" w:rsidRDefault="00EE6ADC" w:rsidP="002E3403">
            <w:pPr>
              <w:tabs>
                <w:tab w:val="left" w:pos="993"/>
              </w:tabs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4" w:type="pct"/>
          </w:tcPr>
          <w:p w:rsidR="00EE6ADC" w:rsidRPr="00402F05" w:rsidRDefault="00EE6ADC" w:rsidP="00783FF9">
            <w:pPr>
              <w:ind w:firstLine="0"/>
              <w:rPr>
                <w:i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402F05">
              <w:rPr>
                <w:i/>
              </w:rPr>
              <w:t>– работы гр</w:t>
            </w:r>
            <w:r w:rsidRPr="00402F05">
              <w:rPr>
                <w:i/>
              </w:rPr>
              <w:t>а</w:t>
            </w:r>
            <w:r w:rsidRPr="00402F05">
              <w:rPr>
                <w:i/>
              </w:rPr>
              <w:t xml:space="preserve">фические </w:t>
            </w:r>
          </w:p>
          <w:p w:rsidR="00EE6ADC" w:rsidRPr="00402F05" w:rsidRDefault="00EE6ADC" w:rsidP="00E00BBF"/>
        </w:tc>
        <w:tc>
          <w:tcPr>
            <w:tcW w:w="356" w:type="pct"/>
          </w:tcPr>
          <w:p w:rsidR="00EE6ADC" w:rsidRPr="00402F05" w:rsidRDefault="00EE6ADC" w:rsidP="00D82ADF">
            <w:pPr>
              <w:pStyle w:val="Style14"/>
              <w:widowControl/>
              <w:ind w:firstLine="0"/>
            </w:pPr>
            <w:r w:rsidRPr="00402F05">
              <w:t>ПК-8</w:t>
            </w:r>
            <w:r>
              <w:t>–</w:t>
            </w:r>
            <w:r w:rsidRPr="00402F05">
              <w:t>у</w:t>
            </w:r>
            <w:r>
              <w:t>,в</w:t>
            </w:r>
          </w:p>
          <w:p w:rsidR="00EE6ADC" w:rsidRPr="00402F05" w:rsidRDefault="00EE6ADC" w:rsidP="00E15C5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EE6ADC" w:rsidRPr="00402F05">
        <w:trPr>
          <w:gridBefore w:val="1"/>
          <w:trHeight w:val="345"/>
        </w:trPr>
        <w:tc>
          <w:tcPr>
            <w:tcW w:w="1416" w:type="pct"/>
          </w:tcPr>
          <w:p w:rsidR="00EE6ADC" w:rsidRPr="00402F05" w:rsidRDefault="00EE6ADC" w:rsidP="0069357A">
            <w:pPr>
              <w:pStyle w:val="Style14"/>
              <w:widowControl/>
              <w:ind w:firstLine="0"/>
            </w:pPr>
            <w:r w:rsidRPr="00402F05">
              <w:t>1.4.Тема. Техника выполнения че</w:t>
            </w:r>
            <w:r w:rsidRPr="00402F05">
              <w:t>р</w:t>
            </w:r>
            <w:r w:rsidRPr="00402F05">
              <w:t xml:space="preserve">тежей. </w:t>
            </w:r>
          </w:p>
          <w:p w:rsidR="00EE6ADC" w:rsidRPr="00D40FB2" w:rsidRDefault="00EE6ADC" w:rsidP="00783FF9">
            <w:pPr>
              <w:pStyle w:val="BodyTextIndent"/>
              <w:ind w:firstLine="0"/>
              <w:rPr>
                <w:i w:val="0"/>
              </w:rPr>
            </w:pPr>
            <w:r w:rsidRPr="00D40FB2">
              <w:rPr>
                <w:i w:val="0"/>
              </w:rPr>
              <w:t>Выполнение фасада здания в технике о</w:t>
            </w:r>
            <w:r w:rsidRPr="00D40FB2">
              <w:rPr>
                <w:i w:val="0"/>
              </w:rPr>
              <w:t>т</w:t>
            </w:r>
            <w:r w:rsidRPr="00D40FB2">
              <w:rPr>
                <w:i w:val="0"/>
              </w:rPr>
              <w:t>мывки с тенями. Задания индивидуал</w:t>
            </w:r>
            <w:r w:rsidRPr="00D40FB2">
              <w:rPr>
                <w:i w:val="0"/>
              </w:rPr>
              <w:t>ь</w:t>
            </w:r>
            <w:r w:rsidRPr="00D40FB2">
              <w:rPr>
                <w:i w:val="0"/>
              </w:rPr>
              <w:t>ные. Формат А3 или дополнител</w:t>
            </w:r>
            <w:r w:rsidRPr="00D40FB2">
              <w:rPr>
                <w:i w:val="0"/>
              </w:rPr>
              <w:t>ь</w:t>
            </w:r>
            <w:r w:rsidRPr="00D40FB2">
              <w:rPr>
                <w:i w:val="0"/>
              </w:rPr>
              <w:t>ный.</w:t>
            </w:r>
          </w:p>
        </w:tc>
        <w:tc>
          <w:tcPr>
            <w:tcW w:w="240" w:type="pct"/>
          </w:tcPr>
          <w:p w:rsidR="00EE6ADC" w:rsidRPr="00402F05" w:rsidRDefault="00EE6ADC" w:rsidP="0069357A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10</w:t>
            </w:r>
          </w:p>
        </w:tc>
        <w:tc>
          <w:tcPr>
            <w:tcW w:w="322" w:type="pct"/>
          </w:tcPr>
          <w:p w:rsidR="00EE6ADC" w:rsidRPr="00402F05" w:rsidRDefault="00EE6ADC" w:rsidP="001F74B0">
            <w:pPr>
              <w:pStyle w:val="Style14"/>
              <w:ind w:firstLine="0"/>
              <w:jc w:val="center"/>
            </w:pPr>
            <w:r w:rsidRPr="00402F05">
              <w:t>1</w:t>
            </w:r>
          </w:p>
        </w:tc>
        <w:tc>
          <w:tcPr>
            <w:tcW w:w="1064" w:type="pct"/>
          </w:tcPr>
          <w:p w:rsidR="00EE6ADC" w:rsidRPr="00402F05" w:rsidRDefault="00EE6ADC" w:rsidP="00783FF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Подготовка к практич</w:t>
            </w:r>
            <w:r w:rsidRPr="00402F05">
              <w:rPr>
                <w:bCs/>
                <w:i/>
                <w:iCs/>
              </w:rPr>
              <w:t>е</w:t>
            </w:r>
            <w:r w:rsidRPr="00402F05">
              <w:rPr>
                <w:bCs/>
                <w:i/>
                <w:iCs/>
              </w:rPr>
              <w:t>скому занятию.</w:t>
            </w:r>
          </w:p>
        </w:tc>
        <w:tc>
          <w:tcPr>
            <w:tcW w:w="964" w:type="pct"/>
          </w:tcPr>
          <w:p w:rsidR="00EE6ADC" w:rsidRPr="00402F05" w:rsidRDefault="00EE6ADC" w:rsidP="00783FF9">
            <w:pPr>
              <w:ind w:firstLine="0"/>
              <w:rPr>
                <w:i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  <w:r w:rsidRPr="00402F05">
              <w:rPr>
                <w:i/>
              </w:rPr>
              <w:t>– работы графич</w:t>
            </w:r>
            <w:r w:rsidRPr="00402F05">
              <w:rPr>
                <w:i/>
              </w:rPr>
              <w:t>е</w:t>
            </w:r>
            <w:r w:rsidRPr="00402F05">
              <w:rPr>
                <w:i/>
              </w:rPr>
              <w:t xml:space="preserve">ские </w:t>
            </w:r>
          </w:p>
          <w:p w:rsidR="00EE6ADC" w:rsidRPr="00402F05" w:rsidRDefault="00EE6ADC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56" w:type="pct"/>
          </w:tcPr>
          <w:p w:rsidR="00EE6ADC" w:rsidRPr="00402F05" w:rsidRDefault="00EE6ADC" w:rsidP="00C02474">
            <w:pPr>
              <w:pStyle w:val="Style14"/>
              <w:ind w:firstLine="0"/>
            </w:pPr>
            <w:r>
              <w:t>ПК-8,у,в.</w:t>
            </w:r>
          </w:p>
        </w:tc>
      </w:tr>
      <w:tr w:rsidR="00EE6ADC" w:rsidRPr="00402F05">
        <w:trPr>
          <w:gridBefore w:val="1"/>
          <w:trHeight w:val="360"/>
        </w:trPr>
        <w:tc>
          <w:tcPr>
            <w:tcW w:w="1416" w:type="pct"/>
          </w:tcPr>
          <w:p w:rsidR="00EE6ADC" w:rsidRPr="00402F05" w:rsidRDefault="00EE6ADC" w:rsidP="0069357A">
            <w:pPr>
              <w:pStyle w:val="Style14"/>
              <w:ind w:firstLine="0"/>
              <w:rPr>
                <w:u w:val="single"/>
              </w:rPr>
            </w:pPr>
            <w:r w:rsidRPr="00402F05">
              <w:t>1.1; 1.2; 1.3. 1,4. 1.5.</w:t>
            </w:r>
            <w:r w:rsidRPr="00402F05">
              <w:rPr>
                <w:bCs/>
              </w:rPr>
              <w:t xml:space="preserve"> Тема. Выдача раб</w:t>
            </w:r>
            <w:r w:rsidRPr="00402F05">
              <w:rPr>
                <w:bCs/>
              </w:rPr>
              <w:t>о</w:t>
            </w:r>
            <w:r w:rsidRPr="00402F05">
              <w:rPr>
                <w:bCs/>
              </w:rPr>
              <w:t xml:space="preserve">ты №2. </w:t>
            </w:r>
            <w:r w:rsidRPr="00402F05">
              <w:t>Архитектурные чертёжи жилого зд</w:t>
            </w:r>
            <w:r w:rsidRPr="00402F05">
              <w:t>а</w:t>
            </w:r>
            <w:r w:rsidRPr="00402F05">
              <w:t>ния (план, архитектурный разрез, фасады, аксонометрия с тенями). Задания индив</w:t>
            </w:r>
            <w:r w:rsidRPr="00402F05">
              <w:t>и</w:t>
            </w:r>
            <w:r w:rsidRPr="00402F05">
              <w:t>дуальные. Формат А2</w:t>
            </w:r>
            <w:r w:rsidRPr="00402F05">
              <w:rPr>
                <w:i/>
              </w:rPr>
              <w:t>.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E1431A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10</w:t>
            </w:r>
          </w:p>
        </w:tc>
        <w:tc>
          <w:tcPr>
            <w:tcW w:w="322" w:type="pct"/>
          </w:tcPr>
          <w:p w:rsidR="00EE6ADC" w:rsidRPr="00402F05" w:rsidRDefault="00EE6ADC" w:rsidP="00D7681F">
            <w:pPr>
              <w:pStyle w:val="Style14"/>
              <w:ind w:firstLine="0"/>
              <w:jc w:val="center"/>
            </w:pPr>
            <w:r w:rsidRPr="00402F05">
              <w:t>1</w:t>
            </w:r>
          </w:p>
        </w:tc>
        <w:tc>
          <w:tcPr>
            <w:tcW w:w="1064" w:type="pct"/>
          </w:tcPr>
          <w:p w:rsidR="00EE6ADC" w:rsidRPr="00402F05" w:rsidRDefault="00EE6ADC" w:rsidP="00E4517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</w:t>
            </w:r>
            <w:r>
              <w:rPr>
                <w:bCs/>
                <w:i/>
                <w:iCs/>
              </w:rPr>
              <w:t>готовка к практическим</w:t>
            </w:r>
            <w:r w:rsidRPr="00402F05">
              <w:rPr>
                <w:bCs/>
                <w:i/>
                <w:iCs/>
              </w:rPr>
              <w:t xml:space="preserve"> з</w:t>
            </w:r>
            <w:r w:rsidRPr="00402F05">
              <w:rPr>
                <w:bCs/>
                <w:i/>
                <w:iCs/>
              </w:rPr>
              <w:t>а</w:t>
            </w:r>
            <w:r>
              <w:rPr>
                <w:bCs/>
                <w:i/>
                <w:iCs/>
              </w:rPr>
              <w:t>нятиям</w:t>
            </w:r>
          </w:p>
          <w:p w:rsidR="00EE6ADC" w:rsidRPr="00402F05" w:rsidRDefault="00EE6ADC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EE6ADC" w:rsidRPr="00402F05" w:rsidRDefault="00EE6ADC" w:rsidP="00783FF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402F05">
              <w:rPr>
                <w:i/>
              </w:rPr>
              <w:t xml:space="preserve"> раб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ты</w:t>
            </w:r>
          </w:p>
        </w:tc>
        <w:tc>
          <w:tcPr>
            <w:tcW w:w="356" w:type="pct"/>
          </w:tcPr>
          <w:p w:rsidR="00EE6ADC" w:rsidRPr="00402F05" w:rsidRDefault="00EE6ADC" w:rsidP="00504007">
            <w:pPr>
              <w:pStyle w:val="Style14"/>
              <w:widowControl/>
              <w:ind w:firstLine="0"/>
            </w:pPr>
            <w:r>
              <w:t>ПК-8- у,в</w:t>
            </w:r>
          </w:p>
          <w:p w:rsidR="00EE6ADC" w:rsidRPr="00402F05" w:rsidRDefault="00EE6ADC" w:rsidP="00E15C5A">
            <w:pPr>
              <w:pStyle w:val="Style14"/>
            </w:pPr>
          </w:p>
        </w:tc>
      </w:tr>
      <w:tr w:rsidR="00EE6ADC" w:rsidRPr="00402F05">
        <w:trPr>
          <w:gridBefore w:val="1"/>
          <w:trHeight w:val="345"/>
        </w:trPr>
        <w:tc>
          <w:tcPr>
            <w:tcW w:w="1416" w:type="pct"/>
          </w:tcPr>
          <w:p w:rsidR="00EE6ADC" w:rsidRPr="00402F05" w:rsidRDefault="00EE6ADC" w:rsidP="0069357A">
            <w:pPr>
              <w:pStyle w:val="Style14"/>
              <w:ind w:firstLine="0"/>
              <w:rPr>
                <w:u w:val="single"/>
              </w:rPr>
            </w:pPr>
            <w:r w:rsidRPr="00402F05">
              <w:t>1.6.Тема Построение разрезов по двух маршевой лестнице, планов лестниц. З</w:t>
            </w:r>
            <w:r w:rsidRPr="00402F05">
              <w:t>а</w:t>
            </w:r>
            <w:r w:rsidRPr="00402F05">
              <w:t>дания индивидуальные. Формат А4. П</w:t>
            </w:r>
            <w:r w:rsidRPr="00402F05">
              <w:t>о</w:t>
            </w:r>
            <w:r w:rsidRPr="00402F05">
              <w:t>строение ви</w:t>
            </w:r>
            <w:r w:rsidRPr="00402F05">
              <w:t>н</w:t>
            </w:r>
            <w:r w:rsidRPr="00402F05">
              <w:t>товых и лестниц. Формат А4.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4</w:t>
            </w:r>
          </w:p>
        </w:tc>
        <w:tc>
          <w:tcPr>
            <w:tcW w:w="322" w:type="pct"/>
          </w:tcPr>
          <w:p w:rsidR="00EE6ADC" w:rsidRPr="00402F05" w:rsidRDefault="00EE6ADC" w:rsidP="00D7681F">
            <w:pPr>
              <w:pStyle w:val="Style14"/>
              <w:ind w:firstLine="0"/>
              <w:jc w:val="center"/>
            </w:pPr>
            <w:r w:rsidRPr="00402F05">
              <w:t>1</w:t>
            </w:r>
          </w:p>
        </w:tc>
        <w:tc>
          <w:tcPr>
            <w:tcW w:w="1064" w:type="pct"/>
          </w:tcPr>
          <w:p w:rsidR="00EE6ADC" w:rsidRPr="00402F05" w:rsidRDefault="00EE6ADC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Подготовка к практичес</w:t>
            </w:r>
            <w:r>
              <w:rPr>
                <w:bCs/>
                <w:i/>
                <w:iCs/>
              </w:rPr>
              <w:t>кому занятию</w:t>
            </w:r>
          </w:p>
          <w:p w:rsidR="00EE6ADC" w:rsidRPr="00402F05" w:rsidRDefault="00EE6ADC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EE6ADC" w:rsidRPr="00402F05" w:rsidRDefault="00EE6ADC" w:rsidP="00783FF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402F05">
              <w:rPr>
                <w:i/>
              </w:rPr>
              <w:t xml:space="preserve"> раб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ты</w:t>
            </w:r>
          </w:p>
        </w:tc>
        <w:tc>
          <w:tcPr>
            <w:tcW w:w="356" w:type="pct"/>
          </w:tcPr>
          <w:p w:rsidR="00EE6ADC" w:rsidRPr="00402F05" w:rsidRDefault="00EE6ADC" w:rsidP="00D82ADF">
            <w:pPr>
              <w:pStyle w:val="Style14"/>
              <w:widowControl/>
              <w:ind w:firstLine="0"/>
            </w:pPr>
            <w:r>
              <w:t>ПК-8- у,в</w:t>
            </w:r>
          </w:p>
          <w:p w:rsidR="00EE6ADC" w:rsidRPr="00402F05" w:rsidRDefault="00EE6ADC" w:rsidP="00504007">
            <w:pPr>
              <w:pStyle w:val="Style14"/>
              <w:ind w:firstLine="0"/>
            </w:pPr>
          </w:p>
        </w:tc>
      </w:tr>
      <w:tr w:rsidR="00EE6ADC" w:rsidRPr="00402F05">
        <w:trPr>
          <w:gridBefore w:val="1"/>
          <w:trHeight w:val="345"/>
        </w:trPr>
        <w:tc>
          <w:tcPr>
            <w:tcW w:w="1416" w:type="pct"/>
          </w:tcPr>
          <w:p w:rsidR="00EE6ADC" w:rsidRPr="00402F05" w:rsidRDefault="00EE6ADC" w:rsidP="0069357A">
            <w:pPr>
              <w:pStyle w:val="Style14"/>
              <w:ind w:firstLine="0"/>
              <w:rPr>
                <w:u w:val="single"/>
              </w:rPr>
            </w:pPr>
            <w:r w:rsidRPr="00402F05">
              <w:t>1.6.Тема Построение разрезов и пл</w:t>
            </w:r>
            <w:r w:rsidRPr="00402F05">
              <w:t>а</w:t>
            </w:r>
            <w:r w:rsidRPr="00402F05">
              <w:t>нов  лестниц в индивидуальном доме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4</w:t>
            </w:r>
          </w:p>
        </w:tc>
        <w:tc>
          <w:tcPr>
            <w:tcW w:w="322" w:type="pct"/>
          </w:tcPr>
          <w:p w:rsidR="00EE6ADC" w:rsidRPr="00402F05" w:rsidRDefault="00EE6ADC" w:rsidP="00D7681F">
            <w:pPr>
              <w:pStyle w:val="Style14"/>
              <w:ind w:firstLine="0"/>
              <w:jc w:val="center"/>
            </w:pPr>
            <w:r w:rsidRPr="00402F05">
              <w:t>1</w:t>
            </w:r>
          </w:p>
        </w:tc>
        <w:tc>
          <w:tcPr>
            <w:tcW w:w="1064" w:type="pct"/>
          </w:tcPr>
          <w:p w:rsidR="00EE6ADC" w:rsidRPr="00402F05" w:rsidRDefault="00EE6ADC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</w:t>
            </w:r>
            <w:r>
              <w:rPr>
                <w:bCs/>
                <w:i/>
                <w:iCs/>
              </w:rPr>
              <w:t>готовка к практическому занятию</w:t>
            </w:r>
          </w:p>
          <w:p w:rsidR="00EE6ADC" w:rsidRPr="00402F05" w:rsidRDefault="00EE6ADC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EE6ADC" w:rsidRPr="00402F05" w:rsidRDefault="00EE6ADC" w:rsidP="00783FF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402F05">
              <w:rPr>
                <w:i/>
              </w:rPr>
              <w:t xml:space="preserve"> раб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ты</w:t>
            </w:r>
          </w:p>
        </w:tc>
        <w:tc>
          <w:tcPr>
            <w:tcW w:w="356" w:type="pct"/>
          </w:tcPr>
          <w:p w:rsidR="00EE6ADC" w:rsidRPr="00402F05" w:rsidRDefault="00EE6ADC" w:rsidP="00504007">
            <w:pPr>
              <w:pStyle w:val="Style14"/>
              <w:ind w:firstLine="0"/>
            </w:pPr>
            <w:r w:rsidRPr="00402F05">
              <w:t>ПК-8– у,</w:t>
            </w:r>
            <w:r>
              <w:t>в</w:t>
            </w:r>
          </w:p>
        </w:tc>
      </w:tr>
      <w:tr w:rsidR="00EE6ADC" w:rsidRPr="00402F05">
        <w:trPr>
          <w:gridBefore w:val="1"/>
          <w:trHeight w:val="360"/>
        </w:trPr>
        <w:tc>
          <w:tcPr>
            <w:tcW w:w="1416" w:type="pct"/>
          </w:tcPr>
          <w:p w:rsidR="00EE6ADC" w:rsidRPr="00402F05" w:rsidRDefault="00EE6ADC" w:rsidP="0069357A">
            <w:pPr>
              <w:pStyle w:val="Style14"/>
              <w:ind w:firstLine="0"/>
              <w:rPr>
                <w:u w:val="single"/>
              </w:rPr>
            </w:pPr>
            <w:r w:rsidRPr="00402F05">
              <w:t>1.6.Тема. Чертежи винтовых лестниц с различным углом поворота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4</w:t>
            </w:r>
          </w:p>
        </w:tc>
        <w:tc>
          <w:tcPr>
            <w:tcW w:w="322" w:type="pct"/>
          </w:tcPr>
          <w:p w:rsidR="00EE6ADC" w:rsidRPr="00402F05" w:rsidRDefault="00EE6ADC" w:rsidP="00D7681F">
            <w:pPr>
              <w:pStyle w:val="Style14"/>
              <w:ind w:firstLine="0"/>
              <w:jc w:val="center"/>
            </w:pPr>
            <w:r w:rsidRPr="00402F05">
              <w:t>1</w:t>
            </w:r>
          </w:p>
        </w:tc>
        <w:tc>
          <w:tcPr>
            <w:tcW w:w="1064" w:type="pct"/>
          </w:tcPr>
          <w:p w:rsidR="00EE6ADC" w:rsidRPr="00402F05" w:rsidRDefault="00EE6ADC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</w:t>
            </w:r>
            <w:r>
              <w:rPr>
                <w:bCs/>
                <w:i/>
                <w:iCs/>
              </w:rPr>
              <w:t>готовка к практическому занятию</w:t>
            </w:r>
          </w:p>
          <w:p w:rsidR="00EE6ADC" w:rsidRPr="00402F05" w:rsidRDefault="00EE6ADC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EE6ADC" w:rsidRPr="00402F05" w:rsidRDefault="00EE6ADC" w:rsidP="00783FF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402F05">
              <w:rPr>
                <w:i/>
              </w:rPr>
              <w:t xml:space="preserve"> раб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ты</w:t>
            </w:r>
          </w:p>
        </w:tc>
        <w:tc>
          <w:tcPr>
            <w:tcW w:w="356" w:type="pct"/>
          </w:tcPr>
          <w:p w:rsidR="00EE6ADC" w:rsidRPr="00402F05" w:rsidRDefault="00EE6ADC" w:rsidP="00504007">
            <w:pPr>
              <w:pStyle w:val="Style14"/>
              <w:ind w:firstLine="0"/>
            </w:pPr>
            <w:r w:rsidRPr="00402F05">
              <w:t>ПК-8– у,</w:t>
            </w:r>
            <w:r>
              <w:t>в</w:t>
            </w:r>
          </w:p>
        </w:tc>
      </w:tr>
      <w:tr w:rsidR="00EE6ADC" w:rsidRPr="00402F05" w:rsidTr="00783FF9">
        <w:trPr>
          <w:gridBefore w:val="1"/>
          <w:trHeight w:val="459"/>
        </w:trPr>
        <w:tc>
          <w:tcPr>
            <w:tcW w:w="1416" w:type="pct"/>
          </w:tcPr>
          <w:p w:rsidR="00EE6ADC" w:rsidRPr="00783FF9" w:rsidRDefault="00EE6ADC" w:rsidP="0069357A">
            <w:pPr>
              <w:pStyle w:val="Style14"/>
              <w:ind w:firstLine="0"/>
              <w:rPr>
                <w:i/>
              </w:rPr>
            </w:pPr>
            <w:r w:rsidRPr="00402F05">
              <w:t>1.6.Тема Построение разрезов по двух маршевой лестнице</w:t>
            </w:r>
            <w:r w:rsidRPr="00402F05">
              <w:rPr>
                <w:i/>
              </w:rPr>
              <w:t>.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4</w:t>
            </w:r>
          </w:p>
        </w:tc>
        <w:tc>
          <w:tcPr>
            <w:tcW w:w="322" w:type="pct"/>
          </w:tcPr>
          <w:p w:rsidR="00EE6ADC" w:rsidRPr="00402F05" w:rsidRDefault="00EE6ADC" w:rsidP="00D7681F">
            <w:pPr>
              <w:pStyle w:val="Style14"/>
              <w:ind w:firstLine="0"/>
              <w:jc w:val="center"/>
            </w:pPr>
            <w:r w:rsidRPr="00402F05">
              <w:t>1</w:t>
            </w:r>
          </w:p>
        </w:tc>
        <w:tc>
          <w:tcPr>
            <w:tcW w:w="1064" w:type="pct"/>
          </w:tcPr>
          <w:p w:rsidR="00EE6ADC" w:rsidRPr="00402F05" w:rsidRDefault="00EE6ADC" w:rsidP="00783FF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Подготовка к практическому з</w:t>
            </w:r>
            <w:r>
              <w:rPr>
                <w:bCs/>
                <w:i/>
                <w:iCs/>
              </w:rPr>
              <w:t>анятию</w:t>
            </w:r>
          </w:p>
        </w:tc>
        <w:tc>
          <w:tcPr>
            <w:tcW w:w="964" w:type="pct"/>
          </w:tcPr>
          <w:p w:rsidR="00EE6ADC" w:rsidRPr="00402F05" w:rsidRDefault="00EE6ADC" w:rsidP="00783FF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402F05">
              <w:rPr>
                <w:i/>
              </w:rPr>
              <w:t xml:space="preserve"> раб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ты</w:t>
            </w:r>
          </w:p>
        </w:tc>
        <w:tc>
          <w:tcPr>
            <w:tcW w:w="356" w:type="pct"/>
          </w:tcPr>
          <w:p w:rsidR="00EE6ADC" w:rsidRPr="00402F05" w:rsidRDefault="00EE6ADC" w:rsidP="00504007">
            <w:pPr>
              <w:pStyle w:val="Style14"/>
              <w:ind w:firstLine="0"/>
            </w:pPr>
            <w:r w:rsidRPr="00402F05">
              <w:t>ПК-8– у,</w:t>
            </w:r>
            <w:r>
              <w:t>в</w:t>
            </w:r>
          </w:p>
        </w:tc>
      </w:tr>
      <w:tr w:rsidR="00EE6ADC" w:rsidRPr="00402F05">
        <w:trPr>
          <w:gridBefore w:val="1"/>
          <w:trHeight w:val="1065"/>
        </w:trPr>
        <w:tc>
          <w:tcPr>
            <w:tcW w:w="1416" w:type="pct"/>
          </w:tcPr>
          <w:p w:rsidR="00EE6ADC" w:rsidRDefault="00EE6ADC" w:rsidP="00B35EAB">
            <w:pPr>
              <w:pStyle w:val="Style14"/>
              <w:ind w:firstLine="0"/>
            </w:pPr>
            <w:r w:rsidRPr="00402F05">
              <w:t>2.1. Тема. Проекции с числовыми отме</w:t>
            </w:r>
            <w:r w:rsidRPr="00402F05">
              <w:t>т</w:t>
            </w:r>
            <w:r w:rsidRPr="00402F05">
              <w:t xml:space="preserve">ками. Основные положения и понятия проекций с числовыми отметками. </w:t>
            </w:r>
            <w:r w:rsidRPr="0046510B">
              <w:t>Суть метода числовых отметок. Проецир</w:t>
            </w:r>
            <w:r w:rsidRPr="0046510B">
              <w:t>о</w:t>
            </w:r>
            <w:r w:rsidRPr="0046510B">
              <w:t xml:space="preserve">вание точки и прямой. </w:t>
            </w:r>
            <w:r w:rsidRPr="00A31E43">
              <w:t>Градуирование прямой. Уклон, интервал прямой</w:t>
            </w:r>
            <w:r w:rsidRPr="00402F05">
              <w:t xml:space="preserve"> Реш</w:t>
            </w:r>
            <w:r w:rsidRPr="00402F05">
              <w:t>е</w:t>
            </w:r>
            <w:r w:rsidRPr="00402F05">
              <w:t>ние задач.</w:t>
            </w:r>
          </w:p>
          <w:p w:rsidR="00EE6ADC" w:rsidRPr="00402F05" w:rsidRDefault="00EE6ADC" w:rsidP="00B35EAB">
            <w:pPr>
              <w:pStyle w:val="Style14"/>
              <w:ind w:firstLine="0"/>
            </w:pPr>
            <w:r w:rsidRPr="00E450B2">
              <w:rPr>
                <w:b/>
              </w:rPr>
              <w:t>Проецирование плоскости</w:t>
            </w:r>
            <w:r w:rsidRPr="00A31E43">
              <w:t>. Масштаб у</w:t>
            </w:r>
            <w:r w:rsidRPr="00A31E43">
              <w:t>к</w:t>
            </w:r>
            <w:r w:rsidRPr="00A31E43">
              <w:t>лонов. Угол падения плоскости. Напра</w:t>
            </w:r>
            <w:r w:rsidRPr="00A31E43">
              <w:t>в</w:t>
            </w:r>
            <w:r w:rsidRPr="00A31E43">
              <w:t>ление и угол простирания плоск</w:t>
            </w:r>
            <w:r w:rsidRPr="00A31E43">
              <w:t>о</w:t>
            </w:r>
            <w:r w:rsidRPr="00A31E43">
              <w:t>сти.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2</w:t>
            </w:r>
          </w:p>
        </w:tc>
        <w:tc>
          <w:tcPr>
            <w:tcW w:w="322" w:type="pct"/>
          </w:tcPr>
          <w:p w:rsidR="00EE6ADC" w:rsidRPr="00402F05" w:rsidRDefault="00EE6ADC" w:rsidP="00D7681F">
            <w:pPr>
              <w:pStyle w:val="Style14"/>
              <w:ind w:firstLine="0"/>
              <w:jc w:val="center"/>
            </w:pPr>
            <w:r w:rsidRPr="00402F05">
              <w:t>1</w:t>
            </w:r>
          </w:p>
        </w:tc>
        <w:tc>
          <w:tcPr>
            <w:tcW w:w="1064" w:type="pct"/>
          </w:tcPr>
          <w:p w:rsidR="00EE6ADC" w:rsidRPr="00402F05" w:rsidRDefault="00EE6ADC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Подготовка к практическому занятию.</w:t>
            </w:r>
          </w:p>
          <w:p w:rsidR="00EE6ADC" w:rsidRPr="00402F05" w:rsidRDefault="00EE6ADC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EE6ADC" w:rsidRPr="00402F05" w:rsidRDefault="00EE6ADC" w:rsidP="00783FF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402F05">
              <w:rPr>
                <w:i/>
              </w:rPr>
              <w:t xml:space="preserve"> раб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ты</w:t>
            </w:r>
            <w:r>
              <w:rPr>
                <w:i/>
              </w:rPr>
              <w:t xml:space="preserve"> Устный опрос.</w:t>
            </w:r>
          </w:p>
        </w:tc>
        <w:tc>
          <w:tcPr>
            <w:tcW w:w="356" w:type="pct"/>
          </w:tcPr>
          <w:p w:rsidR="00EE6ADC" w:rsidRPr="00402F05" w:rsidRDefault="00EE6ADC" w:rsidP="00504007">
            <w:pPr>
              <w:pStyle w:val="Style14"/>
              <w:ind w:firstLine="0"/>
            </w:pPr>
            <w:r w:rsidRPr="00402F05">
              <w:t>ПК-8– у,</w:t>
            </w:r>
            <w:r>
              <w:t>в</w:t>
            </w:r>
          </w:p>
        </w:tc>
      </w:tr>
      <w:tr w:rsidR="00EE6ADC" w:rsidRPr="00402F05">
        <w:trPr>
          <w:gridBefore w:val="1"/>
          <w:trHeight w:val="75"/>
        </w:trPr>
        <w:tc>
          <w:tcPr>
            <w:tcW w:w="1416" w:type="pct"/>
          </w:tcPr>
          <w:p w:rsidR="00EE6ADC" w:rsidRPr="00402F05" w:rsidRDefault="00EE6ADC" w:rsidP="00B35EAB">
            <w:pPr>
              <w:pStyle w:val="Style14"/>
              <w:ind w:firstLine="0"/>
            </w:pPr>
            <w:r>
              <w:t>2.2. Тема.</w:t>
            </w:r>
            <w:r w:rsidRPr="00402F05">
              <w:t xml:space="preserve"> </w:t>
            </w:r>
            <w:r w:rsidRPr="00E450B2">
              <w:rPr>
                <w:rFonts w:cs="Arial"/>
                <w:b/>
              </w:rPr>
              <w:t>Проецирование поверхн</w:t>
            </w:r>
            <w:r w:rsidRPr="00E450B2">
              <w:rPr>
                <w:rFonts w:cs="Arial"/>
                <w:b/>
              </w:rPr>
              <w:t>о</w:t>
            </w:r>
            <w:r w:rsidRPr="00E450B2">
              <w:rPr>
                <w:rFonts w:cs="Arial"/>
                <w:b/>
              </w:rPr>
              <w:t>сти</w:t>
            </w:r>
            <w:r w:rsidRPr="00A31E43">
              <w:rPr>
                <w:rFonts w:cs="Arial"/>
              </w:rPr>
              <w:t>. Многогранники, поверхности вращ</w:t>
            </w:r>
            <w:r w:rsidRPr="00A31E43">
              <w:rPr>
                <w:rFonts w:cs="Arial"/>
              </w:rPr>
              <w:t>е</w:t>
            </w:r>
            <w:r w:rsidRPr="00A31E43">
              <w:rPr>
                <w:rFonts w:cs="Arial"/>
              </w:rPr>
              <w:t>ния (цилиндрическая, коническая), поверхн</w:t>
            </w:r>
            <w:r w:rsidRPr="00A31E43">
              <w:rPr>
                <w:rFonts w:cs="Arial"/>
              </w:rPr>
              <w:t>о</w:t>
            </w:r>
            <w:r w:rsidRPr="00A31E43">
              <w:rPr>
                <w:rFonts w:cs="Arial"/>
              </w:rPr>
              <w:t>сти одинакового ската.</w:t>
            </w:r>
            <w:r w:rsidRPr="00402F05">
              <w:t>Пересечение пр</w:t>
            </w:r>
            <w:r w:rsidRPr="00402F05">
              <w:t>я</w:t>
            </w:r>
            <w:r w:rsidRPr="00402F05">
              <w:t>мой и плоскости с топографической п</w:t>
            </w:r>
            <w:r w:rsidRPr="00402F05">
              <w:t>о</w:t>
            </w:r>
            <w:r w:rsidRPr="00402F05">
              <w:t>верхностью. Решение з</w:t>
            </w:r>
            <w:r w:rsidRPr="00402F05">
              <w:t>а</w:t>
            </w:r>
            <w:r w:rsidRPr="00402F05">
              <w:t>дач.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2</w:t>
            </w:r>
          </w:p>
        </w:tc>
        <w:tc>
          <w:tcPr>
            <w:tcW w:w="322" w:type="pct"/>
          </w:tcPr>
          <w:p w:rsidR="00EE6ADC" w:rsidRPr="00402F05" w:rsidRDefault="00EE6ADC" w:rsidP="00627698">
            <w:pPr>
              <w:pStyle w:val="Style14"/>
              <w:ind w:firstLine="0"/>
              <w:jc w:val="center"/>
            </w:pPr>
            <w:r w:rsidRPr="00402F05">
              <w:t>1</w:t>
            </w:r>
          </w:p>
        </w:tc>
        <w:tc>
          <w:tcPr>
            <w:tcW w:w="1064" w:type="pct"/>
          </w:tcPr>
          <w:p w:rsidR="00EE6ADC" w:rsidRPr="00402F05" w:rsidRDefault="00EE6ADC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Подготовка к практическому занятию.</w:t>
            </w:r>
          </w:p>
          <w:p w:rsidR="00EE6ADC" w:rsidRPr="00402F05" w:rsidRDefault="00EE6ADC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EE6ADC" w:rsidRPr="00402F05" w:rsidRDefault="00EE6ADC" w:rsidP="00783FF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402F05">
              <w:rPr>
                <w:i/>
              </w:rPr>
              <w:t xml:space="preserve"> раб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ты</w:t>
            </w:r>
          </w:p>
        </w:tc>
        <w:tc>
          <w:tcPr>
            <w:tcW w:w="356" w:type="pct"/>
          </w:tcPr>
          <w:p w:rsidR="00EE6ADC" w:rsidRPr="00402F05" w:rsidRDefault="00EE6ADC" w:rsidP="00504007">
            <w:pPr>
              <w:pStyle w:val="Style14"/>
              <w:ind w:firstLine="0"/>
            </w:pPr>
            <w:r w:rsidRPr="00402F05">
              <w:t>ПК-8–</w:t>
            </w:r>
            <w:r>
              <w:t>з,</w:t>
            </w:r>
            <w:r w:rsidRPr="00402F05">
              <w:t>у, в</w:t>
            </w:r>
          </w:p>
        </w:tc>
      </w:tr>
      <w:tr w:rsidR="00EE6ADC" w:rsidRPr="00402F05">
        <w:trPr>
          <w:gridBefore w:val="1"/>
          <w:trHeight w:val="1375"/>
        </w:trPr>
        <w:tc>
          <w:tcPr>
            <w:tcW w:w="1416" w:type="pct"/>
          </w:tcPr>
          <w:p w:rsidR="00EE6ADC" w:rsidRPr="00402F05" w:rsidRDefault="00EE6ADC" w:rsidP="0046510B">
            <w:pPr>
              <w:pStyle w:val="Style14"/>
              <w:ind w:firstLine="0"/>
            </w:pPr>
            <w:r w:rsidRPr="00402F05">
              <w:t xml:space="preserve">2.3.Тема. </w:t>
            </w:r>
            <w:r w:rsidRPr="00157FE3">
              <w:t>Изображение топографической поверхности. Изображение линии</w:t>
            </w:r>
            <w:r>
              <w:t xml:space="preserve"> на т</w:t>
            </w:r>
            <w:r>
              <w:t>о</w:t>
            </w:r>
            <w:r>
              <w:t>пографической поверхности</w:t>
            </w:r>
            <w:r w:rsidRPr="00157FE3">
              <w:t xml:space="preserve">. </w:t>
            </w:r>
            <w:r w:rsidRPr="00E450B2">
              <w:rPr>
                <w:b/>
              </w:rPr>
              <w:t>Пересеч</w:t>
            </w:r>
            <w:r w:rsidRPr="00E450B2">
              <w:rPr>
                <w:b/>
              </w:rPr>
              <w:t>е</w:t>
            </w:r>
            <w:r w:rsidRPr="00E450B2">
              <w:rPr>
                <w:b/>
              </w:rPr>
              <w:t>ние прямой с плоскостью и топограф</w:t>
            </w:r>
            <w:r w:rsidRPr="00E450B2">
              <w:rPr>
                <w:b/>
              </w:rPr>
              <w:t>и</w:t>
            </w:r>
            <w:r w:rsidRPr="00E450B2">
              <w:rPr>
                <w:b/>
              </w:rPr>
              <w:t xml:space="preserve">ческой поверхностью. </w:t>
            </w:r>
            <w:r w:rsidRPr="00A31E43">
              <w:t>Способ профилей</w:t>
            </w:r>
            <w:r w:rsidRPr="00402F05">
              <w:t xml:space="preserve"> Решения позиционных з</w:t>
            </w:r>
            <w:r w:rsidRPr="00402F05">
              <w:t>а</w:t>
            </w:r>
            <w:r w:rsidRPr="00402F05">
              <w:t>дач в проекциях с числовыми отметками в рабочей тетр</w:t>
            </w:r>
            <w:r w:rsidRPr="00402F05">
              <w:t>а</w:t>
            </w:r>
            <w:r w:rsidRPr="00402F05">
              <w:t>ди.. Пересечение двух плоск</w:t>
            </w:r>
            <w:r w:rsidRPr="00402F05">
              <w:t>о</w:t>
            </w:r>
            <w:r w:rsidRPr="00402F05">
              <w:t>стей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2</w:t>
            </w:r>
          </w:p>
        </w:tc>
        <w:tc>
          <w:tcPr>
            <w:tcW w:w="322" w:type="pct"/>
          </w:tcPr>
          <w:p w:rsidR="00EE6ADC" w:rsidRPr="00402F05" w:rsidRDefault="00EE6ADC" w:rsidP="00627698">
            <w:pPr>
              <w:pStyle w:val="Style14"/>
              <w:ind w:firstLine="0"/>
              <w:jc w:val="center"/>
            </w:pPr>
            <w:r w:rsidRPr="00402F05">
              <w:t>1</w:t>
            </w:r>
          </w:p>
        </w:tc>
        <w:tc>
          <w:tcPr>
            <w:tcW w:w="1064" w:type="pct"/>
          </w:tcPr>
          <w:p w:rsidR="00EE6ADC" w:rsidRPr="00402F05" w:rsidRDefault="00EE6ADC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Подготовка к практическому занятию.</w:t>
            </w:r>
          </w:p>
          <w:p w:rsidR="00EE6ADC" w:rsidRPr="00402F05" w:rsidRDefault="00EE6ADC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EE6ADC" w:rsidRPr="00402F05" w:rsidRDefault="00EE6ADC" w:rsidP="00783FF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402F05">
              <w:rPr>
                <w:i/>
              </w:rPr>
              <w:t xml:space="preserve"> раб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ты</w:t>
            </w:r>
          </w:p>
        </w:tc>
        <w:tc>
          <w:tcPr>
            <w:tcW w:w="356" w:type="pct"/>
          </w:tcPr>
          <w:p w:rsidR="00EE6ADC" w:rsidRPr="00402F05" w:rsidRDefault="00EE6ADC" w:rsidP="00504007">
            <w:pPr>
              <w:pStyle w:val="Style14"/>
              <w:ind w:firstLine="0"/>
            </w:pPr>
            <w:r w:rsidRPr="00402F05">
              <w:t>ПК-8–</w:t>
            </w:r>
            <w:r>
              <w:t>з,</w:t>
            </w:r>
            <w:r w:rsidRPr="00402F05">
              <w:t xml:space="preserve"> у,</w:t>
            </w:r>
            <w:r>
              <w:t>в</w:t>
            </w:r>
          </w:p>
        </w:tc>
      </w:tr>
      <w:tr w:rsidR="00EE6ADC" w:rsidRPr="00402F05">
        <w:trPr>
          <w:gridBefore w:val="1"/>
          <w:trHeight w:val="338"/>
        </w:trPr>
        <w:tc>
          <w:tcPr>
            <w:tcW w:w="1416" w:type="pct"/>
          </w:tcPr>
          <w:p w:rsidR="00EE6ADC" w:rsidRPr="00402F05" w:rsidRDefault="00EE6ADC" w:rsidP="00942370">
            <w:pPr>
              <w:pStyle w:val="Style14"/>
              <w:ind w:firstLine="0"/>
            </w:pPr>
            <w:r w:rsidRPr="00402F05">
              <w:t>2.3.Тема.</w:t>
            </w:r>
            <w:r w:rsidRPr="00157FE3">
              <w:t xml:space="preserve"> Пересечение плоскостей. Пон</w:t>
            </w:r>
            <w:r w:rsidRPr="00157FE3">
              <w:t>я</w:t>
            </w:r>
            <w:r w:rsidRPr="00157FE3">
              <w:t>тие бергштриха; точка нулевых работ. П</w:t>
            </w:r>
            <w:r w:rsidRPr="00157FE3">
              <w:t>о</w:t>
            </w:r>
            <w:r w:rsidRPr="00157FE3">
              <w:t>строение земляного сооружения на н</w:t>
            </w:r>
            <w:r w:rsidRPr="00157FE3">
              <w:t>а</w:t>
            </w:r>
            <w:r w:rsidRPr="00157FE3">
              <w:t>клонной плоскости</w:t>
            </w:r>
            <w:r w:rsidRPr="00402F05">
              <w:t xml:space="preserve"> Решение позицио</w:t>
            </w:r>
            <w:r w:rsidRPr="00402F05">
              <w:t>н</w:t>
            </w:r>
            <w:r w:rsidRPr="00402F05">
              <w:t>ных задач в проекциях с числовыми отметк</w:t>
            </w:r>
            <w:r w:rsidRPr="00402F05">
              <w:t>а</w:t>
            </w:r>
            <w:r w:rsidRPr="00402F05">
              <w:t>ми в р</w:t>
            </w:r>
            <w:r w:rsidRPr="00402F05">
              <w:t>а</w:t>
            </w:r>
            <w:r w:rsidRPr="00402F05">
              <w:t>бочей тетради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2</w:t>
            </w:r>
          </w:p>
        </w:tc>
        <w:tc>
          <w:tcPr>
            <w:tcW w:w="322" w:type="pct"/>
          </w:tcPr>
          <w:p w:rsidR="00EE6ADC" w:rsidRPr="00402F05" w:rsidRDefault="00EE6ADC" w:rsidP="00627698">
            <w:pPr>
              <w:pStyle w:val="Style14"/>
              <w:ind w:firstLine="0"/>
              <w:jc w:val="center"/>
            </w:pPr>
            <w:r w:rsidRPr="00402F05">
              <w:t>1</w:t>
            </w:r>
          </w:p>
        </w:tc>
        <w:tc>
          <w:tcPr>
            <w:tcW w:w="1064" w:type="pct"/>
          </w:tcPr>
          <w:p w:rsidR="00EE6ADC" w:rsidRPr="00402F05" w:rsidRDefault="00EE6ADC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Подготовка к практическому занятию.</w:t>
            </w:r>
          </w:p>
          <w:p w:rsidR="00EE6ADC" w:rsidRPr="00402F05" w:rsidRDefault="00EE6ADC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EE6ADC" w:rsidRPr="00402F05" w:rsidRDefault="00EE6ADC" w:rsidP="00783FF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402F05">
              <w:rPr>
                <w:i/>
              </w:rPr>
              <w:t xml:space="preserve"> раб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ты</w:t>
            </w:r>
          </w:p>
        </w:tc>
        <w:tc>
          <w:tcPr>
            <w:tcW w:w="356" w:type="pct"/>
          </w:tcPr>
          <w:p w:rsidR="00EE6ADC" w:rsidRPr="00402F05" w:rsidRDefault="00EE6ADC" w:rsidP="00504007">
            <w:pPr>
              <w:pStyle w:val="Style14"/>
              <w:ind w:firstLine="0"/>
            </w:pPr>
            <w:r w:rsidRPr="00402F05">
              <w:t>ПК-8–</w:t>
            </w:r>
            <w:r>
              <w:t>з,</w:t>
            </w:r>
            <w:r w:rsidRPr="00402F05">
              <w:t xml:space="preserve"> у,</w:t>
            </w:r>
            <w:r>
              <w:t>в</w:t>
            </w:r>
          </w:p>
        </w:tc>
      </w:tr>
      <w:tr w:rsidR="00EE6ADC" w:rsidRPr="00402F05">
        <w:trPr>
          <w:gridBefore w:val="1"/>
          <w:trHeight w:val="300"/>
        </w:trPr>
        <w:tc>
          <w:tcPr>
            <w:tcW w:w="1416" w:type="pct"/>
          </w:tcPr>
          <w:p w:rsidR="00EE6ADC" w:rsidRPr="00402F05" w:rsidRDefault="00EE6ADC" w:rsidP="00942370">
            <w:pPr>
              <w:pStyle w:val="Style14"/>
              <w:ind w:firstLine="0"/>
            </w:pPr>
            <w:r w:rsidRPr="00402F05">
              <w:t>2.4. Тема.. Определение границ земл</w:t>
            </w:r>
            <w:r w:rsidRPr="00402F05">
              <w:t>я</w:t>
            </w:r>
            <w:r w:rsidRPr="00402F05">
              <w:t>ных работ. Выполнение чертежа.</w:t>
            </w:r>
            <w:r w:rsidRPr="00E450B2">
              <w:rPr>
                <w:b/>
              </w:rPr>
              <w:t xml:space="preserve"> </w:t>
            </w:r>
            <w:r w:rsidRPr="0046510B">
              <w:t>Апп</w:t>
            </w:r>
            <w:r w:rsidRPr="0046510B">
              <w:t>а</w:t>
            </w:r>
            <w:r w:rsidRPr="0046510B">
              <w:t>рель. Основы вертикальной планировки.</w:t>
            </w:r>
            <w:r w:rsidRPr="00A31E43">
              <w:t xml:space="preserve"> Топ</w:t>
            </w:r>
            <w:r w:rsidRPr="00A31E43">
              <w:t>о</w:t>
            </w:r>
            <w:r w:rsidRPr="00A31E43">
              <w:t>графические чертежи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4</w:t>
            </w:r>
          </w:p>
        </w:tc>
        <w:tc>
          <w:tcPr>
            <w:tcW w:w="322" w:type="pct"/>
          </w:tcPr>
          <w:p w:rsidR="00EE6ADC" w:rsidRPr="00402F05" w:rsidRDefault="00EE6ADC" w:rsidP="0070080E">
            <w:pPr>
              <w:pStyle w:val="Style14"/>
              <w:ind w:firstLine="0"/>
              <w:jc w:val="center"/>
            </w:pPr>
            <w:r w:rsidRPr="00402F05">
              <w:t>1</w:t>
            </w:r>
          </w:p>
        </w:tc>
        <w:tc>
          <w:tcPr>
            <w:tcW w:w="1064" w:type="pct"/>
          </w:tcPr>
          <w:p w:rsidR="00EE6ADC" w:rsidRPr="00402F05" w:rsidRDefault="00EE6ADC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Подготовка к практическому занятию.</w:t>
            </w:r>
          </w:p>
          <w:p w:rsidR="00EE6ADC" w:rsidRPr="00402F05" w:rsidRDefault="00EE6ADC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EE6ADC" w:rsidRPr="00402F05" w:rsidRDefault="00EE6ADC" w:rsidP="00783FF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402F05">
              <w:rPr>
                <w:i/>
              </w:rPr>
              <w:t xml:space="preserve"> раб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ты</w:t>
            </w:r>
          </w:p>
        </w:tc>
        <w:tc>
          <w:tcPr>
            <w:tcW w:w="356" w:type="pct"/>
          </w:tcPr>
          <w:p w:rsidR="00EE6ADC" w:rsidRPr="00402F05" w:rsidRDefault="00EE6ADC" w:rsidP="00504007">
            <w:pPr>
              <w:pStyle w:val="Style14"/>
              <w:ind w:firstLine="0"/>
            </w:pPr>
            <w:r w:rsidRPr="00402F05">
              <w:t>ПК-8– у,</w:t>
            </w:r>
            <w:r>
              <w:t>в</w:t>
            </w:r>
          </w:p>
        </w:tc>
      </w:tr>
      <w:tr w:rsidR="00EE6ADC" w:rsidRPr="00402F05">
        <w:trPr>
          <w:gridBefore w:val="1"/>
          <w:trHeight w:val="300"/>
        </w:trPr>
        <w:tc>
          <w:tcPr>
            <w:tcW w:w="1416" w:type="pct"/>
          </w:tcPr>
          <w:p w:rsidR="00EE6ADC" w:rsidRPr="00402F05" w:rsidRDefault="00EE6ADC" w:rsidP="00135BB6">
            <w:pPr>
              <w:pStyle w:val="Style14"/>
              <w:widowControl/>
              <w:ind w:firstLine="0"/>
            </w:pPr>
            <w:r w:rsidRPr="00402F05">
              <w:t>2.5. Тема Генеральные планы, состав че</w:t>
            </w:r>
            <w:r w:rsidRPr="00402F05">
              <w:t>р</w:t>
            </w:r>
            <w:r w:rsidRPr="00402F05">
              <w:t>тежей». Выполнение генерального пл</w:t>
            </w:r>
            <w:r w:rsidRPr="00402F05">
              <w:t>а</w:t>
            </w:r>
            <w:r w:rsidRPr="00402F05">
              <w:t>на.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2</w:t>
            </w:r>
          </w:p>
        </w:tc>
        <w:tc>
          <w:tcPr>
            <w:tcW w:w="322" w:type="pct"/>
          </w:tcPr>
          <w:p w:rsidR="00EE6ADC" w:rsidRPr="00402F05" w:rsidRDefault="00EE6ADC" w:rsidP="0070080E">
            <w:pPr>
              <w:pStyle w:val="Style14"/>
              <w:ind w:firstLine="0"/>
              <w:jc w:val="center"/>
            </w:pPr>
            <w:r w:rsidRPr="00402F05">
              <w:t>1</w:t>
            </w:r>
          </w:p>
        </w:tc>
        <w:tc>
          <w:tcPr>
            <w:tcW w:w="1064" w:type="pct"/>
          </w:tcPr>
          <w:p w:rsidR="00EE6ADC" w:rsidRPr="00402F05" w:rsidRDefault="00EE6ADC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Подготовка к практическому занятию.</w:t>
            </w:r>
          </w:p>
          <w:p w:rsidR="00EE6ADC" w:rsidRPr="00402F05" w:rsidRDefault="00EE6ADC" w:rsidP="0094237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.</w:t>
            </w:r>
          </w:p>
          <w:p w:rsidR="00EE6ADC" w:rsidRPr="00402F05" w:rsidRDefault="00EE6ADC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EE6ADC" w:rsidRPr="00402F05" w:rsidRDefault="00EE6ADC" w:rsidP="00783FF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402F05">
              <w:rPr>
                <w:i/>
              </w:rPr>
              <w:t xml:space="preserve"> раб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ты</w:t>
            </w:r>
          </w:p>
        </w:tc>
        <w:tc>
          <w:tcPr>
            <w:tcW w:w="356" w:type="pct"/>
          </w:tcPr>
          <w:p w:rsidR="00EE6ADC" w:rsidRPr="00402F05" w:rsidRDefault="00EE6ADC" w:rsidP="00504007">
            <w:pPr>
              <w:pStyle w:val="Style14"/>
              <w:ind w:firstLine="0"/>
            </w:pPr>
            <w:r w:rsidRPr="00402F05">
              <w:t>ПК-8– у,</w:t>
            </w:r>
            <w:r>
              <w:t>в</w:t>
            </w:r>
          </w:p>
        </w:tc>
      </w:tr>
      <w:tr w:rsidR="00EE6ADC" w:rsidRPr="00402F05">
        <w:trPr>
          <w:gridBefore w:val="1"/>
          <w:trHeight w:val="1375"/>
        </w:trPr>
        <w:tc>
          <w:tcPr>
            <w:tcW w:w="1416" w:type="pct"/>
          </w:tcPr>
          <w:p w:rsidR="00EE6ADC" w:rsidRPr="00402F05" w:rsidRDefault="00EE6ADC" w:rsidP="003F4E09">
            <w:pPr>
              <w:pStyle w:val="Style14"/>
              <w:ind w:firstLine="0"/>
              <w:rPr>
                <w:u w:val="single"/>
              </w:rPr>
            </w:pPr>
            <w:r w:rsidRPr="00402F05">
              <w:t>2.6. Тема. Выполнение разбивочного че</w:t>
            </w:r>
            <w:r w:rsidRPr="00402F05">
              <w:t>р</w:t>
            </w:r>
            <w:r w:rsidRPr="00402F05">
              <w:t>тежа; Пример выполнения вертикал</w:t>
            </w:r>
            <w:r w:rsidRPr="00402F05">
              <w:t>ь</w:t>
            </w:r>
            <w:r w:rsidRPr="00402F05">
              <w:t>ной и горизонтальной привязок в учебной пра</w:t>
            </w:r>
            <w:r w:rsidRPr="00402F05">
              <w:t>к</w:t>
            </w:r>
            <w:r w:rsidRPr="00402F05">
              <w:t>тич</w:t>
            </w:r>
            <w:r w:rsidRPr="00402F05">
              <w:t>е</w:t>
            </w:r>
            <w:r w:rsidRPr="00402F05">
              <w:t>ской работе.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2</w:t>
            </w:r>
          </w:p>
        </w:tc>
        <w:tc>
          <w:tcPr>
            <w:tcW w:w="322" w:type="pct"/>
          </w:tcPr>
          <w:p w:rsidR="00EE6ADC" w:rsidRPr="00402F05" w:rsidRDefault="00EE6ADC" w:rsidP="0070080E">
            <w:pPr>
              <w:pStyle w:val="Style14"/>
              <w:ind w:firstLine="0"/>
              <w:jc w:val="center"/>
            </w:pPr>
            <w:r w:rsidRPr="00402F05">
              <w:t>1</w:t>
            </w:r>
          </w:p>
        </w:tc>
        <w:tc>
          <w:tcPr>
            <w:tcW w:w="1064" w:type="pct"/>
          </w:tcPr>
          <w:p w:rsidR="00EE6ADC" w:rsidRPr="00402F05" w:rsidRDefault="00EE6ADC" w:rsidP="0094237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Подготовка к практическому занятию</w:t>
            </w:r>
          </w:p>
        </w:tc>
        <w:tc>
          <w:tcPr>
            <w:tcW w:w="964" w:type="pct"/>
          </w:tcPr>
          <w:p w:rsidR="00EE6ADC" w:rsidRPr="00402F05" w:rsidRDefault="00EE6ADC" w:rsidP="00783FF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402F05">
              <w:rPr>
                <w:i/>
              </w:rPr>
              <w:t xml:space="preserve"> раб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ты</w:t>
            </w:r>
          </w:p>
        </w:tc>
        <w:tc>
          <w:tcPr>
            <w:tcW w:w="356" w:type="pct"/>
          </w:tcPr>
          <w:p w:rsidR="00EE6ADC" w:rsidRPr="00402F05" w:rsidRDefault="00EE6ADC" w:rsidP="00504007">
            <w:pPr>
              <w:pStyle w:val="Style14"/>
              <w:ind w:firstLine="0"/>
            </w:pPr>
            <w:r w:rsidRPr="00402F05">
              <w:t>ПК-8– у,</w:t>
            </w:r>
            <w:r>
              <w:t>в</w:t>
            </w:r>
          </w:p>
        </w:tc>
      </w:tr>
      <w:tr w:rsidR="00EE6ADC" w:rsidRPr="00402F05" w:rsidTr="00783FF9">
        <w:trPr>
          <w:gridBefore w:val="1"/>
          <w:trHeight w:val="886"/>
        </w:trPr>
        <w:tc>
          <w:tcPr>
            <w:tcW w:w="1416" w:type="pct"/>
          </w:tcPr>
          <w:p w:rsidR="00EE6ADC" w:rsidRPr="00402F05" w:rsidRDefault="00EE6ADC" w:rsidP="00194130">
            <w:pPr>
              <w:pStyle w:val="Style14"/>
              <w:widowControl/>
              <w:ind w:firstLine="0"/>
            </w:pPr>
            <w:r w:rsidRPr="00402F05">
              <w:t>2.6. Тема. Элементы вертикальной план</w:t>
            </w:r>
            <w:r w:rsidRPr="00402F05">
              <w:t>и</w:t>
            </w:r>
            <w:r w:rsidRPr="00402F05">
              <w:t>ровки. Сущность вертикальной планиро</w:t>
            </w:r>
            <w:r w:rsidRPr="00402F05">
              <w:t>в</w:t>
            </w:r>
            <w:r w:rsidRPr="00402F05">
              <w:t>ки. Методы вертикальной план</w:t>
            </w:r>
            <w:r w:rsidRPr="00402F05">
              <w:t>и</w:t>
            </w:r>
            <w:r w:rsidRPr="00402F05">
              <w:t>ровки. Выполнение вертикальной планировки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2</w:t>
            </w:r>
          </w:p>
        </w:tc>
        <w:tc>
          <w:tcPr>
            <w:tcW w:w="322" w:type="pct"/>
          </w:tcPr>
          <w:p w:rsidR="00EE6ADC" w:rsidRPr="00402F05" w:rsidRDefault="00EE6ADC" w:rsidP="00402F05">
            <w:pPr>
              <w:pStyle w:val="Style14"/>
              <w:jc w:val="left"/>
            </w:pPr>
            <w:r>
              <w:t>1</w:t>
            </w:r>
          </w:p>
        </w:tc>
        <w:tc>
          <w:tcPr>
            <w:tcW w:w="1064" w:type="pct"/>
          </w:tcPr>
          <w:p w:rsidR="00EE6ADC" w:rsidRPr="00402F05" w:rsidRDefault="00EE6ADC" w:rsidP="0094237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Подготовка к практическому занятию.</w:t>
            </w:r>
          </w:p>
          <w:p w:rsidR="00EE6ADC" w:rsidRPr="00402F05" w:rsidRDefault="00EE6ADC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EE6ADC" w:rsidRPr="00402F05" w:rsidRDefault="00EE6ADC" w:rsidP="00783FF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402F05">
              <w:rPr>
                <w:i/>
              </w:rPr>
              <w:t xml:space="preserve"> раб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ты</w:t>
            </w:r>
          </w:p>
        </w:tc>
        <w:tc>
          <w:tcPr>
            <w:tcW w:w="356" w:type="pct"/>
          </w:tcPr>
          <w:p w:rsidR="00EE6ADC" w:rsidRPr="00402F05" w:rsidRDefault="00EE6ADC" w:rsidP="00504007">
            <w:pPr>
              <w:ind w:firstLine="0"/>
            </w:pPr>
            <w:r w:rsidRPr="00402F05">
              <w:t>ПК-8– у,</w:t>
            </w:r>
            <w:r>
              <w:t>в</w:t>
            </w:r>
          </w:p>
        </w:tc>
      </w:tr>
      <w:tr w:rsidR="00EE6ADC" w:rsidRPr="00402F05" w:rsidTr="00783FF9">
        <w:trPr>
          <w:gridBefore w:val="1"/>
          <w:trHeight w:val="491"/>
        </w:trPr>
        <w:tc>
          <w:tcPr>
            <w:tcW w:w="1416" w:type="pct"/>
          </w:tcPr>
          <w:p w:rsidR="00EE6ADC" w:rsidRPr="00402F05" w:rsidRDefault="00EE6ADC" w:rsidP="00194130">
            <w:pPr>
              <w:pStyle w:val="Style14"/>
              <w:widowControl/>
              <w:ind w:firstLine="0"/>
            </w:pPr>
            <w:r w:rsidRPr="00402F05">
              <w:t>2.7. Тема Выполнение схемы благоус</w:t>
            </w:r>
            <w:r w:rsidRPr="00402F05">
              <w:t>т</w:t>
            </w:r>
            <w:r w:rsidRPr="00402F05">
              <w:t>ройства и озеленения».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2</w:t>
            </w:r>
          </w:p>
        </w:tc>
        <w:tc>
          <w:tcPr>
            <w:tcW w:w="322" w:type="pct"/>
          </w:tcPr>
          <w:p w:rsidR="00EE6ADC" w:rsidRPr="00402F05" w:rsidRDefault="00EE6ADC" w:rsidP="00402F05">
            <w:pPr>
              <w:pStyle w:val="Style14"/>
              <w:jc w:val="left"/>
            </w:pPr>
            <w:r w:rsidRPr="00402F05">
              <w:t>1</w:t>
            </w:r>
          </w:p>
        </w:tc>
        <w:tc>
          <w:tcPr>
            <w:tcW w:w="1064" w:type="pct"/>
          </w:tcPr>
          <w:p w:rsidR="00EE6ADC" w:rsidRPr="00402F05" w:rsidRDefault="00EE6ADC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EE6ADC" w:rsidRPr="00402F05" w:rsidRDefault="00EE6ADC" w:rsidP="00783FF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402F05">
              <w:rPr>
                <w:i/>
              </w:rPr>
              <w:t xml:space="preserve"> раб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ты</w:t>
            </w:r>
          </w:p>
        </w:tc>
        <w:tc>
          <w:tcPr>
            <w:tcW w:w="356" w:type="pct"/>
          </w:tcPr>
          <w:p w:rsidR="00EE6ADC" w:rsidRPr="00402F05" w:rsidRDefault="00EE6ADC" w:rsidP="00E3553D">
            <w:pPr>
              <w:ind w:firstLine="0"/>
            </w:pPr>
            <w:r w:rsidRPr="00402F05">
              <w:t>ПК-8-у,в</w:t>
            </w:r>
          </w:p>
        </w:tc>
      </w:tr>
      <w:tr w:rsidR="00EE6ADC" w:rsidRPr="00402F05" w:rsidTr="00783FF9">
        <w:trPr>
          <w:gridBefore w:val="1"/>
          <w:trHeight w:val="1066"/>
        </w:trPr>
        <w:tc>
          <w:tcPr>
            <w:tcW w:w="1416" w:type="pct"/>
          </w:tcPr>
          <w:p w:rsidR="00EE6ADC" w:rsidRPr="00402F05" w:rsidRDefault="00EE6ADC" w:rsidP="00E3553D">
            <w:pPr>
              <w:pStyle w:val="Style14"/>
              <w:ind w:firstLine="0"/>
            </w:pPr>
            <w:r w:rsidRPr="00402F05">
              <w:t>3.1.Тема. Характеристика обмеров как о</w:t>
            </w:r>
            <w:r w:rsidRPr="00402F05">
              <w:t>с</w:t>
            </w:r>
            <w:r w:rsidRPr="00402F05">
              <w:t>новного способа фиксации архитекту</w:t>
            </w:r>
            <w:r w:rsidRPr="00402F05">
              <w:t>р</w:t>
            </w:r>
            <w:r w:rsidRPr="00402F05">
              <w:t>ных обмеров. Выполнение обмерных работ (измерений)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2E3403">
            <w:pPr>
              <w:pStyle w:val="Style14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2</w:t>
            </w:r>
          </w:p>
        </w:tc>
        <w:tc>
          <w:tcPr>
            <w:tcW w:w="322" w:type="pct"/>
          </w:tcPr>
          <w:p w:rsidR="00EE6ADC" w:rsidRPr="00402F05" w:rsidRDefault="00EE6ADC" w:rsidP="00402F05">
            <w:pPr>
              <w:pStyle w:val="Style14"/>
              <w:jc w:val="left"/>
            </w:pPr>
          </w:p>
        </w:tc>
        <w:tc>
          <w:tcPr>
            <w:tcW w:w="1064" w:type="pct"/>
          </w:tcPr>
          <w:p w:rsidR="00EE6ADC" w:rsidRPr="00402F05" w:rsidRDefault="00EE6ADC" w:rsidP="0070080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EE6ADC" w:rsidRPr="00402F05" w:rsidRDefault="00EE6ADC" w:rsidP="00783FF9">
            <w:pPr>
              <w:ind w:firstLine="0"/>
              <w:rPr>
                <w:i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402F05">
              <w:rPr>
                <w:i/>
              </w:rPr>
              <w:t xml:space="preserve"> раб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ты</w:t>
            </w:r>
          </w:p>
        </w:tc>
        <w:tc>
          <w:tcPr>
            <w:tcW w:w="356" w:type="pct"/>
          </w:tcPr>
          <w:p w:rsidR="00EE6ADC" w:rsidRPr="00402F05" w:rsidRDefault="00EE6ADC" w:rsidP="00E3553D">
            <w:pPr>
              <w:ind w:firstLine="0"/>
            </w:pPr>
            <w:r w:rsidRPr="00402F05">
              <w:t>ПК-8-у,в</w:t>
            </w:r>
          </w:p>
        </w:tc>
      </w:tr>
      <w:tr w:rsidR="00EE6ADC" w:rsidRPr="00402F05">
        <w:trPr>
          <w:gridBefore w:val="1"/>
          <w:trHeight w:val="1155"/>
        </w:trPr>
        <w:tc>
          <w:tcPr>
            <w:tcW w:w="1416" w:type="pct"/>
          </w:tcPr>
          <w:p w:rsidR="00EE6ADC" w:rsidRPr="00402F05" w:rsidRDefault="00EE6ADC" w:rsidP="00B35EAB">
            <w:pPr>
              <w:pStyle w:val="Style14"/>
              <w:ind w:firstLine="0"/>
              <w:rPr>
                <w:u w:val="single"/>
              </w:rPr>
            </w:pPr>
            <w:r w:rsidRPr="00402F05">
              <w:t>3.1.Тема Организация работ. Основные пр</w:t>
            </w:r>
            <w:r w:rsidRPr="00402F05">
              <w:t>а</w:t>
            </w:r>
            <w:r w:rsidRPr="00402F05">
              <w:t>вила техники безопасности обмерных работ. Измерительные инструменты и приборы.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2E3403">
            <w:pPr>
              <w:pStyle w:val="Style14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2</w:t>
            </w:r>
          </w:p>
        </w:tc>
        <w:tc>
          <w:tcPr>
            <w:tcW w:w="322" w:type="pct"/>
          </w:tcPr>
          <w:p w:rsidR="00EE6ADC" w:rsidRPr="00402F05" w:rsidRDefault="00EE6ADC" w:rsidP="00402F05">
            <w:pPr>
              <w:pStyle w:val="Style14"/>
              <w:jc w:val="left"/>
            </w:pPr>
          </w:p>
        </w:tc>
        <w:tc>
          <w:tcPr>
            <w:tcW w:w="1064" w:type="pct"/>
          </w:tcPr>
          <w:p w:rsidR="00EE6ADC" w:rsidRPr="00402F05" w:rsidRDefault="00EE6ADC" w:rsidP="0070080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Подготовка к практическому занятию</w:t>
            </w:r>
          </w:p>
        </w:tc>
        <w:tc>
          <w:tcPr>
            <w:tcW w:w="964" w:type="pct"/>
          </w:tcPr>
          <w:p w:rsidR="00EE6ADC" w:rsidRPr="00402F05" w:rsidRDefault="00EE6ADC" w:rsidP="00783FF9">
            <w:pPr>
              <w:ind w:firstLine="0"/>
              <w:rPr>
                <w:i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402F05">
              <w:rPr>
                <w:i/>
              </w:rPr>
              <w:t xml:space="preserve"> раб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ты</w:t>
            </w:r>
          </w:p>
        </w:tc>
        <w:tc>
          <w:tcPr>
            <w:tcW w:w="356" w:type="pct"/>
          </w:tcPr>
          <w:p w:rsidR="00EE6ADC" w:rsidRPr="00402F05" w:rsidRDefault="00EE6ADC" w:rsidP="00E3553D">
            <w:pPr>
              <w:ind w:firstLine="0"/>
            </w:pPr>
            <w:r w:rsidRPr="00402F05">
              <w:t>ПК-8-у,в</w:t>
            </w:r>
          </w:p>
        </w:tc>
      </w:tr>
      <w:tr w:rsidR="00EE6ADC" w:rsidRPr="00402F05">
        <w:trPr>
          <w:gridBefore w:val="1"/>
          <w:trHeight w:val="810"/>
        </w:trPr>
        <w:tc>
          <w:tcPr>
            <w:tcW w:w="1416" w:type="pct"/>
          </w:tcPr>
          <w:p w:rsidR="00EE6ADC" w:rsidRPr="00402F05" w:rsidRDefault="00EE6ADC" w:rsidP="00237F2D">
            <w:pPr>
              <w:pStyle w:val="Style14"/>
              <w:ind w:firstLine="0"/>
              <w:rPr>
                <w:u w:val="single"/>
              </w:rPr>
            </w:pPr>
            <w:r w:rsidRPr="00402F05">
              <w:t>3.2.Тема Обмеры планов, высотные обм</w:t>
            </w:r>
            <w:r w:rsidRPr="00402F05">
              <w:t>е</w:t>
            </w:r>
            <w:r w:rsidRPr="00402F05">
              <w:t>ры, обмеры деталей. Съемка ген</w:t>
            </w:r>
            <w:r w:rsidRPr="00402F05">
              <w:t>е</w:t>
            </w:r>
            <w:r w:rsidRPr="00402F05">
              <w:t>ральных планов и обмер территории.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2E3403">
            <w:pPr>
              <w:pStyle w:val="Style14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2</w:t>
            </w:r>
          </w:p>
        </w:tc>
        <w:tc>
          <w:tcPr>
            <w:tcW w:w="322" w:type="pct"/>
          </w:tcPr>
          <w:p w:rsidR="00EE6ADC" w:rsidRPr="00402F05" w:rsidRDefault="00EE6ADC" w:rsidP="00402F05">
            <w:pPr>
              <w:pStyle w:val="Style14"/>
              <w:jc w:val="left"/>
            </w:pPr>
          </w:p>
        </w:tc>
        <w:tc>
          <w:tcPr>
            <w:tcW w:w="1064" w:type="pct"/>
          </w:tcPr>
          <w:p w:rsidR="00EE6ADC" w:rsidRPr="00402F05" w:rsidRDefault="00EE6ADC" w:rsidP="00B35EAB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Оформление чертежей обме</w:t>
            </w:r>
            <w:r w:rsidRPr="00402F05">
              <w:rPr>
                <w:bCs/>
                <w:i/>
                <w:iCs/>
              </w:rPr>
              <w:t>р</w:t>
            </w:r>
            <w:r w:rsidRPr="00402F05">
              <w:rPr>
                <w:bCs/>
                <w:i/>
                <w:iCs/>
              </w:rPr>
              <w:t>ных работ</w:t>
            </w:r>
          </w:p>
          <w:p w:rsidR="00EE6ADC" w:rsidRPr="00402F05" w:rsidRDefault="00EE6ADC" w:rsidP="00E1431A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Подготовка к практическому занятию</w:t>
            </w:r>
          </w:p>
        </w:tc>
        <w:tc>
          <w:tcPr>
            <w:tcW w:w="964" w:type="pct"/>
          </w:tcPr>
          <w:p w:rsidR="00EE6ADC" w:rsidRPr="00402F05" w:rsidRDefault="00EE6ADC" w:rsidP="00783FF9">
            <w:pPr>
              <w:ind w:firstLine="0"/>
              <w:rPr>
                <w:i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402F05">
              <w:rPr>
                <w:i/>
              </w:rPr>
              <w:t xml:space="preserve"> раб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ты</w:t>
            </w:r>
          </w:p>
        </w:tc>
        <w:tc>
          <w:tcPr>
            <w:tcW w:w="356" w:type="pct"/>
          </w:tcPr>
          <w:p w:rsidR="00EE6ADC" w:rsidRPr="00402F05" w:rsidRDefault="00EE6ADC" w:rsidP="00E3553D">
            <w:pPr>
              <w:ind w:firstLine="0"/>
            </w:pPr>
            <w:r w:rsidRPr="00402F05">
              <w:t>ПК-8-у,в</w:t>
            </w:r>
          </w:p>
        </w:tc>
      </w:tr>
      <w:tr w:rsidR="00EE6ADC" w:rsidRPr="00402F05">
        <w:trPr>
          <w:gridBefore w:val="1"/>
          <w:trHeight w:val="1110"/>
        </w:trPr>
        <w:tc>
          <w:tcPr>
            <w:tcW w:w="1416" w:type="pct"/>
          </w:tcPr>
          <w:p w:rsidR="00EE6ADC" w:rsidRPr="00402F05" w:rsidRDefault="00EE6ADC" w:rsidP="00237F2D">
            <w:pPr>
              <w:pStyle w:val="Style14"/>
              <w:ind w:firstLine="0"/>
            </w:pPr>
            <w:r w:rsidRPr="00402F05">
              <w:t>3.2.Тема Описание комплекса обм</w:t>
            </w:r>
            <w:r w:rsidRPr="00402F05">
              <w:t>е</w:t>
            </w:r>
            <w:r w:rsidRPr="00402F05">
              <w:t>ров по стадиям: от «полевых» (натурных работ) до выполнения обмерных чертежей и оформления работы.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E1431A">
            <w:pPr>
              <w:pStyle w:val="Style14"/>
              <w:ind w:firstLine="0"/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  <w:r w:rsidRPr="00402F05">
              <w:t>2</w:t>
            </w:r>
          </w:p>
        </w:tc>
        <w:tc>
          <w:tcPr>
            <w:tcW w:w="322" w:type="pct"/>
          </w:tcPr>
          <w:p w:rsidR="00EE6ADC" w:rsidRPr="00402F05" w:rsidRDefault="00EE6ADC" w:rsidP="00402F05">
            <w:pPr>
              <w:pStyle w:val="Style14"/>
              <w:jc w:val="left"/>
            </w:pPr>
          </w:p>
        </w:tc>
        <w:tc>
          <w:tcPr>
            <w:tcW w:w="1064" w:type="pct"/>
          </w:tcPr>
          <w:p w:rsidR="00EE6ADC" w:rsidRPr="00402F05" w:rsidRDefault="00EE6ADC" w:rsidP="00237F2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Оформление чертежей обме</w:t>
            </w:r>
            <w:r w:rsidRPr="00402F05">
              <w:rPr>
                <w:bCs/>
                <w:i/>
                <w:iCs/>
              </w:rPr>
              <w:t>р</w:t>
            </w:r>
            <w:r w:rsidRPr="00402F05">
              <w:rPr>
                <w:bCs/>
                <w:i/>
                <w:iCs/>
              </w:rPr>
              <w:t xml:space="preserve">ных работ </w:t>
            </w:r>
          </w:p>
          <w:p w:rsidR="00EE6ADC" w:rsidRPr="00402F05" w:rsidRDefault="00EE6ADC" w:rsidP="004D57BE">
            <w:pPr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Подготовка к практич</w:t>
            </w:r>
            <w:r w:rsidRPr="00402F05">
              <w:rPr>
                <w:bCs/>
                <w:i/>
                <w:iCs/>
              </w:rPr>
              <w:t>е</w:t>
            </w:r>
            <w:r w:rsidRPr="00402F05">
              <w:rPr>
                <w:bCs/>
                <w:i/>
                <w:iCs/>
              </w:rPr>
              <w:t>скому занятию</w:t>
            </w:r>
          </w:p>
        </w:tc>
        <w:tc>
          <w:tcPr>
            <w:tcW w:w="964" w:type="pct"/>
          </w:tcPr>
          <w:p w:rsidR="00EE6ADC" w:rsidRPr="00402F05" w:rsidRDefault="00EE6ADC" w:rsidP="0067275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402F05">
              <w:rPr>
                <w:i/>
              </w:rPr>
              <w:t xml:space="preserve"> раб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ты</w:t>
            </w:r>
          </w:p>
        </w:tc>
        <w:tc>
          <w:tcPr>
            <w:tcW w:w="356" w:type="pct"/>
          </w:tcPr>
          <w:p w:rsidR="00EE6ADC" w:rsidRPr="00402F05" w:rsidRDefault="00EE6ADC" w:rsidP="00E3553D">
            <w:pPr>
              <w:ind w:firstLine="0"/>
            </w:pPr>
            <w:r w:rsidRPr="00402F05">
              <w:t>ПК-8-у,в</w:t>
            </w:r>
          </w:p>
        </w:tc>
      </w:tr>
      <w:tr w:rsidR="00EE6ADC" w:rsidRPr="00402F05">
        <w:trPr>
          <w:gridBefore w:val="1"/>
          <w:trHeight w:val="1163"/>
        </w:trPr>
        <w:tc>
          <w:tcPr>
            <w:tcW w:w="1416" w:type="pct"/>
          </w:tcPr>
          <w:p w:rsidR="00EE6ADC" w:rsidRPr="00402F05" w:rsidRDefault="00EE6ADC" w:rsidP="00B35EAB">
            <w:pPr>
              <w:pStyle w:val="Style14"/>
              <w:widowControl/>
              <w:ind w:firstLine="0"/>
            </w:pPr>
            <w:r w:rsidRPr="00402F05">
              <w:t>3.2.Тема Выполнение обмерных че</w:t>
            </w:r>
            <w:r w:rsidRPr="00402F05">
              <w:t>р</w:t>
            </w:r>
            <w:r w:rsidRPr="00402F05">
              <w:t>тежей  и оформление обмерных работ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70080E">
            <w:pPr>
              <w:pStyle w:val="Style14"/>
              <w:ind w:firstLine="0"/>
            </w:pPr>
          </w:p>
        </w:tc>
        <w:tc>
          <w:tcPr>
            <w:tcW w:w="213" w:type="pct"/>
          </w:tcPr>
          <w:p w:rsidR="00EE6ADC" w:rsidRPr="00402F05" w:rsidRDefault="00EE6ADC" w:rsidP="0070080E">
            <w:pPr>
              <w:pStyle w:val="Style14"/>
              <w:widowControl/>
              <w:ind w:firstLine="0"/>
              <w:jc w:val="center"/>
            </w:pPr>
            <w:r w:rsidRPr="00402F05">
              <w:t>2</w:t>
            </w:r>
          </w:p>
        </w:tc>
        <w:tc>
          <w:tcPr>
            <w:tcW w:w="322" w:type="pct"/>
          </w:tcPr>
          <w:p w:rsidR="00EE6ADC" w:rsidRPr="00402F05" w:rsidRDefault="00EE6ADC" w:rsidP="00CF0113">
            <w:pPr>
              <w:pStyle w:val="Style14"/>
              <w:jc w:val="center"/>
            </w:pPr>
          </w:p>
        </w:tc>
        <w:tc>
          <w:tcPr>
            <w:tcW w:w="1064" w:type="pct"/>
          </w:tcPr>
          <w:p w:rsidR="00EE6ADC" w:rsidRPr="00402F05" w:rsidRDefault="00EE6ADC" w:rsidP="00237F2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Оформление чертежей обме</w:t>
            </w:r>
            <w:r w:rsidRPr="00402F05">
              <w:rPr>
                <w:bCs/>
                <w:i/>
                <w:iCs/>
              </w:rPr>
              <w:t>р</w:t>
            </w:r>
            <w:r w:rsidRPr="00402F05">
              <w:rPr>
                <w:bCs/>
                <w:i/>
                <w:iCs/>
              </w:rPr>
              <w:t xml:space="preserve">ных работ </w:t>
            </w:r>
          </w:p>
          <w:p w:rsidR="00EE6ADC" w:rsidRPr="00402F05" w:rsidRDefault="00EE6ADC" w:rsidP="00237F2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02F05">
              <w:rPr>
                <w:bCs/>
                <w:i/>
                <w:iCs/>
              </w:rPr>
              <w:t>Подготовка к практическому занятию</w:t>
            </w:r>
          </w:p>
        </w:tc>
        <w:tc>
          <w:tcPr>
            <w:tcW w:w="964" w:type="pct"/>
          </w:tcPr>
          <w:p w:rsidR="00EE6ADC" w:rsidRPr="00402F05" w:rsidRDefault="00EE6ADC" w:rsidP="00135BB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402F05">
              <w:rPr>
                <w:i/>
              </w:rPr>
              <w:t xml:space="preserve"> раб</w:t>
            </w:r>
            <w:r w:rsidRPr="00402F05">
              <w:rPr>
                <w:i/>
              </w:rPr>
              <w:t>о</w:t>
            </w:r>
            <w:r w:rsidRPr="00402F05">
              <w:rPr>
                <w:i/>
              </w:rPr>
              <w:t>ты</w:t>
            </w:r>
          </w:p>
        </w:tc>
        <w:tc>
          <w:tcPr>
            <w:tcW w:w="356" w:type="pct"/>
          </w:tcPr>
          <w:p w:rsidR="00EE6ADC" w:rsidRPr="00402F05" w:rsidRDefault="00EE6ADC" w:rsidP="00627698">
            <w:pPr>
              <w:ind w:firstLine="0"/>
            </w:pPr>
            <w:r w:rsidRPr="00402F05">
              <w:t>ПК-8-у,в</w:t>
            </w:r>
          </w:p>
        </w:tc>
      </w:tr>
      <w:tr w:rsidR="00EE6ADC" w:rsidRPr="00402F05">
        <w:trPr>
          <w:gridBefore w:val="1"/>
          <w:trHeight w:val="499"/>
        </w:trPr>
        <w:tc>
          <w:tcPr>
            <w:tcW w:w="1416" w:type="pct"/>
          </w:tcPr>
          <w:p w:rsidR="00EE6ADC" w:rsidRPr="00402F05" w:rsidRDefault="00EE6ADC" w:rsidP="002E3403">
            <w:pPr>
              <w:ind w:firstLine="0"/>
            </w:pPr>
            <w:r w:rsidRPr="00402F05">
              <w:t>Выставка работ «Архитектурные и о</w:t>
            </w:r>
            <w:r w:rsidRPr="00402F05">
              <w:t>б</w:t>
            </w:r>
            <w:r w:rsidRPr="00402F05">
              <w:t xml:space="preserve">мерные чертежи» 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widowControl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2E3403">
            <w:pPr>
              <w:pStyle w:val="Style14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EE6ADC" w:rsidRPr="00402F05" w:rsidRDefault="00EE6ADC" w:rsidP="00CF0113">
            <w:pPr>
              <w:pStyle w:val="Style14"/>
              <w:jc w:val="center"/>
            </w:pPr>
          </w:p>
        </w:tc>
        <w:tc>
          <w:tcPr>
            <w:tcW w:w="1064" w:type="pct"/>
          </w:tcPr>
          <w:p w:rsidR="00EE6ADC" w:rsidRPr="00402F05" w:rsidRDefault="00EE6ADC" w:rsidP="004E045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4" w:type="pct"/>
          </w:tcPr>
          <w:p w:rsidR="00EE6ADC" w:rsidRPr="00402F05" w:rsidRDefault="00EE6ADC" w:rsidP="00CF0113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402F05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EE6ADC" w:rsidRPr="00402F05" w:rsidRDefault="00EE6ADC" w:rsidP="00783FF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rPr>
                <w:i/>
              </w:rPr>
              <w:t>– выставка работ;</w:t>
            </w:r>
          </w:p>
        </w:tc>
        <w:tc>
          <w:tcPr>
            <w:tcW w:w="356" w:type="pct"/>
          </w:tcPr>
          <w:p w:rsidR="00EE6ADC" w:rsidRPr="00402F05" w:rsidRDefault="00EE6ADC" w:rsidP="00E15C5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02F05">
              <w:t>ПК-8-у,в</w:t>
            </w:r>
          </w:p>
        </w:tc>
      </w:tr>
      <w:tr w:rsidR="00EE6ADC" w:rsidRPr="00402F05">
        <w:trPr>
          <w:gridBefore w:val="1"/>
          <w:trHeight w:val="499"/>
        </w:trPr>
        <w:tc>
          <w:tcPr>
            <w:tcW w:w="1416" w:type="pct"/>
          </w:tcPr>
          <w:p w:rsidR="00EE6ADC" w:rsidRPr="00E45172" w:rsidRDefault="00EE6ADC" w:rsidP="00066036">
            <w:pPr>
              <w:pStyle w:val="Style14"/>
              <w:widowControl/>
              <w:ind w:firstLine="0"/>
              <w:rPr>
                <w:b/>
              </w:rPr>
            </w:pPr>
            <w:r w:rsidRPr="00E45172">
              <w:rPr>
                <w:b/>
              </w:rPr>
              <w:t>Итого по разделу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widowControl/>
              <w:ind w:firstLine="0"/>
              <w:jc w:val="center"/>
            </w:pPr>
            <w:r w:rsidRPr="00402F05"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EE6ADC" w:rsidRPr="00402F05" w:rsidRDefault="00EE6ADC" w:rsidP="002E3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2F05">
              <w:rPr>
                <w:b/>
              </w:rPr>
              <w:t>32</w:t>
            </w:r>
          </w:p>
        </w:tc>
        <w:tc>
          <w:tcPr>
            <w:tcW w:w="322" w:type="pct"/>
          </w:tcPr>
          <w:p w:rsidR="00EE6ADC" w:rsidRPr="00402F05" w:rsidRDefault="00EE6ADC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2F05">
              <w:rPr>
                <w:b/>
              </w:rPr>
              <w:t>17</w:t>
            </w:r>
          </w:p>
        </w:tc>
        <w:tc>
          <w:tcPr>
            <w:tcW w:w="1064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4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6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E6ADC" w:rsidRPr="00402F05">
        <w:trPr>
          <w:gridBefore w:val="1"/>
          <w:trHeight w:val="499"/>
        </w:trPr>
        <w:tc>
          <w:tcPr>
            <w:tcW w:w="1416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rPr>
                <w:b/>
              </w:rPr>
            </w:pPr>
            <w:r w:rsidRPr="00402F05">
              <w:rPr>
                <w:b/>
              </w:rPr>
              <w:t>Итого за семестр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2F05">
              <w:rPr>
                <w:b/>
              </w:rPr>
              <w:t>2</w:t>
            </w:r>
          </w:p>
        </w:tc>
        <w:tc>
          <w:tcPr>
            <w:tcW w:w="182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2F05">
              <w:rPr>
                <w:b/>
              </w:rPr>
              <w:t>32</w:t>
            </w:r>
          </w:p>
        </w:tc>
        <w:tc>
          <w:tcPr>
            <w:tcW w:w="24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2F05">
              <w:rPr>
                <w:b/>
              </w:rPr>
              <w:t>80</w:t>
            </w:r>
          </w:p>
        </w:tc>
        <w:tc>
          <w:tcPr>
            <w:tcW w:w="322" w:type="pct"/>
          </w:tcPr>
          <w:p w:rsidR="00EE6ADC" w:rsidRPr="00402F05" w:rsidRDefault="00EE6ADC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b/>
                <w:sz w:val="24"/>
              </w:rPr>
              <w:t>32</w:t>
            </w:r>
          </w:p>
        </w:tc>
        <w:tc>
          <w:tcPr>
            <w:tcW w:w="1064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964" w:type="pct"/>
          </w:tcPr>
          <w:p w:rsidR="00EE6ADC" w:rsidRPr="00402F05" w:rsidRDefault="00EE6ADC" w:rsidP="00E15C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402F05">
              <w:rPr>
                <w:b/>
              </w:rPr>
              <w:t>Промежуточная аттест</w:t>
            </w:r>
            <w:r w:rsidRPr="00402F05">
              <w:rPr>
                <w:b/>
              </w:rPr>
              <w:t>а</w:t>
            </w:r>
            <w:r w:rsidRPr="00402F05">
              <w:rPr>
                <w:b/>
              </w:rPr>
              <w:t>ция (экзамен)</w:t>
            </w:r>
          </w:p>
        </w:tc>
        <w:tc>
          <w:tcPr>
            <w:tcW w:w="356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E6ADC" w:rsidRPr="00402F05">
        <w:trPr>
          <w:gridBefore w:val="1"/>
          <w:trHeight w:val="499"/>
        </w:trPr>
        <w:tc>
          <w:tcPr>
            <w:tcW w:w="1416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rPr>
                <w:b/>
              </w:rPr>
            </w:pPr>
            <w:r w:rsidRPr="00402F05">
              <w:rPr>
                <w:b/>
              </w:rPr>
              <w:t>Итого по дисциплине</w:t>
            </w:r>
          </w:p>
        </w:tc>
        <w:tc>
          <w:tcPr>
            <w:tcW w:w="240" w:type="pct"/>
          </w:tcPr>
          <w:p w:rsidR="00EE6ADC" w:rsidRPr="00402F05" w:rsidRDefault="00EE6ADC" w:rsidP="00402F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2F05">
              <w:rPr>
                <w:b/>
              </w:rPr>
              <w:t>2</w:t>
            </w:r>
          </w:p>
        </w:tc>
        <w:tc>
          <w:tcPr>
            <w:tcW w:w="182" w:type="pct"/>
          </w:tcPr>
          <w:p w:rsidR="00EE6ADC" w:rsidRPr="00402F05" w:rsidRDefault="00EE6ADC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2F05">
              <w:rPr>
                <w:b/>
              </w:rPr>
              <w:t>32</w:t>
            </w:r>
          </w:p>
        </w:tc>
        <w:tc>
          <w:tcPr>
            <w:tcW w:w="243" w:type="pct"/>
          </w:tcPr>
          <w:p w:rsidR="00EE6ADC" w:rsidRPr="00402F05" w:rsidRDefault="00EE6ADC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EE6ADC" w:rsidRPr="00402F05" w:rsidRDefault="00EE6ADC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2F05">
              <w:rPr>
                <w:b/>
              </w:rPr>
              <w:t>80</w:t>
            </w:r>
          </w:p>
        </w:tc>
        <w:tc>
          <w:tcPr>
            <w:tcW w:w="322" w:type="pct"/>
          </w:tcPr>
          <w:p w:rsidR="00EE6ADC" w:rsidRPr="00402F05" w:rsidRDefault="00EE6ADC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402F05">
              <w:rPr>
                <w:rStyle w:val="FontStyle31"/>
                <w:rFonts w:ascii="Times New Roman" w:hAnsi="Times New Roman" w:cs="Georgia"/>
                <w:b/>
                <w:sz w:val="24"/>
              </w:rPr>
              <w:t>32</w:t>
            </w:r>
          </w:p>
        </w:tc>
        <w:tc>
          <w:tcPr>
            <w:tcW w:w="1064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64" w:type="pct"/>
          </w:tcPr>
          <w:p w:rsidR="00EE6ADC" w:rsidRPr="00402F05" w:rsidRDefault="00EE6ADC" w:rsidP="00D768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2F05">
              <w:rPr>
                <w:b/>
              </w:rPr>
              <w:t>36</w:t>
            </w:r>
          </w:p>
        </w:tc>
        <w:tc>
          <w:tcPr>
            <w:tcW w:w="356" w:type="pct"/>
          </w:tcPr>
          <w:p w:rsidR="00EE6ADC" w:rsidRPr="00402F05" w:rsidRDefault="00EE6ADC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EE6ADC" w:rsidRPr="00402F05" w:rsidRDefault="00EE6ADC" w:rsidP="008531ED">
      <w:r w:rsidRPr="00402F05">
        <w:rPr>
          <w:rStyle w:val="FontStyle18"/>
          <w:b w:val="0"/>
          <w:bCs/>
          <w:sz w:val="24"/>
        </w:rPr>
        <w:t>И – в том числе,</w:t>
      </w:r>
      <w:r w:rsidRPr="00402F05">
        <w:rPr>
          <w:rStyle w:val="FontStyle18"/>
          <w:bCs/>
          <w:sz w:val="24"/>
        </w:rPr>
        <w:t xml:space="preserve"> </w:t>
      </w:r>
      <w:r w:rsidRPr="00402F05">
        <w:t xml:space="preserve">часы, отведенные на работу в интерактивной форме. </w:t>
      </w:r>
    </w:p>
    <w:p w:rsidR="00EE6ADC" w:rsidRPr="00402F05" w:rsidRDefault="00EE6ADC" w:rsidP="0094280E">
      <w:pPr>
        <w:pStyle w:val="FootnoteText"/>
        <w:rPr>
          <w:rStyle w:val="FontStyle20"/>
          <w:rFonts w:ascii="Times New Roman" w:hAnsi="Times New Roman" w:cs="Georgia"/>
          <w:i/>
          <w:sz w:val="24"/>
          <w:szCs w:val="24"/>
        </w:rPr>
      </w:pPr>
    </w:p>
    <w:p w:rsidR="00EE6ADC" w:rsidRPr="00402F05" w:rsidRDefault="00EE6ADC" w:rsidP="008531ED">
      <w:pPr>
        <w:rPr>
          <w:rStyle w:val="FontStyle18"/>
          <w:bCs/>
          <w:i/>
          <w:sz w:val="24"/>
        </w:rPr>
      </w:pPr>
    </w:p>
    <w:p w:rsidR="00EE6ADC" w:rsidRPr="00E40A10" w:rsidRDefault="00EE6ADC" w:rsidP="00783FF9">
      <w:pPr>
        <w:pStyle w:val="Heading1"/>
        <w:ind w:left="0"/>
        <w:rPr>
          <w:rStyle w:val="FontStyle31"/>
          <w:rFonts w:ascii="Times New Roman" w:hAnsi="Times New Roman" w:cs="Georgia"/>
          <w:color w:val="FF0000"/>
          <w:sz w:val="24"/>
          <w:szCs w:val="24"/>
        </w:rPr>
        <w:sectPr w:rsidR="00EE6ADC" w:rsidRPr="00E40A1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E6ADC" w:rsidRDefault="00EE6ADC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4D57BE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EE6ADC" w:rsidRPr="00867638" w:rsidRDefault="00EE6ADC" w:rsidP="0083021F">
      <w:pPr>
        <w:ind w:firstLine="706"/>
      </w:pPr>
      <w:r w:rsidRPr="00867638">
        <w:t>На занятиях решаются задачи, конкретизирующие общие положения, изложенные на лекц</w:t>
      </w:r>
      <w:r w:rsidRPr="00867638">
        <w:t>и</w:t>
      </w:r>
      <w:r w:rsidRPr="00867638">
        <w:t>ях.</w:t>
      </w:r>
    </w:p>
    <w:p w:rsidR="00EE6ADC" w:rsidRPr="00867638" w:rsidRDefault="00EE6ADC" w:rsidP="0083021F">
      <w:pPr>
        <w:ind w:firstLine="706"/>
      </w:pPr>
      <w:r w:rsidRPr="00867638">
        <w:tab/>
        <w:t>Методическая концепция преподавания предусматривает активную форму усво</w:t>
      </w:r>
      <w:r w:rsidRPr="00867638">
        <w:t>е</w:t>
      </w:r>
      <w:r w:rsidRPr="00867638">
        <w:t xml:space="preserve">ния материала, обеспечивающую максимальную самостоятельность каждого студента в решении задач. </w:t>
      </w:r>
    </w:p>
    <w:p w:rsidR="00EE6ADC" w:rsidRPr="00867638" w:rsidRDefault="00EE6ADC" w:rsidP="0083021F">
      <w:pPr>
        <w:ind w:firstLine="706"/>
      </w:pPr>
      <w:r w:rsidRPr="00867638">
        <w:t>В связи с данным фактом, на занятиях предусмотрены различные виды образов</w:t>
      </w:r>
      <w:r w:rsidRPr="00867638">
        <w:t>а</w:t>
      </w:r>
      <w:r w:rsidRPr="00867638">
        <w:t xml:space="preserve">тельных технологий, такие как:  </w:t>
      </w:r>
    </w:p>
    <w:p w:rsidR="00EE6ADC" w:rsidRPr="0083021F" w:rsidRDefault="00EE6ADC" w:rsidP="000D7A01">
      <w:pPr>
        <w:numPr>
          <w:ilvl w:val="0"/>
          <w:numId w:val="19"/>
        </w:numPr>
        <w:ind w:left="0" w:firstLine="0"/>
      </w:pPr>
      <w:r w:rsidRPr="0083021F">
        <w:rPr>
          <w:b/>
        </w:rPr>
        <w:t>Работа в команде –</w:t>
      </w:r>
      <w:r w:rsidRPr="0083021F">
        <w:t xml:space="preserve"> совместная деятельность студентов в группе под руков</w:t>
      </w:r>
      <w:r w:rsidRPr="0083021F">
        <w:t>о</w:t>
      </w:r>
      <w:r w:rsidRPr="0083021F">
        <w:t>дством лидера, направленная на решение общей задачи путем творческого сложения р</w:t>
      </w:r>
      <w:r w:rsidRPr="0083021F">
        <w:t>е</w:t>
      </w:r>
      <w:r w:rsidRPr="0083021F">
        <w:t>зультатов индивидуальной работы членов команды с делением полномочий и ответстве</w:t>
      </w:r>
      <w:r w:rsidRPr="0083021F">
        <w:t>н</w:t>
      </w:r>
      <w:r w:rsidRPr="0083021F">
        <w:t>ности.</w:t>
      </w:r>
    </w:p>
    <w:p w:rsidR="00EE6ADC" w:rsidRPr="0083021F" w:rsidRDefault="00EE6ADC" w:rsidP="000D7A01">
      <w:pPr>
        <w:widowControl/>
        <w:numPr>
          <w:ilvl w:val="0"/>
          <w:numId w:val="19"/>
        </w:numPr>
        <w:autoSpaceDE/>
        <w:autoSpaceDN/>
        <w:adjustRightInd/>
        <w:ind w:left="0" w:firstLine="0"/>
      </w:pPr>
      <w:r w:rsidRPr="0083021F">
        <w:rPr>
          <w:b/>
          <w:lang w:val="en-US"/>
        </w:rPr>
        <w:t>Case</w:t>
      </w:r>
      <w:r w:rsidRPr="0083021F">
        <w:rPr>
          <w:b/>
        </w:rPr>
        <w:t>-</w:t>
      </w:r>
      <w:r w:rsidRPr="0083021F">
        <w:rPr>
          <w:b/>
          <w:lang w:val="en-US"/>
        </w:rPr>
        <w:t>study</w:t>
      </w:r>
      <w:r w:rsidRPr="0083021F">
        <w:rPr>
          <w:b/>
        </w:rPr>
        <w:t xml:space="preserve">  - </w:t>
      </w:r>
      <w:r w:rsidRPr="0083021F">
        <w:t>анализ реальных проблемных ситуаций, имевших место в соответс</w:t>
      </w:r>
      <w:r w:rsidRPr="0083021F">
        <w:t>т</w:t>
      </w:r>
      <w:r w:rsidRPr="0083021F">
        <w:t>вующей области профессиональной деятельности, и поиск вариантов лучших реш</w:t>
      </w:r>
      <w:r w:rsidRPr="0083021F">
        <w:t>е</w:t>
      </w:r>
      <w:r w:rsidRPr="0083021F">
        <w:t>ний.</w:t>
      </w:r>
    </w:p>
    <w:p w:rsidR="00EE6ADC" w:rsidRPr="0083021F" w:rsidRDefault="00EE6ADC" w:rsidP="000D7A01">
      <w:pPr>
        <w:numPr>
          <w:ilvl w:val="0"/>
          <w:numId w:val="19"/>
        </w:numPr>
        <w:ind w:left="0" w:firstLine="0"/>
      </w:pPr>
      <w:r w:rsidRPr="0083021F">
        <w:t>Ролевая имитация студентами реальной профессиональной деятельности с выпо</w:t>
      </w:r>
      <w:r w:rsidRPr="0083021F">
        <w:t>л</w:t>
      </w:r>
      <w:r w:rsidRPr="0083021F">
        <w:t>нением функций специалистов на различных рабочих местах (и</w:t>
      </w:r>
      <w:r w:rsidRPr="0083021F">
        <w:t>г</w:t>
      </w:r>
      <w:r w:rsidRPr="0083021F">
        <w:t xml:space="preserve">ра). </w:t>
      </w:r>
    </w:p>
    <w:p w:rsidR="00EE6ADC" w:rsidRPr="0083021F" w:rsidRDefault="00EE6ADC" w:rsidP="000D7A01">
      <w:pPr>
        <w:ind w:firstLine="0"/>
        <w:outlineLvl w:val="0"/>
      </w:pPr>
      <w:r w:rsidRPr="0083021F">
        <w:t>Также пред</w:t>
      </w:r>
      <w:r w:rsidRPr="0083021F">
        <w:t>у</w:t>
      </w:r>
      <w:r w:rsidRPr="0083021F">
        <w:t xml:space="preserve">смотрены различные виды лекционных занятий:  </w:t>
      </w:r>
    </w:p>
    <w:p w:rsidR="00EE6ADC" w:rsidRPr="0083021F" w:rsidRDefault="00EE6ADC" w:rsidP="000D7A01">
      <w:pPr>
        <w:numPr>
          <w:ilvl w:val="0"/>
          <w:numId w:val="18"/>
        </w:numPr>
        <w:ind w:left="0" w:firstLine="0"/>
      </w:pPr>
      <w:r w:rsidRPr="0083021F">
        <w:t>«Лекция – презентация студентов» (преподаватель в роли оппонента). Заранее о</w:t>
      </w:r>
      <w:r w:rsidRPr="0083021F">
        <w:t>з</w:t>
      </w:r>
      <w:r w:rsidRPr="0083021F">
        <w:t>вучивается тема лекции. Проводится мини-конкурс на лучшую концепцию презент</w:t>
      </w:r>
      <w:r w:rsidRPr="0083021F">
        <w:t>а</w:t>
      </w:r>
      <w:r w:rsidRPr="0083021F">
        <w:t>ции, в которой учитываются следующие критерии: содержание; структура изложения; нови</w:t>
      </w:r>
      <w:r w:rsidRPr="0083021F">
        <w:t>з</w:t>
      </w:r>
      <w:r w:rsidRPr="0083021F">
        <w:t>на информации; качество графического материала; средства подачи. Отбираются лучшие р</w:t>
      </w:r>
      <w:r w:rsidRPr="0083021F">
        <w:t>а</w:t>
      </w:r>
      <w:r w:rsidRPr="0083021F">
        <w:t>боты,  создается команда из авторов лучших работ (макс.3 чел).  Команда готовит презе</w:t>
      </w:r>
      <w:r w:rsidRPr="0083021F">
        <w:t>н</w:t>
      </w:r>
      <w:r w:rsidRPr="0083021F">
        <w:t>тацию, которая включает: доклад, визуализацию (слайды, видеоролики, 3</w:t>
      </w:r>
      <w:r w:rsidRPr="0083021F">
        <w:rPr>
          <w:lang w:val="en-US"/>
        </w:rPr>
        <w:t>D</w:t>
      </w:r>
      <w:r w:rsidRPr="0083021F">
        <w:t xml:space="preserve"> анимация), контрольные вопросы. Оценочные средства: контрольные вопросы, эссе с описанием ко</w:t>
      </w:r>
      <w:r w:rsidRPr="0083021F">
        <w:t>н</w:t>
      </w:r>
      <w:r w:rsidRPr="0083021F">
        <w:t>цепции презентации, доклад, визуализация.</w:t>
      </w:r>
      <w:r w:rsidRPr="0083021F">
        <w:rPr>
          <w:b/>
        </w:rPr>
        <w:t xml:space="preserve"> </w:t>
      </w:r>
      <w:r w:rsidRPr="0083021F">
        <w:t>Группа оценивает работу команды, а лекторы оцениваются правильность ответов на поставленные ими вопр</w:t>
      </w:r>
      <w:r w:rsidRPr="0083021F">
        <w:t>о</w:t>
      </w:r>
      <w:r w:rsidRPr="0083021F">
        <w:t>сы.</w:t>
      </w:r>
    </w:p>
    <w:p w:rsidR="00EE6ADC" w:rsidRPr="0083021F" w:rsidRDefault="00EE6ADC" w:rsidP="000D7A01">
      <w:pPr>
        <w:numPr>
          <w:ilvl w:val="0"/>
          <w:numId w:val="18"/>
        </w:numPr>
        <w:ind w:left="0" w:firstLine="0"/>
        <w:rPr>
          <w:rStyle w:val="FontStyle31"/>
          <w:rFonts w:cs="Georgia"/>
          <w:sz w:val="24"/>
        </w:rPr>
      </w:pPr>
      <w:r w:rsidRPr="0083021F">
        <w:t>«Лекция с разбором конкретной ситуации</w:t>
      </w:r>
      <w:r>
        <w:t>. С</w:t>
      </w:r>
      <w:r w:rsidRPr="0083021F">
        <w:t>туденты совместно анализируют и о</w:t>
      </w:r>
      <w:r w:rsidRPr="0083021F">
        <w:t>б</w:t>
      </w:r>
      <w:r w:rsidRPr="0083021F">
        <w:t>суждают пре</w:t>
      </w:r>
      <w:r w:rsidRPr="0083021F">
        <w:t>д</w:t>
      </w:r>
      <w:r w:rsidRPr="0083021F">
        <w:t>ставленный материал.</w:t>
      </w:r>
    </w:p>
    <w:p w:rsidR="00EE6ADC" w:rsidRPr="00123CF9" w:rsidRDefault="00EE6ADC" w:rsidP="005A2C8C">
      <w:pPr>
        <w:pStyle w:val="BodyTextIndent"/>
        <w:ind w:firstLine="480"/>
        <w:rPr>
          <w:i w:val="0"/>
        </w:rPr>
      </w:pPr>
      <w:r w:rsidRPr="00DE5336">
        <w:rPr>
          <w:i w:val="0"/>
        </w:rPr>
        <w:t>На лекциях излагаются теоретические основы курса.  На практических занятиях выполняются графические р</w:t>
      </w:r>
      <w:r>
        <w:rPr>
          <w:i w:val="0"/>
        </w:rPr>
        <w:t>аботы:</w:t>
      </w:r>
      <w:r w:rsidRPr="00DE5336">
        <w:rPr>
          <w:i w:val="0"/>
        </w:rPr>
        <w:t xml:space="preserve"> архитектурные чертежи, конструирование и моделирование поверхностей сложных форм, встречаю</w:t>
      </w:r>
      <w:r>
        <w:rPr>
          <w:i w:val="0"/>
        </w:rPr>
        <w:t>щихся в архитектурной практике,</w:t>
      </w:r>
      <w:r w:rsidRPr="00DE5336">
        <w:rPr>
          <w:i w:val="0"/>
        </w:rPr>
        <w:t xml:space="preserve"> проекции с числовыми отметками и архитектурные обмеры. Изучение этих разделов частично опирается на дисциплину «Начертатель</w:t>
      </w:r>
      <w:r>
        <w:rPr>
          <w:i w:val="0"/>
        </w:rPr>
        <w:t xml:space="preserve">ная геометрия. (Тени на фасаде. Перспектива)», изучаемую студентами в первом </w:t>
      </w:r>
      <w:r w:rsidRPr="00DE5336">
        <w:rPr>
          <w:i w:val="0"/>
        </w:rPr>
        <w:t>семестре первого курса. Важно знакомить студентов первого курса с геометрическими образами, применяемыми в</w:t>
      </w:r>
      <w:r w:rsidRPr="00DE5336">
        <w:rPr>
          <w:i w:val="0"/>
          <w:color w:val="FF0000"/>
        </w:rPr>
        <w:t xml:space="preserve"> </w:t>
      </w:r>
      <w:r w:rsidRPr="00DE5336">
        <w:rPr>
          <w:i w:val="0"/>
        </w:rPr>
        <w:t>архитектуре, с конкрет</w:t>
      </w:r>
      <w:r>
        <w:rPr>
          <w:i w:val="0"/>
        </w:rPr>
        <w:t>ными практ</w:t>
      </w:r>
      <w:r>
        <w:rPr>
          <w:i w:val="0"/>
        </w:rPr>
        <w:t>и</w:t>
      </w:r>
      <w:r>
        <w:rPr>
          <w:i w:val="0"/>
        </w:rPr>
        <w:t xml:space="preserve">ческими инженерными </w:t>
      </w:r>
      <w:r w:rsidRPr="00DE5336">
        <w:rPr>
          <w:i w:val="0"/>
        </w:rPr>
        <w:t>и архитектурными задачами, решаемыми методами начертательной геометрии. По разделу «Пр</w:t>
      </w:r>
      <w:r>
        <w:rPr>
          <w:i w:val="0"/>
        </w:rPr>
        <w:t xml:space="preserve">оекции с числовыми отметками» решаются </w:t>
      </w:r>
      <w:r w:rsidRPr="00DE5336">
        <w:rPr>
          <w:i w:val="0"/>
        </w:rPr>
        <w:t>задачи в рабочей тетради.</w:t>
      </w:r>
      <w:r>
        <w:rPr>
          <w:i w:val="0"/>
        </w:rPr>
        <w:t xml:space="preserve"> </w:t>
      </w:r>
      <w:r w:rsidRPr="00123CF9">
        <w:rPr>
          <w:i w:val="0"/>
        </w:rPr>
        <w:t>В разделе « Обмеры» студенты выпо</w:t>
      </w:r>
      <w:r>
        <w:rPr>
          <w:i w:val="0"/>
        </w:rPr>
        <w:t>л</w:t>
      </w:r>
      <w:r w:rsidRPr="00123CF9">
        <w:rPr>
          <w:i w:val="0"/>
        </w:rPr>
        <w:t>няют практические обмерные работы за пределами аудиторий: обмеры здания, а также терр</w:t>
      </w:r>
      <w:r w:rsidRPr="00123CF9">
        <w:rPr>
          <w:i w:val="0"/>
        </w:rPr>
        <w:t>и</w:t>
      </w:r>
      <w:r w:rsidRPr="00123CF9">
        <w:rPr>
          <w:i w:val="0"/>
        </w:rPr>
        <w:t>торий.</w:t>
      </w:r>
    </w:p>
    <w:p w:rsidR="00EE6ADC" w:rsidRPr="00DE5336" w:rsidRDefault="00EE6ADC" w:rsidP="000573EA">
      <w:pPr>
        <w:pStyle w:val="BodyTextIndent"/>
        <w:ind w:firstLine="600"/>
        <w:rPr>
          <w:i w:val="0"/>
        </w:rPr>
      </w:pPr>
      <w:r w:rsidRPr="00DE5336">
        <w:rPr>
          <w:i w:val="0"/>
        </w:rPr>
        <w:t>В семестре студент выполняет 7 контрольных графических работ (7 форматов А2</w:t>
      </w:r>
      <w:r>
        <w:rPr>
          <w:i w:val="0"/>
        </w:rPr>
        <w:t>, А3 или дополнительных форматов</w:t>
      </w:r>
      <w:r w:rsidRPr="00DE5336">
        <w:rPr>
          <w:i w:val="0"/>
        </w:rPr>
        <w:t>) по и</w:t>
      </w:r>
      <w:r w:rsidRPr="00DE5336">
        <w:rPr>
          <w:i w:val="0"/>
        </w:rPr>
        <w:t>н</w:t>
      </w:r>
      <w:r w:rsidRPr="00DE5336">
        <w:rPr>
          <w:i w:val="0"/>
        </w:rPr>
        <w:t>дивидуальным заданиям.</w:t>
      </w:r>
    </w:p>
    <w:p w:rsidR="00EE6ADC" w:rsidRPr="00DE5336" w:rsidRDefault="00EE6ADC" w:rsidP="00DE5336">
      <w:pPr>
        <w:pStyle w:val="BodyText"/>
        <w:ind w:firstLine="480"/>
      </w:pPr>
      <w:r w:rsidRPr="00DE5336">
        <w:t>Лекции и практические занятия иллюстрируются моделями, плакатами, слайдами, обучающими автоматизированными программами.</w:t>
      </w:r>
    </w:p>
    <w:p w:rsidR="00EE6ADC" w:rsidRPr="00DE5336" w:rsidRDefault="00EE6ADC" w:rsidP="00DE5336">
      <w:pPr>
        <w:pStyle w:val="BodyText"/>
      </w:pPr>
      <w:r w:rsidRPr="00DE5336">
        <w:t xml:space="preserve">Усвоение курса студентами зависит от стимулирования самостоятельности в их работе, от применения активных форм проведения занятий. </w:t>
      </w:r>
    </w:p>
    <w:p w:rsidR="00EE6ADC" w:rsidRPr="00DE5336" w:rsidRDefault="00EE6ADC" w:rsidP="00DE5336">
      <w:r w:rsidRPr="00DE5336">
        <w:t>На практических занятиях решаются задачи, конкретизирующие о</w:t>
      </w:r>
      <w:r w:rsidRPr="00DE5336">
        <w:t>б</w:t>
      </w:r>
      <w:r w:rsidRPr="00DE5336">
        <w:t>щие положения, изложенные на лекциях. Содержание практического занятия с</w:t>
      </w:r>
      <w:r w:rsidRPr="00DE5336">
        <w:t>о</w:t>
      </w:r>
      <w:r w:rsidRPr="00DE5336">
        <w:t>ответствует содержанию лекции. На каждом занятии опрос по т</w:t>
      </w:r>
      <w:r w:rsidRPr="00DE5336">
        <w:t>е</w:t>
      </w:r>
      <w:r w:rsidRPr="00DE5336">
        <w:t>ме лекции.</w:t>
      </w:r>
    </w:p>
    <w:p w:rsidR="00EE6ADC" w:rsidRPr="00DE5336" w:rsidRDefault="00EE6ADC" w:rsidP="00DE5336">
      <w:r w:rsidRPr="00DE5336">
        <w:t>Реализуемая методическая концепция преподавания предусматривает активную форму усвоения материала, обеспечивающую максимальную сам</w:t>
      </w:r>
      <w:r w:rsidRPr="00DE5336">
        <w:t>о</w:t>
      </w:r>
      <w:r w:rsidRPr="00DE5336">
        <w:t>стоятельность каждого студента.</w:t>
      </w:r>
    </w:p>
    <w:p w:rsidR="00EE6ADC" w:rsidRPr="00557262" w:rsidRDefault="00EE6ADC" w:rsidP="00DE5336">
      <w:pPr>
        <w:rPr>
          <w:sz w:val="28"/>
          <w:szCs w:val="28"/>
        </w:rPr>
      </w:pPr>
      <w:r>
        <w:t>Графические задания</w:t>
      </w:r>
      <w:r w:rsidRPr="00DE5336">
        <w:t xml:space="preserve"> увязываются с задачами архитектурной практики, в них отр</w:t>
      </w:r>
      <w:r w:rsidRPr="00DE5336">
        <w:t>а</w:t>
      </w:r>
      <w:r w:rsidRPr="00DE5336">
        <w:t>жаются требования специальности.</w:t>
      </w:r>
      <w:r>
        <w:t xml:space="preserve"> </w:t>
      </w:r>
      <w:r w:rsidRPr="00DE5336">
        <w:t>Задачи надо решать дифференцированно: часть у</w:t>
      </w:r>
      <w:r w:rsidRPr="00DE5336">
        <w:t>п</w:t>
      </w:r>
      <w:r w:rsidRPr="00DE5336">
        <w:t>ражнений проводить со всей группой (решение оригинальных задач, пояснения и демо</w:t>
      </w:r>
      <w:r w:rsidRPr="00DE5336">
        <w:t>н</w:t>
      </w:r>
      <w:r w:rsidRPr="00DE5336">
        <w:t>страция их), другую часть задач надо предлагать студентам для самостоятельного реш</w:t>
      </w:r>
      <w:r w:rsidRPr="00DE5336">
        <w:t>е</w:t>
      </w:r>
      <w:r w:rsidRPr="00DE5336">
        <w:t>ния дифференцирован</w:t>
      </w:r>
      <w:r w:rsidRPr="00123CF9">
        <w:t>но</w:t>
      </w:r>
      <w:r w:rsidRPr="00557262">
        <w:rPr>
          <w:sz w:val="28"/>
          <w:szCs w:val="28"/>
        </w:rPr>
        <w:t xml:space="preserve">. </w:t>
      </w:r>
    </w:p>
    <w:p w:rsidR="00EE6ADC" w:rsidRPr="00402F05" w:rsidRDefault="00EE6ADC" w:rsidP="005106C4">
      <w:r w:rsidRPr="00402F05">
        <w:t>На занятиях решаются задачи, конкретизирующие положения, изложенные на ле</w:t>
      </w:r>
      <w:r w:rsidRPr="00402F05">
        <w:t>к</w:t>
      </w:r>
      <w:r w:rsidRPr="00402F05">
        <w:t>циях.</w:t>
      </w:r>
    </w:p>
    <w:p w:rsidR="00EE6ADC" w:rsidRPr="00402F05" w:rsidRDefault="00EE6ADC" w:rsidP="005106C4">
      <w:r w:rsidRPr="00402F05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402F05">
        <w:t>е</w:t>
      </w:r>
      <w:r w:rsidRPr="00402F05">
        <w:t xml:space="preserve">нии задач. </w:t>
      </w:r>
    </w:p>
    <w:p w:rsidR="00EE6ADC" w:rsidRPr="0056135B" w:rsidRDefault="00EE6ADC" w:rsidP="005106C4">
      <w:pPr>
        <w:rPr>
          <w:rFonts w:cs="Georgia"/>
        </w:rPr>
      </w:pPr>
      <w:r w:rsidRPr="00402F05">
        <w:rPr>
          <w:rStyle w:val="FontStyle20"/>
          <w:rFonts w:ascii="Times New Roman" w:hAnsi="Times New Roman" w:cs="Georgia"/>
          <w:sz w:val="24"/>
        </w:rPr>
        <w:t>Согласно п. 34 Порядка организации и осуществления деятельности по образов</w:t>
      </w:r>
      <w:r w:rsidRPr="00402F05">
        <w:rPr>
          <w:rStyle w:val="FontStyle20"/>
          <w:rFonts w:ascii="Times New Roman" w:hAnsi="Times New Roman" w:cs="Georgia"/>
          <w:sz w:val="24"/>
        </w:rPr>
        <w:t>а</w:t>
      </w:r>
      <w:r w:rsidRPr="00402F05">
        <w:rPr>
          <w:rStyle w:val="FontStyle20"/>
          <w:rFonts w:ascii="Times New Roman" w:hAnsi="Times New Roman" w:cs="Georgia"/>
          <w:sz w:val="24"/>
        </w:rPr>
        <w:t>тельным программам высшего образования – программам бакалавриата, программам сп</w:t>
      </w:r>
      <w:r w:rsidRPr="00402F05">
        <w:rPr>
          <w:rStyle w:val="FontStyle20"/>
          <w:rFonts w:ascii="Times New Roman" w:hAnsi="Times New Roman" w:cs="Georgia"/>
          <w:sz w:val="24"/>
        </w:rPr>
        <w:t>е</w:t>
      </w:r>
      <w:r w:rsidRPr="00402F05">
        <w:rPr>
          <w:rStyle w:val="FontStyle20"/>
          <w:rFonts w:ascii="Times New Roman" w:hAnsi="Times New Roman" w:cs="Georgia"/>
          <w:sz w:val="24"/>
        </w:rPr>
        <w:t xml:space="preserve">циалитета, программам магистратуры (утв. приказом МОиН РФ от 05.04.2017 г. № 301) </w:t>
      </w:r>
      <w:r w:rsidRPr="0056135B">
        <w:rPr>
          <w:rStyle w:val="FontStyle20"/>
          <w:rFonts w:ascii="Times New Roman" w:hAnsi="Times New Roman" w:cs="Georgia"/>
          <w:sz w:val="24"/>
        </w:rPr>
        <w:t>при проведении учебных занятий организация обеспечивает развитие у обучающихся н</w:t>
      </w:r>
      <w:r w:rsidRPr="0056135B">
        <w:rPr>
          <w:rStyle w:val="FontStyle20"/>
          <w:rFonts w:ascii="Times New Roman" w:hAnsi="Times New Roman" w:cs="Georgia"/>
          <w:sz w:val="24"/>
        </w:rPr>
        <w:t>а</w:t>
      </w:r>
      <w:r w:rsidRPr="0056135B">
        <w:rPr>
          <w:rStyle w:val="FontStyle20"/>
          <w:rFonts w:ascii="Times New Roman" w:hAnsi="Times New Roman" w:cs="Georgia"/>
          <w:sz w:val="24"/>
        </w:rPr>
        <w:t>выков командной работы, межличностной коммуникации, принятия решений, лиде</w:t>
      </w:r>
      <w:r w:rsidRPr="0056135B">
        <w:rPr>
          <w:rStyle w:val="FontStyle20"/>
          <w:rFonts w:ascii="Times New Roman" w:hAnsi="Times New Roman" w:cs="Georgia"/>
          <w:sz w:val="24"/>
        </w:rPr>
        <w:t>р</w:t>
      </w:r>
      <w:r w:rsidRPr="0056135B">
        <w:rPr>
          <w:rStyle w:val="FontStyle20"/>
          <w:rFonts w:ascii="Times New Roman" w:hAnsi="Times New Roman" w:cs="Georgia"/>
          <w:sz w:val="24"/>
        </w:rPr>
        <w:t xml:space="preserve">ских качеств </w:t>
      </w:r>
    </w:p>
    <w:p w:rsidR="00EE6ADC" w:rsidRPr="00402F05" w:rsidRDefault="00EE6ADC" w:rsidP="005106C4">
      <w:r>
        <w:t>Применяю</w:t>
      </w:r>
      <w:r w:rsidRPr="00402F05">
        <w:t>тся такие виды образовательных технологии, как:</w:t>
      </w:r>
    </w:p>
    <w:p w:rsidR="00EE6ADC" w:rsidRPr="00402F05" w:rsidRDefault="00EE6ADC" w:rsidP="005A2C8C">
      <w:pPr>
        <w:pStyle w:val="ListParagraph"/>
        <w:numPr>
          <w:ilvl w:val="0"/>
          <w:numId w:val="2"/>
        </w:numPr>
        <w:ind w:left="-142" w:firstLine="709"/>
        <w:rPr>
          <w:lang w:val="ru-RU"/>
        </w:rPr>
      </w:pPr>
      <w:r w:rsidRPr="00402F05">
        <w:rPr>
          <w:b/>
          <w:lang w:val="ru-RU"/>
        </w:rPr>
        <w:t>Традиционные образовательные технологии</w:t>
      </w:r>
      <w:r>
        <w:rPr>
          <w:lang w:val="ru-RU"/>
        </w:rPr>
        <w:t xml:space="preserve"> </w:t>
      </w:r>
      <w:r w:rsidRPr="00402F05">
        <w:rPr>
          <w:lang w:val="ru-RU"/>
        </w:rPr>
        <w:t>ориентируются на</w:t>
      </w:r>
      <w:r>
        <w:rPr>
          <w:lang w:val="ru-RU"/>
        </w:rPr>
        <w:t xml:space="preserve"> </w:t>
      </w:r>
      <w:r w:rsidRPr="00402F05">
        <w:rPr>
          <w:lang w:val="ru-RU"/>
        </w:rPr>
        <w:t>организ</w:t>
      </w:r>
      <w:r w:rsidRPr="00402F05">
        <w:rPr>
          <w:lang w:val="ru-RU"/>
        </w:rPr>
        <w:t>а</w:t>
      </w:r>
      <w:r w:rsidRPr="00402F05">
        <w:rPr>
          <w:lang w:val="ru-RU"/>
        </w:rPr>
        <w:t>цию образовательного процесса, предполагающую прямую трансляцию знаний от препод</w:t>
      </w:r>
      <w:r w:rsidRPr="00402F05">
        <w:rPr>
          <w:lang w:val="ru-RU"/>
        </w:rPr>
        <w:t>а</w:t>
      </w:r>
      <w:r w:rsidRPr="00402F05">
        <w:rPr>
          <w:lang w:val="ru-RU"/>
        </w:rPr>
        <w:t xml:space="preserve">вателя к студенту (преимущественно на основе объяснительно-иллюстративных методов обучения). </w:t>
      </w:r>
    </w:p>
    <w:p w:rsidR="00EE6ADC" w:rsidRPr="00402F05" w:rsidRDefault="00EE6ADC" w:rsidP="00A72A9A">
      <w:r w:rsidRPr="00402F05">
        <w:rPr>
          <w:b/>
        </w:rPr>
        <w:t>Формы учебных занятий с использованием традиционных технологий:</w:t>
      </w:r>
    </w:p>
    <w:p w:rsidR="00EE6ADC" w:rsidRPr="00402F05" w:rsidRDefault="00EE6ADC" w:rsidP="00A72A9A">
      <w:r w:rsidRPr="00402F05">
        <w:t>Информационная лекция</w:t>
      </w:r>
      <w:r>
        <w:t xml:space="preserve"> </w:t>
      </w:r>
      <w:r w:rsidRPr="00402F05">
        <w:t>– последовательное изложение материала в дисциплина</w:t>
      </w:r>
      <w:r w:rsidRPr="00402F05">
        <w:t>р</w:t>
      </w:r>
      <w:r w:rsidRPr="00402F05">
        <w:t>ной логике, осуществляемое преимущественно вербальными средствами (монолог преп</w:t>
      </w:r>
      <w:r w:rsidRPr="00402F05">
        <w:t>о</w:t>
      </w:r>
      <w:r w:rsidRPr="00402F05">
        <w:t>давателя).</w:t>
      </w:r>
    </w:p>
    <w:p w:rsidR="00EE6ADC" w:rsidRPr="00402F05" w:rsidRDefault="00EE6ADC" w:rsidP="005106C4">
      <w:pPr>
        <w:pStyle w:val="BodyTextIndent"/>
        <w:ind w:firstLine="567"/>
        <w:rPr>
          <w:i w:val="0"/>
        </w:rPr>
      </w:pPr>
      <w:r w:rsidRPr="00402F05">
        <w:rPr>
          <w:i w:val="0"/>
        </w:rPr>
        <w:t>Практическое занятие проводится по результатам лекционного материала.</w:t>
      </w:r>
    </w:p>
    <w:p w:rsidR="00EE6ADC" w:rsidRPr="00402F05" w:rsidRDefault="00EE6ADC" w:rsidP="00A72A9A">
      <w:r w:rsidRPr="00402F05">
        <w:t xml:space="preserve">Также в процессе обучения дополнительно используются </w:t>
      </w:r>
    </w:p>
    <w:p w:rsidR="00EE6ADC" w:rsidRPr="00402F05" w:rsidRDefault="00EE6ADC" w:rsidP="00A72A9A">
      <w:r w:rsidRPr="00402F05">
        <w:t xml:space="preserve">2. </w:t>
      </w:r>
      <w:r w:rsidRPr="00402F05">
        <w:rPr>
          <w:b/>
        </w:rPr>
        <w:t>Технологии проблемного обучения</w:t>
      </w:r>
      <w:r w:rsidRPr="00402F05">
        <w:t>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EE6ADC" w:rsidRPr="0083021F" w:rsidRDefault="00EE6ADC" w:rsidP="00A72A9A">
      <w:pPr>
        <w:rPr>
          <w:b/>
        </w:rPr>
      </w:pPr>
      <w:r w:rsidRPr="0083021F">
        <w:rPr>
          <w:b/>
        </w:rPr>
        <w:t>Формы учебных занятий с использованием технологий проблемного обучения:</w:t>
      </w:r>
    </w:p>
    <w:p w:rsidR="00EE6ADC" w:rsidRPr="0083021F" w:rsidRDefault="00EE6ADC" w:rsidP="00A72A9A">
      <w:r w:rsidRPr="0083021F">
        <w:t>Проблемная лекция– изложение материала, предполагающее постановку пробле</w:t>
      </w:r>
      <w:r w:rsidRPr="0083021F">
        <w:t>м</w:t>
      </w:r>
      <w:r w:rsidRPr="0083021F">
        <w:t>ных и дискуссионных вопросов, освещение различных научных подходов, авторские ко</w:t>
      </w:r>
      <w:r w:rsidRPr="0083021F">
        <w:t>м</w:t>
      </w:r>
      <w:r w:rsidRPr="0083021F">
        <w:t>ментарии, связанные с различными моделями интерпретации изучаемого материала. </w:t>
      </w:r>
    </w:p>
    <w:p w:rsidR="00EE6ADC" w:rsidRPr="0056135B" w:rsidRDefault="00EE6ADC" w:rsidP="00A72A9A">
      <w:pPr>
        <w:rPr>
          <w:b/>
        </w:rPr>
      </w:pPr>
      <w:r w:rsidRPr="0056135B">
        <w:rPr>
          <w:b/>
        </w:rPr>
        <w:t>Применяются формы учебных занятий с использованием специализированных интерактивных технологий:</w:t>
      </w:r>
    </w:p>
    <w:p w:rsidR="00EE6ADC" w:rsidRPr="0056135B" w:rsidRDefault="00EE6ADC" w:rsidP="00A72A9A">
      <w:r w:rsidRPr="0056135B">
        <w:t>Семинар-дискуссия</w:t>
      </w:r>
      <w:r>
        <w:t xml:space="preserve"> </w:t>
      </w:r>
      <w:r w:rsidRPr="0056135B">
        <w:t>– коллективное обсуждение какого-либо  вопроса, проблемы, выявление мнений в группе (межгрупповой диалог, дискуссия как спор-диалог).</w:t>
      </w:r>
    </w:p>
    <w:p w:rsidR="00EE6ADC" w:rsidRPr="0056135B" w:rsidRDefault="00EE6ADC" w:rsidP="00A72A9A">
      <w:r w:rsidRPr="0056135B">
        <w:t xml:space="preserve">6. </w:t>
      </w:r>
      <w:r w:rsidRPr="0056135B">
        <w:rPr>
          <w:b/>
        </w:rPr>
        <w:t>Информационно-коммуникационные образовательные технологии</w:t>
      </w:r>
      <w:r w:rsidRPr="0056135B">
        <w:t>– орган</w:t>
      </w:r>
      <w:r w:rsidRPr="0056135B">
        <w:t>и</w:t>
      </w:r>
      <w:r w:rsidRPr="0056135B">
        <w:t>зация образовательного процесса, основанная на применении специализированных пр</w:t>
      </w:r>
      <w:r w:rsidRPr="0056135B">
        <w:t>о</w:t>
      </w:r>
      <w:r w:rsidRPr="0056135B">
        <w:t>граммных сред</w:t>
      </w:r>
      <w:r>
        <w:t>ств</w:t>
      </w:r>
      <w:r w:rsidRPr="0056135B">
        <w:t xml:space="preserve"> и технических средств работы с информацией.</w:t>
      </w:r>
    </w:p>
    <w:p w:rsidR="00EE6ADC" w:rsidRPr="0056135B" w:rsidRDefault="00EE6ADC" w:rsidP="00A72A9A">
      <w:r w:rsidRPr="0056135B">
        <w:t>Формы учебных занятий с использованием информационно-коммуникационных технологий:</w:t>
      </w:r>
    </w:p>
    <w:p w:rsidR="00EE6ADC" w:rsidRPr="00E40A10" w:rsidRDefault="00EE6ADC" w:rsidP="00A72A9A">
      <w:pPr>
        <w:rPr>
          <w:color w:val="FF0000"/>
        </w:rPr>
      </w:pPr>
      <w:r w:rsidRPr="0056135B">
        <w:t>Лекция-визуализация</w:t>
      </w:r>
      <w:r>
        <w:t xml:space="preserve"> </w:t>
      </w:r>
      <w:r w:rsidRPr="0056135B">
        <w:t>– изложение содержания сопровождается презентацией (д</w:t>
      </w:r>
      <w:r w:rsidRPr="0056135B">
        <w:t>е</w:t>
      </w:r>
      <w:r w:rsidRPr="0056135B">
        <w:t>монстрацией учебных материалов, представленных в различных знаковых системах, в т.ч. иллю</w:t>
      </w:r>
      <w:r>
        <w:t xml:space="preserve">стративных, графических </w:t>
      </w:r>
      <w:r w:rsidRPr="0056135B">
        <w:t>и видеоматериалов</w:t>
      </w:r>
      <w:r w:rsidRPr="00E40A10">
        <w:rPr>
          <w:color w:val="FF0000"/>
        </w:rPr>
        <w:t>).</w:t>
      </w:r>
    </w:p>
    <w:p w:rsidR="00EE6ADC" w:rsidRPr="00402F05" w:rsidRDefault="00EE6ADC" w:rsidP="000E3214">
      <w:pPr>
        <w:pStyle w:val="BodyTextIndent"/>
        <w:ind w:firstLine="567"/>
        <w:rPr>
          <w:i w:val="0"/>
        </w:rPr>
      </w:pPr>
      <w:r w:rsidRPr="00402F05">
        <w:rPr>
          <w:i w:val="0"/>
        </w:rPr>
        <w:t>Формой промежуточной итоговой работы является устный опрос по лекционно</w:t>
      </w:r>
      <w:r>
        <w:rPr>
          <w:i w:val="0"/>
        </w:rPr>
        <w:t>му материалу, участие в практическом занятии и лекции студентов</w:t>
      </w:r>
      <w:r w:rsidRPr="00402F05">
        <w:rPr>
          <w:i w:val="0"/>
        </w:rPr>
        <w:t>, промежуточные просмотры этапов выполне</w:t>
      </w:r>
      <w:r>
        <w:rPr>
          <w:i w:val="0"/>
        </w:rPr>
        <w:t>ния аудиторных</w:t>
      </w:r>
      <w:r w:rsidRPr="00402F05">
        <w:rPr>
          <w:i w:val="0"/>
        </w:rPr>
        <w:t xml:space="preserve"> работ и практической самостоятельной работы.</w:t>
      </w:r>
    </w:p>
    <w:p w:rsidR="00EE6ADC" w:rsidRPr="00402F05" w:rsidRDefault="00EE6ADC" w:rsidP="000E3214">
      <w:pPr>
        <w:pStyle w:val="BodyTextIndent"/>
        <w:ind w:firstLine="567"/>
        <w:rPr>
          <w:i w:val="0"/>
        </w:rPr>
      </w:pPr>
      <w:r w:rsidRPr="00402F05">
        <w:rPr>
          <w:i w:val="0"/>
        </w:rPr>
        <w:t xml:space="preserve">Формой итоговой работы является  просмотр работ и опрос при сдаче каждого самостоятельного задания.  </w:t>
      </w:r>
    </w:p>
    <w:p w:rsidR="00EE6ADC" w:rsidRPr="00402F05" w:rsidRDefault="00EE6ADC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402F05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EE6ADC" w:rsidRDefault="00EE6ADC" w:rsidP="00863D1A">
      <w:r w:rsidRPr="005A2C8C">
        <w:rPr>
          <w:color w:val="000000"/>
        </w:rPr>
        <w:t>Самостоятельная работа включает в себя подготовку к лекционным и практическим занятиям</w:t>
      </w:r>
      <w:r w:rsidRPr="005A2C8C">
        <w:t>, практические графические работы: изучение литературы, оформление обме</w:t>
      </w:r>
      <w:r w:rsidRPr="005A2C8C">
        <w:t>р</w:t>
      </w:r>
      <w:r w:rsidRPr="005A2C8C">
        <w:t xml:space="preserve">ных чертежей. </w:t>
      </w:r>
    </w:p>
    <w:p w:rsidR="00EE6ADC" w:rsidRPr="00941DFC" w:rsidRDefault="00EE6ADC" w:rsidP="007A6672">
      <w:r>
        <w:t xml:space="preserve">Студентам предлагаются методические материалы: варианты к первому и второму заданию. (Рис.1). </w:t>
      </w:r>
    </w:p>
    <w:p w:rsidR="00EE6ADC" w:rsidRPr="00941DFC" w:rsidRDefault="00EE6ADC" w:rsidP="007A6672"/>
    <w:p w:rsidR="00EE6ADC" w:rsidRPr="007D7CF0" w:rsidRDefault="00EE6ADC" w:rsidP="007A6672">
      <w:pPr>
        <w:ind w:firstLine="0"/>
        <w:jc w:val="center"/>
      </w:pPr>
      <w:r w:rsidRPr="007D7CF0">
        <w:pict>
          <v:shape id="_x0000_i1028" type="#_x0000_t75" style="width:222.75pt;height:348.75pt">
            <v:imagedata r:id="rId12" o:title=""/>
          </v:shape>
        </w:pict>
      </w:r>
      <w:r w:rsidRPr="007D7CF0">
        <w:pict>
          <v:shape id="_x0000_i1029" type="#_x0000_t75" style="width:212.25pt;height:350.25pt">
            <v:imagedata r:id="rId13" o:title=""/>
          </v:shape>
        </w:pict>
      </w:r>
    </w:p>
    <w:p w:rsidR="00EE6ADC" w:rsidRPr="00941DFC" w:rsidRDefault="00EE6ADC" w:rsidP="007A6672">
      <w:pPr>
        <w:jc w:val="center"/>
      </w:pPr>
      <w:r w:rsidRPr="00941DFC">
        <w:t>Рис.1. Вариант</w:t>
      </w:r>
      <w:r>
        <w:t>ы</w:t>
      </w:r>
      <w:r w:rsidRPr="00941DFC">
        <w:t xml:space="preserve"> задания № 1</w:t>
      </w:r>
    </w:p>
    <w:p w:rsidR="00EE6ADC" w:rsidRPr="00941DFC" w:rsidRDefault="00EE6ADC" w:rsidP="007A6672">
      <w:pPr>
        <w:ind w:firstLine="0"/>
        <w:jc w:val="center"/>
      </w:pPr>
    </w:p>
    <w:p w:rsidR="00EE6ADC" w:rsidRPr="00941DFC" w:rsidRDefault="00EE6ADC" w:rsidP="007A6672">
      <w:pPr>
        <w:ind w:firstLine="0"/>
        <w:jc w:val="center"/>
      </w:pPr>
    </w:p>
    <w:p w:rsidR="00EE6ADC" w:rsidRPr="00941DFC" w:rsidRDefault="00EE6ADC" w:rsidP="007A6672">
      <w:pPr>
        <w:ind w:firstLine="0"/>
      </w:pPr>
    </w:p>
    <w:p w:rsidR="00EE6ADC" w:rsidRPr="007D7CF0" w:rsidRDefault="00EE6ADC" w:rsidP="007A6672">
      <w:pPr>
        <w:ind w:firstLine="0"/>
        <w:jc w:val="center"/>
        <w:rPr>
          <w:lang w:val="en-US"/>
        </w:rPr>
      </w:pPr>
      <w:r w:rsidRPr="007D7CF0">
        <w:rPr>
          <w:lang w:val="en-US"/>
        </w:rPr>
        <w:pict>
          <v:shape id="_x0000_i1030" type="#_x0000_t75" style="width:247.5pt;height:342.75pt">
            <v:imagedata r:id="rId14" o:title=""/>
          </v:shape>
        </w:pict>
      </w:r>
      <w:r w:rsidRPr="007D7CF0">
        <w:rPr>
          <w:lang w:val="en-US"/>
        </w:rPr>
        <w:pict>
          <v:shape id="_x0000_i1031" type="#_x0000_t75" style="width:192.75pt;height:344.25pt">
            <v:imagedata r:id="rId15" o:title=""/>
          </v:shape>
        </w:pict>
      </w:r>
    </w:p>
    <w:p w:rsidR="00EE6ADC" w:rsidRPr="00941DFC" w:rsidRDefault="00EE6ADC" w:rsidP="007A6672"/>
    <w:p w:rsidR="00EE6ADC" w:rsidRPr="00941DFC" w:rsidRDefault="00EE6ADC" w:rsidP="007A6672">
      <w:pPr>
        <w:jc w:val="center"/>
      </w:pPr>
      <w:r w:rsidRPr="00941DFC">
        <w:t>Рис.</w:t>
      </w:r>
      <w:r>
        <w:t>1. Варианты задания №1</w:t>
      </w:r>
    </w:p>
    <w:p w:rsidR="00EE6ADC" w:rsidRDefault="00EE6ADC" w:rsidP="001A43BD">
      <w:pPr>
        <w:jc w:val="center"/>
      </w:pPr>
    </w:p>
    <w:p w:rsidR="00EE6ADC" w:rsidRDefault="00EE6ADC" w:rsidP="001A43BD">
      <w:pPr>
        <w:jc w:val="center"/>
      </w:pPr>
    </w:p>
    <w:p w:rsidR="00EE6ADC" w:rsidRPr="005C4D4D" w:rsidRDefault="00EE6ADC" w:rsidP="004E0457">
      <w:pPr>
        <w:pStyle w:val="BodyTextIndent"/>
        <w:rPr>
          <w:i w:val="0"/>
        </w:rPr>
      </w:pPr>
      <w:r w:rsidRPr="001A43BD">
        <w:rPr>
          <w:i w:val="0"/>
        </w:rPr>
        <w:t>Контрольные графические работы (7 работ А3 формат и дополнител</w:t>
      </w:r>
      <w:r w:rsidRPr="001A43BD">
        <w:rPr>
          <w:i w:val="0"/>
        </w:rPr>
        <w:t>ь</w:t>
      </w:r>
      <w:r w:rsidRPr="001A43BD">
        <w:rPr>
          <w:i w:val="0"/>
        </w:rPr>
        <w:t>ные форматы) по индивидуальным заданиям:</w:t>
      </w:r>
      <w:r>
        <w:rPr>
          <w:i w:val="0"/>
        </w:rPr>
        <w:t xml:space="preserve"> Варианты в количестве двадцати предлагаются преподавателем либо разрабатываются студентом по желанию</w:t>
      </w:r>
      <w:r w:rsidRPr="005C4D4D">
        <w:rPr>
          <w:i w:val="0"/>
        </w:rPr>
        <w:t>. В программе представлены 4 вар</w:t>
      </w:r>
      <w:r w:rsidRPr="005C4D4D">
        <w:rPr>
          <w:i w:val="0"/>
        </w:rPr>
        <w:t>и</w:t>
      </w:r>
      <w:r w:rsidRPr="005C4D4D">
        <w:rPr>
          <w:i w:val="0"/>
        </w:rPr>
        <w:t>анта</w:t>
      </w:r>
      <w:r>
        <w:rPr>
          <w:i w:val="0"/>
        </w:rPr>
        <w:t xml:space="preserve"> (рис.1)</w:t>
      </w:r>
      <w:r w:rsidRPr="005C4D4D">
        <w:rPr>
          <w:i w:val="0"/>
        </w:rPr>
        <w:t>.</w:t>
      </w:r>
    </w:p>
    <w:p w:rsidR="00EE6ADC" w:rsidRDefault="00EE6ADC" w:rsidP="001A43BD">
      <w:pPr>
        <w:pStyle w:val="Style3"/>
        <w:widowControl/>
        <w:ind w:firstLine="720"/>
        <w:rPr>
          <w:rStyle w:val="FontStyle31"/>
          <w:rFonts w:cs="Georgia"/>
          <w:sz w:val="28"/>
          <w:szCs w:val="28"/>
        </w:rPr>
      </w:pPr>
      <w:r w:rsidRPr="00857F95">
        <w:rPr>
          <w:rStyle w:val="FontStyle31"/>
          <w:rFonts w:ascii="Times New Roman" w:hAnsi="Times New Roman"/>
          <w:sz w:val="24"/>
        </w:rPr>
        <w:t>Оценочные средства для текущего контроля успеваемости, промежуточной атт</w:t>
      </w:r>
      <w:r w:rsidRPr="00857F95">
        <w:rPr>
          <w:rStyle w:val="FontStyle31"/>
          <w:rFonts w:ascii="Times New Roman" w:hAnsi="Times New Roman"/>
          <w:sz w:val="24"/>
        </w:rPr>
        <w:t>е</w:t>
      </w:r>
      <w:r w:rsidRPr="00857F95">
        <w:rPr>
          <w:rStyle w:val="FontStyle31"/>
          <w:rFonts w:ascii="Times New Roman" w:hAnsi="Times New Roman"/>
          <w:sz w:val="24"/>
        </w:rPr>
        <w:t>стации по итогам освоения дисциплины</w:t>
      </w:r>
      <w:r>
        <w:rPr>
          <w:rStyle w:val="FontStyle31"/>
          <w:rFonts w:cs="Georgia"/>
          <w:sz w:val="28"/>
          <w:szCs w:val="28"/>
        </w:rPr>
        <w:t>.</w:t>
      </w:r>
    </w:p>
    <w:p w:rsidR="00EE6ADC" w:rsidRPr="005A1BBD" w:rsidRDefault="00EE6ADC" w:rsidP="005C4D4D">
      <w:pPr>
        <w:pStyle w:val="BodyTextIndent"/>
        <w:ind w:firstLine="600"/>
        <w:rPr>
          <w:i w:val="0"/>
        </w:rPr>
      </w:pPr>
      <w:r w:rsidRPr="005A1BBD">
        <w:rPr>
          <w:b/>
          <w:bCs/>
          <w:i w:val="0"/>
        </w:rPr>
        <w:t>Работа 1</w:t>
      </w:r>
      <w:r w:rsidRPr="007053DC">
        <w:rPr>
          <w:i w:val="0"/>
        </w:rPr>
        <w:t xml:space="preserve"> </w:t>
      </w:r>
      <w:r w:rsidRPr="005A1BBD">
        <w:rPr>
          <w:i w:val="0"/>
        </w:rPr>
        <w:t>Архитектурные чертёжи жилого здания (планы</w:t>
      </w:r>
      <w:r>
        <w:rPr>
          <w:i w:val="0"/>
        </w:rPr>
        <w:t>, архитектурные</w:t>
      </w:r>
      <w:r w:rsidRPr="005A1BBD">
        <w:rPr>
          <w:i w:val="0"/>
        </w:rPr>
        <w:t xml:space="preserve"> разрез</w:t>
      </w:r>
      <w:r>
        <w:rPr>
          <w:i w:val="0"/>
        </w:rPr>
        <w:t>ы</w:t>
      </w:r>
      <w:r w:rsidRPr="005A1BBD">
        <w:rPr>
          <w:i w:val="0"/>
        </w:rPr>
        <w:t>, фасад</w:t>
      </w:r>
      <w:r>
        <w:rPr>
          <w:i w:val="0"/>
        </w:rPr>
        <w:t>.</w:t>
      </w:r>
      <w:r w:rsidRPr="00ED1E50">
        <w:t xml:space="preserve"> </w:t>
      </w:r>
      <w:r w:rsidRPr="00AA0D03">
        <w:rPr>
          <w:i w:val="0"/>
        </w:rPr>
        <w:t>Перспектива здания аксонометрия с тенями).</w:t>
      </w:r>
      <w:r w:rsidRPr="005A1BBD">
        <w:rPr>
          <w:i w:val="0"/>
        </w:rPr>
        <w:t xml:space="preserve"> Задания индивидуал</w:t>
      </w:r>
      <w:r w:rsidRPr="005A1BBD">
        <w:rPr>
          <w:i w:val="0"/>
        </w:rPr>
        <w:t>ь</w:t>
      </w:r>
      <w:r w:rsidRPr="005A1BBD">
        <w:rPr>
          <w:i w:val="0"/>
        </w:rPr>
        <w:t>ные. Формат</w:t>
      </w:r>
      <w:r>
        <w:rPr>
          <w:i w:val="0"/>
        </w:rPr>
        <w:t>ы</w:t>
      </w:r>
      <w:r w:rsidRPr="005A1BBD">
        <w:rPr>
          <w:i w:val="0"/>
        </w:rPr>
        <w:t xml:space="preserve"> дополнител</w:t>
      </w:r>
      <w:r w:rsidRPr="005A1BBD">
        <w:rPr>
          <w:i w:val="0"/>
        </w:rPr>
        <w:t>ь</w:t>
      </w:r>
      <w:r w:rsidRPr="005A1BBD">
        <w:rPr>
          <w:i w:val="0"/>
        </w:rPr>
        <w:t>ные.</w:t>
      </w:r>
    </w:p>
    <w:p w:rsidR="00EE6ADC" w:rsidRPr="005A1BBD" w:rsidRDefault="00EE6ADC" w:rsidP="005C4D4D">
      <w:pPr>
        <w:pStyle w:val="BodyTextIndent"/>
        <w:ind w:firstLine="600"/>
        <w:rPr>
          <w:i w:val="0"/>
        </w:rPr>
      </w:pPr>
      <w:r w:rsidRPr="00AA0D03">
        <w:rPr>
          <w:b/>
          <w:i w:val="0"/>
        </w:rPr>
        <w:t>Работа 2.</w:t>
      </w:r>
      <w:r w:rsidRPr="005A1BBD">
        <w:rPr>
          <w:i w:val="0"/>
        </w:rPr>
        <w:t xml:space="preserve"> Выполнение фасада здания в технике отмывки с тенями. Задания индивидуальные. Формат А3 или дополнительный</w:t>
      </w:r>
      <w:r>
        <w:rPr>
          <w:i w:val="0"/>
        </w:rPr>
        <w:t>.</w:t>
      </w:r>
    </w:p>
    <w:p w:rsidR="00EE6ADC" w:rsidRPr="005A1BBD" w:rsidRDefault="00EE6ADC" w:rsidP="005C4D4D">
      <w:pPr>
        <w:pStyle w:val="BodyTextIndent"/>
        <w:ind w:firstLine="600"/>
        <w:rPr>
          <w:i w:val="0"/>
        </w:rPr>
      </w:pPr>
      <w:r w:rsidRPr="00AA0D03">
        <w:rPr>
          <w:b/>
          <w:bCs/>
          <w:i w:val="0"/>
        </w:rPr>
        <w:t>Работа 3</w:t>
      </w:r>
      <w:r w:rsidRPr="007D3D38">
        <w:rPr>
          <w:b/>
          <w:bCs/>
          <w:i w:val="0"/>
        </w:rPr>
        <w:t>.</w:t>
      </w:r>
      <w:r w:rsidRPr="007D3D38">
        <w:rPr>
          <w:i w:val="0"/>
        </w:rPr>
        <w:t xml:space="preserve"> Расчет и построение разрезов по двух маршевой лестнице. Задания индивидуальные.</w:t>
      </w:r>
      <w:r w:rsidRPr="00AA0D03">
        <w:t xml:space="preserve"> </w:t>
      </w:r>
      <w:r w:rsidRPr="00AA0D03">
        <w:rPr>
          <w:i w:val="0"/>
        </w:rPr>
        <w:t>Формат А3</w:t>
      </w:r>
      <w:r>
        <w:rPr>
          <w:i w:val="0"/>
        </w:rPr>
        <w:t xml:space="preserve">. </w:t>
      </w:r>
      <w:r w:rsidRPr="005A1BBD">
        <w:rPr>
          <w:i w:val="0"/>
        </w:rPr>
        <w:t>По</w:t>
      </w:r>
      <w:r>
        <w:rPr>
          <w:i w:val="0"/>
        </w:rPr>
        <w:t>строение изображений и расчет р</w:t>
      </w:r>
      <w:r w:rsidRPr="005A1BBD">
        <w:rPr>
          <w:i w:val="0"/>
        </w:rPr>
        <w:t>азмеров винтовых лестниц. Задания индивидуальные. Фо</w:t>
      </w:r>
      <w:r w:rsidRPr="005A1BBD">
        <w:rPr>
          <w:i w:val="0"/>
        </w:rPr>
        <w:t>р</w:t>
      </w:r>
      <w:r w:rsidRPr="005A1BBD">
        <w:rPr>
          <w:i w:val="0"/>
        </w:rPr>
        <w:t>мат А3.</w:t>
      </w:r>
    </w:p>
    <w:p w:rsidR="00EE6ADC" w:rsidRPr="005A1BBD" w:rsidRDefault="00EE6ADC" w:rsidP="005C4D4D">
      <w:pPr>
        <w:pStyle w:val="BodyTextIndent"/>
        <w:ind w:firstLine="600"/>
        <w:rPr>
          <w:i w:val="0"/>
        </w:rPr>
      </w:pPr>
      <w:r w:rsidRPr="005A1BBD">
        <w:rPr>
          <w:b/>
          <w:bCs/>
          <w:i w:val="0"/>
        </w:rPr>
        <w:t>Работа 4</w:t>
      </w:r>
      <w:r w:rsidRPr="007053DC">
        <w:rPr>
          <w:b/>
          <w:i w:val="0"/>
        </w:rPr>
        <w:t>. Определение границ земляных работ по сооружению площадки и аппарели в проекциях с числовыми отметками. Задания индивидуальные. Фо</w:t>
      </w:r>
      <w:r w:rsidRPr="007053DC">
        <w:rPr>
          <w:b/>
          <w:i w:val="0"/>
        </w:rPr>
        <w:t>р</w:t>
      </w:r>
      <w:r w:rsidRPr="007053DC">
        <w:rPr>
          <w:b/>
          <w:i w:val="0"/>
        </w:rPr>
        <w:t>мат А3</w:t>
      </w:r>
      <w:r w:rsidRPr="005A1BBD">
        <w:rPr>
          <w:i w:val="0"/>
        </w:rPr>
        <w:t xml:space="preserve"> </w:t>
      </w:r>
    </w:p>
    <w:p w:rsidR="00EE6ADC" w:rsidRPr="005A1BBD" w:rsidRDefault="00EE6ADC" w:rsidP="004E0457">
      <w:pPr>
        <w:pStyle w:val="Style3"/>
        <w:widowControl/>
        <w:rPr>
          <w:bCs/>
        </w:rPr>
      </w:pPr>
      <w:r w:rsidRPr="005A1BBD">
        <w:rPr>
          <w:b/>
          <w:bCs/>
        </w:rPr>
        <w:t xml:space="preserve">Работа №5. </w:t>
      </w:r>
      <w:r w:rsidRPr="005A1BBD">
        <w:rPr>
          <w:bCs/>
        </w:rPr>
        <w:t>Выполнение вертикальных и горизонтальных привязок в учебной раб</w:t>
      </w:r>
      <w:r w:rsidRPr="005A1BBD">
        <w:rPr>
          <w:bCs/>
        </w:rPr>
        <w:t>о</w:t>
      </w:r>
      <w:r w:rsidRPr="005A1BBD">
        <w:rPr>
          <w:bCs/>
        </w:rPr>
        <w:t>те</w:t>
      </w:r>
      <w:r w:rsidRPr="005A1BBD">
        <w:rPr>
          <w:b/>
          <w:bCs/>
        </w:rPr>
        <w:t xml:space="preserve">. </w:t>
      </w:r>
      <w:r w:rsidRPr="005A1BBD">
        <w:rPr>
          <w:bCs/>
        </w:rPr>
        <w:t>Формат А3.</w:t>
      </w:r>
    </w:p>
    <w:p w:rsidR="00EE6ADC" w:rsidRPr="005A1BBD" w:rsidRDefault="00EE6ADC" w:rsidP="004E0457">
      <w:pPr>
        <w:pStyle w:val="Style3"/>
        <w:widowControl/>
      </w:pPr>
      <w:r w:rsidRPr="005A1BBD">
        <w:rPr>
          <w:b/>
        </w:rPr>
        <w:t xml:space="preserve">Работа № 6. </w:t>
      </w:r>
      <w:r w:rsidRPr="005A1BBD">
        <w:t>Выполнение чертежа генерального плана</w:t>
      </w:r>
      <w:r w:rsidRPr="005A1BBD">
        <w:rPr>
          <w:b/>
        </w:rPr>
        <w:t>.</w:t>
      </w:r>
      <w:r w:rsidRPr="005A1BBD">
        <w:t xml:space="preserve"> Формат А3.</w:t>
      </w:r>
    </w:p>
    <w:p w:rsidR="00EE6ADC" w:rsidRPr="005A1BBD" w:rsidRDefault="00EE6ADC" w:rsidP="004E0457">
      <w:pPr>
        <w:pStyle w:val="Style3"/>
        <w:widowControl/>
      </w:pPr>
      <w:r w:rsidRPr="005A1BBD">
        <w:rPr>
          <w:b/>
        </w:rPr>
        <w:t>Работа № 7</w:t>
      </w:r>
      <w:r w:rsidRPr="005A1BBD">
        <w:t>. Обмерочные чертежи. Формат А1, дополнительный.</w:t>
      </w:r>
    </w:p>
    <w:p w:rsidR="00EE6ADC" w:rsidRDefault="00EE6ADC" w:rsidP="004E0457">
      <w:pPr>
        <w:pStyle w:val="Style3"/>
        <w:widowControl/>
        <w:rPr>
          <w:rStyle w:val="FontStyle32"/>
          <w:i w:val="0"/>
          <w:iCs/>
          <w:sz w:val="24"/>
        </w:rPr>
      </w:pPr>
      <w:r w:rsidRPr="005A1BBD">
        <w:rPr>
          <w:rStyle w:val="FontStyle32"/>
          <w:i w:val="0"/>
          <w:iCs/>
          <w:sz w:val="24"/>
        </w:rPr>
        <w:t>Графические работы являются рубежными контрольными работ</w:t>
      </w:r>
      <w:r w:rsidRPr="005A1BBD">
        <w:rPr>
          <w:rStyle w:val="FontStyle32"/>
          <w:i w:val="0"/>
          <w:iCs/>
          <w:sz w:val="24"/>
        </w:rPr>
        <w:t>а</w:t>
      </w:r>
      <w:r w:rsidRPr="005A1BBD">
        <w:rPr>
          <w:rStyle w:val="FontStyle32"/>
          <w:i w:val="0"/>
          <w:iCs/>
          <w:sz w:val="24"/>
        </w:rPr>
        <w:t>ми.</w:t>
      </w:r>
    </w:p>
    <w:p w:rsidR="00EE6ADC" w:rsidRPr="004D048C" w:rsidRDefault="00EE6ADC" w:rsidP="0056135B">
      <w:pPr>
        <w:pStyle w:val="BodyTextIndent"/>
        <w:rPr>
          <w:i w:val="0"/>
        </w:rPr>
      </w:pPr>
      <w:r w:rsidRPr="004D048C">
        <w:rPr>
          <w:i w:val="0"/>
        </w:rPr>
        <w:t>Контрольные графические работы выполняются по индивидуальным</w:t>
      </w:r>
      <w:r>
        <w:rPr>
          <w:i w:val="0"/>
        </w:rPr>
        <w:t xml:space="preserve"> заданиям( вариантам</w:t>
      </w:r>
      <w:r w:rsidRPr="004D048C">
        <w:rPr>
          <w:i w:val="0"/>
        </w:rPr>
        <w:t xml:space="preserve"> </w:t>
      </w:r>
      <w:r>
        <w:rPr>
          <w:i w:val="0"/>
        </w:rPr>
        <w:t>).</w:t>
      </w:r>
    </w:p>
    <w:p w:rsidR="00EE6ADC" w:rsidRPr="00867638" w:rsidRDefault="00EE6ADC" w:rsidP="0056135B">
      <w:pPr>
        <w:pStyle w:val="BodyText"/>
      </w:pPr>
      <w:r>
        <w:rPr>
          <w:b/>
          <w:bCs/>
        </w:rPr>
        <w:t>Графическая работа:</w:t>
      </w:r>
      <w:r w:rsidRPr="00867638">
        <w:t xml:space="preserve"> Применение поверхностей к образованию архитектурных форм. Сложные архитектурные формы. Комбинированные поверхности покры</w:t>
      </w:r>
      <w:r>
        <w:t>тий (план, фасад и аксонометрия комбинированной поверхности) является повторением раздела «Поверхности» дисциплины «Начертательной геометрии (Тени на фасаде. Перспектива)», которая позволяет показать связь дисциплин: «Начертательную геометрию» и «Конструкции в архитектуре и дизайне» (раздел «Большепролетные констру</w:t>
      </w:r>
      <w:r>
        <w:t>к</w:t>
      </w:r>
      <w:r>
        <w:t>ции»).</w:t>
      </w:r>
    </w:p>
    <w:p w:rsidR="00EE6ADC" w:rsidRPr="004D048C" w:rsidRDefault="00EE6ADC" w:rsidP="00863D1A">
      <w:r w:rsidRPr="00984193">
        <w:t>Основные требования к самостоятельной работе включают</w:t>
      </w:r>
      <w:r w:rsidRPr="004D048C">
        <w:t>:</w:t>
      </w:r>
    </w:p>
    <w:p w:rsidR="00EE6ADC" w:rsidRPr="00857F95" w:rsidRDefault="00EE6ADC" w:rsidP="005A2C8C">
      <w:pPr>
        <w:numPr>
          <w:ilvl w:val="0"/>
          <w:numId w:val="3"/>
        </w:numPr>
        <w:ind w:left="0" w:firstLine="567"/>
      </w:pPr>
      <w:r w:rsidRPr="004D048C">
        <w:t xml:space="preserve"> использование знаний, умений и владений из ранее изученных дисциплин в ци</w:t>
      </w:r>
      <w:r w:rsidRPr="004D048C">
        <w:t>к</w:t>
      </w:r>
      <w:r w:rsidRPr="004D048C">
        <w:t>лах «Начертательная геометрия (Тени на фасаде. Перспектива)»; «Объемно-пространственная композиция</w:t>
      </w:r>
      <w:r w:rsidRPr="00857F95">
        <w:t>», «Основы композиционного и компьютерного моделир</w:t>
      </w:r>
      <w:r w:rsidRPr="00857F95">
        <w:t>о</w:t>
      </w:r>
      <w:r w:rsidRPr="00857F95">
        <w:t>вания</w:t>
      </w:r>
      <w:r>
        <w:t>» и др.</w:t>
      </w:r>
    </w:p>
    <w:p w:rsidR="00EE6ADC" w:rsidRPr="00984193" w:rsidRDefault="00EE6ADC" w:rsidP="005A2C8C">
      <w:pPr>
        <w:numPr>
          <w:ilvl w:val="0"/>
          <w:numId w:val="3"/>
        </w:numPr>
        <w:ind w:left="0" w:firstLine="567"/>
      </w:pPr>
      <w:r w:rsidRPr="00984193">
        <w:t>качественное техническое выполнение художественно-графических работ по зад</w:t>
      </w:r>
      <w:r w:rsidRPr="00984193">
        <w:t>а</w:t>
      </w:r>
      <w:r w:rsidRPr="00984193">
        <w:t>ниям;</w:t>
      </w:r>
    </w:p>
    <w:p w:rsidR="00EE6ADC" w:rsidRPr="00984193" w:rsidRDefault="00EE6ADC" w:rsidP="005A2C8C">
      <w:pPr>
        <w:numPr>
          <w:ilvl w:val="0"/>
          <w:numId w:val="3"/>
        </w:numPr>
        <w:ind w:left="0" w:firstLine="567"/>
      </w:pPr>
      <w:r w:rsidRPr="00984193">
        <w:t>использование дополнительной литературы;</w:t>
      </w:r>
    </w:p>
    <w:p w:rsidR="00EE6ADC" w:rsidRPr="00984193" w:rsidRDefault="00EE6ADC" w:rsidP="005A2C8C">
      <w:pPr>
        <w:numPr>
          <w:ilvl w:val="0"/>
          <w:numId w:val="3"/>
        </w:numPr>
        <w:ind w:left="0" w:firstLine="567"/>
      </w:pPr>
      <w:r w:rsidRPr="00984193">
        <w:t>использование специализированного программного обеспечения и Интернет ресу</w:t>
      </w:r>
      <w:r w:rsidRPr="00984193">
        <w:t>р</w:t>
      </w:r>
      <w:r w:rsidRPr="00984193">
        <w:t>сов, образовательного портала ФГБОУ ВО МГТУ</w:t>
      </w:r>
    </w:p>
    <w:p w:rsidR="00EE6ADC" w:rsidRPr="00237F2D" w:rsidRDefault="00EE6ADC" w:rsidP="004A0975">
      <w:r w:rsidRPr="00237F2D">
        <w:t>Самостоятельная работа студентов предусматривает:</w:t>
      </w:r>
    </w:p>
    <w:p w:rsidR="00EE6ADC" w:rsidRPr="00941DFC" w:rsidRDefault="00EE6ADC" w:rsidP="00831B8C">
      <w:r w:rsidRPr="00237F2D">
        <w:t>– проработку лекционного материала, изучение и конспектирование дополнительн</w:t>
      </w:r>
      <w:r w:rsidRPr="00237F2D">
        <w:t>о</w:t>
      </w:r>
      <w:r w:rsidRPr="00237F2D">
        <w:t>го материала по темам лекционных занятий, а так же выполнение внеаудиторных заданий.</w:t>
      </w:r>
      <w:r w:rsidRPr="00831B8C">
        <w:t xml:space="preserve"> </w:t>
      </w:r>
    </w:p>
    <w:p w:rsidR="00EE6ADC" w:rsidRDefault="00EE6ADC" w:rsidP="00831B8C">
      <w:pPr>
        <w:ind w:firstLine="0"/>
        <w:jc w:val="center"/>
      </w:pPr>
      <w:r w:rsidRPr="00941DFC">
        <w:pict>
          <v:shape id="_x0000_i1032" type="#_x0000_t75" style="width:378.75pt;height:292.5pt">
            <v:imagedata r:id="rId16" o:title=""/>
          </v:shape>
        </w:pict>
      </w:r>
    </w:p>
    <w:p w:rsidR="00EE6ADC" w:rsidRPr="00C10283" w:rsidRDefault="00EE6ADC" w:rsidP="00831B8C">
      <w:pPr>
        <w:ind w:firstLine="0"/>
        <w:jc w:val="center"/>
      </w:pPr>
      <w:r w:rsidRPr="00C10283">
        <w:rPr>
          <w:bCs/>
        </w:rPr>
        <w:t>Рис.2. Работа 1. Один из выполненных пла</w:t>
      </w:r>
      <w:r>
        <w:rPr>
          <w:bCs/>
        </w:rPr>
        <w:t>нов здания (план первого этажа)</w:t>
      </w:r>
    </w:p>
    <w:p w:rsidR="00EE6ADC" w:rsidRPr="00941DFC" w:rsidRDefault="00EE6ADC" w:rsidP="00831B8C">
      <w:pPr>
        <w:ind w:firstLine="0"/>
        <w:jc w:val="left"/>
      </w:pPr>
      <w:r w:rsidRPr="00941DFC">
        <w:rPr>
          <w:bCs/>
          <w:i/>
        </w:rPr>
        <w:pict>
          <v:shape id="_x0000_i1033" type="#_x0000_t75" style="width:195.75pt;height:192.75pt">
            <v:imagedata r:id="rId17" o:title=""/>
          </v:shape>
        </w:pict>
      </w:r>
      <w:r w:rsidRPr="00B8770C">
        <w:pict>
          <v:shape id="_x0000_i1034" type="#_x0000_t75" style="width:255pt;height:193.5pt">
            <v:imagedata r:id="rId18" o:title=""/>
          </v:shape>
        </w:pict>
      </w:r>
    </w:p>
    <w:p w:rsidR="00EE6ADC" w:rsidRPr="00941DFC" w:rsidRDefault="00EE6ADC" w:rsidP="00831B8C"/>
    <w:p w:rsidR="00EE6ADC" w:rsidRPr="00941DFC" w:rsidRDefault="00EE6ADC" w:rsidP="00831B8C">
      <w:pPr>
        <w:pStyle w:val="BodyTextIndent"/>
        <w:jc w:val="center"/>
        <w:rPr>
          <w:bCs/>
          <w:i w:val="0"/>
        </w:rPr>
      </w:pPr>
      <w:r>
        <w:rPr>
          <w:bCs/>
          <w:i w:val="0"/>
        </w:rPr>
        <w:t>Рис.3</w:t>
      </w:r>
      <w:r w:rsidRPr="00941DFC">
        <w:rPr>
          <w:bCs/>
          <w:i w:val="0"/>
        </w:rPr>
        <w:t xml:space="preserve">. </w:t>
      </w:r>
      <w:r>
        <w:rPr>
          <w:bCs/>
          <w:i w:val="0"/>
        </w:rPr>
        <w:t>Практическая р</w:t>
      </w:r>
      <w:r w:rsidRPr="00941DFC">
        <w:rPr>
          <w:bCs/>
          <w:i w:val="0"/>
        </w:rPr>
        <w:t>а</w:t>
      </w:r>
      <w:r>
        <w:rPr>
          <w:bCs/>
          <w:i w:val="0"/>
        </w:rPr>
        <w:t xml:space="preserve">бота. </w:t>
      </w:r>
      <w:r w:rsidRPr="00941DFC">
        <w:rPr>
          <w:bCs/>
          <w:i w:val="0"/>
        </w:rPr>
        <w:t>Разрез здания (один из выполняемых разрезов: Ра</w:t>
      </w:r>
      <w:r w:rsidRPr="00941DFC">
        <w:rPr>
          <w:bCs/>
          <w:i w:val="0"/>
        </w:rPr>
        <w:t>з</w:t>
      </w:r>
      <w:r w:rsidRPr="00941DFC">
        <w:rPr>
          <w:bCs/>
          <w:i w:val="0"/>
        </w:rPr>
        <w:t>рез 1-1)</w:t>
      </w:r>
    </w:p>
    <w:p w:rsidR="00EE6ADC" w:rsidRPr="00941DFC" w:rsidRDefault="00EE6ADC" w:rsidP="00831B8C">
      <w:pPr>
        <w:pStyle w:val="BodyTextIndent"/>
        <w:jc w:val="center"/>
        <w:rPr>
          <w:bCs/>
          <w:i w:val="0"/>
        </w:rPr>
      </w:pPr>
    </w:p>
    <w:p w:rsidR="00EE6ADC" w:rsidRPr="00941DFC" w:rsidRDefault="00EE6ADC" w:rsidP="00831B8C">
      <w:pPr>
        <w:pStyle w:val="BodyTextIndent"/>
        <w:ind w:firstLine="0"/>
        <w:jc w:val="center"/>
        <w:rPr>
          <w:bCs/>
          <w:i w:val="0"/>
        </w:rPr>
      </w:pPr>
      <w:r w:rsidRPr="00941DFC">
        <w:rPr>
          <w:bCs/>
          <w:i w:val="0"/>
        </w:rPr>
        <w:pict>
          <v:shape id="_x0000_i1035" type="#_x0000_t75" style="width:292.5pt;height:164.25pt">
            <v:imagedata r:id="rId19" o:title=""/>
          </v:shape>
        </w:pict>
      </w:r>
    </w:p>
    <w:p w:rsidR="00EE6ADC" w:rsidRDefault="00EE6ADC" w:rsidP="00831B8C">
      <w:pPr>
        <w:pStyle w:val="BodyTextIndent"/>
        <w:jc w:val="center"/>
        <w:rPr>
          <w:i w:val="0"/>
        </w:rPr>
      </w:pPr>
      <w:r>
        <w:rPr>
          <w:bCs/>
          <w:i w:val="0"/>
        </w:rPr>
        <w:t>Рис.4</w:t>
      </w:r>
      <w:r w:rsidRPr="00941DFC">
        <w:rPr>
          <w:bCs/>
          <w:i w:val="0"/>
        </w:rPr>
        <w:t xml:space="preserve">. </w:t>
      </w:r>
      <w:r w:rsidRPr="00941DFC">
        <w:rPr>
          <w:i w:val="0"/>
        </w:rPr>
        <w:t>Выполнение фасада здания в технике отмывки с тенями. Задания индивидуальные. Формат А3 или дополнительный</w:t>
      </w:r>
    </w:p>
    <w:p w:rsidR="00EE6ADC" w:rsidRDefault="00EE6ADC" w:rsidP="00831B8C">
      <w:pPr>
        <w:pStyle w:val="BodyTextIndent"/>
        <w:jc w:val="center"/>
        <w:rPr>
          <w:i w:val="0"/>
        </w:rPr>
      </w:pPr>
    </w:p>
    <w:p w:rsidR="00EE6ADC" w:rsidRPr="00941DFC" w:rsidRDefault="00EE6ADC" w:rsidP="00831B8C">
      <w:pPr>
        <w:pStyle w:val="BodyTextIndent"/>
        <w:jc w:val="center"/>
        <w:rPr>
          <w:bCs/>
          <w:i w:val="0"/>
        </w:rPr>
      </w:pPr>
      <w:r w:rsidRPr="002D470A">
        <w:pict>
          <v:shape id="_x0000_i1036" type="#_x0000_t75" style="width:289.5pt;height:192pt">
            <v:imagedata r:id="rId20" o:title="" cropbottom="4741f"/>
          </v:shape>
        </w:pict>
      </w:r>
    </w:p>
    <w:p w:rsidR="00EE6ADC" w:rsidRPr="00941DFC" w:rsidRDefault="00EE6ADC" w:rsidP="00831B8C">
      <w:pPr>
        <w:pStyle w:val="BodyTextIndent"/>
        <w:ind w:firstLine="0"/>
        <w:rPr>
          <w:b/>
          <w:i w:val="0"/>
        </w:rPr>
      </w:pPr>
    </w:p>
    <w:p w:rsidR="00EE6ADC" w:rsidRPr="00941DFC" w:rsidRDefault="00EE6ADC" w:rsidP="00831B8C">
      <w:pPr>
        <w:pStyle w:val="BodyTextIndent"/>
        <w:jc w:val="center"/>
        <w:rPr>
          <w:i w:val="0"/>
        </w:rPr>
      </w:pPr>
      <w:r>
        <w:rPr>
          <w:i w:val="0"/>
        </w:rPr>
        <w:t>Рис. 5 Выполнение фасадов здания (компьютерная графика)</w:t>
      </w:r>
    </w:p>
    <w:p w:rsidR="00EE6ADC" w:rsidRPr="00941DFC" w:rsidRDefault="00EE6ADC" w:rsidP="00831B8C">
      <w:pPr>
        <w:pStyle w:val="BodyTextIndent"/>
        <w:ind w:firstLine="0"/>
        <w:jc w:val="center"/>
        <w:rPr>
          <w:i w:val="0"/>
        </w:rPr>
      </w:pPr>
      <w:r w:rsidRPr="00882252">
        <w:pict>
          <v:shape id="_x0000_i1037" type="#_x0000_t75" style="width:319.5pt;height:232.5pt">
            <v:imagedata r:id="rId21" o:title=""/>
          </v:shape>
        </w:pict>
      </w:r>
    </w:p>
    <w:p w:rsidR="00EE6ADC" w:rsidRPr="00941DFC" w:rsidRDefault="00EE6ADC" w:rsidP="00831B8C">
      <w:pPr>
        <w:pStyle w:val="BodyTextIndent"/>
        <w:rPr>
          <w:i w:val="0"/>
        </w:rPr>
      </w:pPr>
      <w:r>
        <w:rPr>
          <w:bCs/>
          <w:i w:val="0"/>
        </w:rPr>
        <w:t>Рис. 6</w:t>
      </w:r>
      <w:r w:rsidRPr="00C10283">
        <w:rPr>
          <w:bCs/>
          <w:i w:val="0"/>
        </w:rPr>
        <w:t>.</w:t>
      </w:r>
      <w:r w:rsidRPr="00941DFC">
        <w:rPr>
          <w:i w:val="0"/>
        </w:rPr>
        <w:t xml:space="preserve"> Построение изображений и расчет размеров винтовых лестниц. Задания индивидуальные. Фо</w:t>
      </w:r>
      <w:r w:rsidRPr="00941DFC">
        <w:rPr>
          <w:i w:val="0"/>
        </w:rPr>
        <w:t>р</w:t>
      </w:r>
      <w:r w:rsidRPr="00941DFC">
        <w:rPr>
          <w:i w:val="0"/>
        </w:rPr>
        <w:t>мат А3.</w:t>
      </w:r>
    </w:p>
    <w:p w:rsidR="00EE6ADC" w:rsidRPr="00941DFC" w:rsidRDefault="00EE6ADC" w:rsidP="00831B8C">
      <w:pPr>
        <w:pStyle w:val="Style3"/>
        <w:widowControl/>
      </w:pPr>
    </w:p>
    <w:p w:rsidR="00EE6ADC" w:rsidRPr="00941DFC" w:rsidRDefault="00EE6ADC" w:rsidP="00831B8C">
      <w:pPr>
        <w:pStyle w:val="Style3"/>
        <w:widowControl/>
        <w:ind w:firstLine="0"/>
        <w:jc w:val="center"/>
      </w:pPr>
      <w:r w:rsidRPr="00941DFC">
        <w:pict>
          <v:shape id="_x0000_i1038" type="#_x0000_t75" style="width:369pt;height:272.25pt">
            <v:imagedata r:id="rId22" o:title=""/>
          </v:shape>
        </w:pict>
      </w:r>
    </w:p>
    <w:p w:rsidR="00EE6ADC" w:rsidRPr="00941DFC" w:rsidRDefault="00EE6ADC" w:rsidP="00831B8C">
      <w:pPr>
        <w:pStyle w:val="Style3"/>
        <w:widowControl/>
      </w:pPr>
      <w:r>
        <w:t>Рис. 7</w:t>
      </w:r>
      <w:r w:rsidRPr="00C10283">
        <w:t>.</w:t>
      </w:r>
      <w:r w:rsidRPr="00941DFC">
        <w:t>Обмерочные чертежи (выполняются на практических занятиях (натурные о</w:t>
      </w:r>
      <w:r w:rsidRPr="00941DFC">
        <w:t>б</w:t>
      </w:r>
      <w:r w:rsidRPr="00941DFC">
        <w:t>меры вне аудитории),  Формат А1, дополнительный.</w:t>
      </w:r>
    </w:p>
    <w:p w:rsidR="00EE6ADC" w:rsidRPr="00941DFC" w:rsidRDefault="00EE6ADC" w:rsidP="00831B8C">
      <w:pPr>
        <w:pStyle w:val="Style3"/>
        <w:widowControl/>
        <w:rPr>
          <w:rStyle w:val="FontStyle32"/>
          <w:i w:val="0"/>
          <w:iCs/>
          <w:sz w:val="24"/>
        </w:rPr>
      </w:pPr>
      <w:r w:rsidRPr="00941DFC">
        <w:rPr>
          <w:rStyle w:val="FontStyle32"/>
          <w:i w:val="0"/>
          <w:iCs/>
          <w:sz w:val="24"/>
        </w:rPr>
        <w:t>Графические работы являются текущими контрольными работ</w:t>
      </w:r>
      <w:r w:rsidRPr="00941DFC">
        <w:rPr>
          <w:rStyle w:val="FontStyle32"/>
          <w:i w:val="0"/>
          <w:iCs/>
          <w:sz w:val="24"/>
        </w:rPr>
        <w:t>а</w:t>
      </w:r>
      <w:r w:rsidRPr="00941DFC">
        <w:rPr>
          <w:rStyle w:val="FontStyle32"/>
          <w:i w:val="0"/>
          <w:iCs/>
          <w:sz w:val="24"/>
        </w:rPr>
        <w:t>ми.</w:t>
      </w:r>
    </w:p>
    <w:p w:rsidR="00EE6ADC" w:rsidRPr="00941DFC" w:rsidRDefault="00EE6ADC" w:rsidP="00831B8C">
      <w:pPr>
        <w:jc w:val="left"/>
      </w:pPr>
      <w:r w:rsidRPr="00941DFC">
        <w:t>Все графические работы, выполненные студентом, оформляются в альбом.</w:t>
      </w:r>
    </w:p>
    <w:p w:rsidR="00EE6ADC" w:rsidRPr="00941DFC" w:rsidRDefault="00EE6ADC" w:rsidP="00831B8C">
      <w:r w:rsidRPr="00941DFC">
        <w:t>Для планомерной самостоятельной работы студентам необходимо руководствоват</w:t>
      </w:r>
      <w:r w:rsidRPr="00941DFC">
        <w:t>ь</w:t>
      </w:r>
      <w:r w:rsidRPr="00941DFC">
        <w:t>ся планом-графиком самостоятельной работы.</w:t>
      </w:r>
    </w:p>
    <w:p w:rsidR="00EE6ADC" w:rsidRDefault="00EE6ADC" w:rsidP="00783FF9">
      <w:pPr>
        <w:spacing w:line="360" w:lineRule="auto"/>
        <w:ind w:firstLine="0"/>
        <w:rPr>
          <w:b/>
          <w:caps/>
        </w:rPr>
      </w:pPr>
    </w:p>
    <w:p w:rsidR="00EE6ADC" w:rsidRPr="003D2269" w:rsidRDefault="00EE6ADC" w:rsidP="00EC3A5F">
      <w:pPr>
        <w:spacing w:line="360" w:lineRule="auto"/>
        <w:ind w:firstLine="0"/>
        <w:jc w:val="center"/>
        <w:rPr>
          <w:b/>
          <w:caps/>
        </w:rPr>
      </w:pPr>
      <w:r w:rsidRPr="003D2269">
        <w:rPr>
          <w:b/>
          <w:caps/>
        </w:rPr>
        <w:t>Экзамен</w:t>
      </w:r>
    </w:p>
    <w:p w:rsidR="00EE6ADC" w:rsidRPr="006B1B9C" w:rsidRDefault="00EE6ADC" w:rsidP="00372FE6">
      <w:pPr>
        <w:ind w:firstLine="547"/>
      </w:pPr>
      <w:r w:rsidRPr="003D2269">
        <w:t>К экзамену допускаются студенты, выполнившие в полном объеме все задания по дисциплине и прошедшие промежуточную аттестацию. Экзамен проводится письменный с выполнением графических заданий на формате А3</w:t>
      </w:r>
      <w:r>
        <w:rPr>
          <w:color w:val="FF0000"/>
        </w:rPr>
        <w:t xml:space="preserve">. </w:t>
      </w:r>
      <w:r w:rsidRPr="006B1B9C">
        <w:t>Экзаменационный биле</w:t>
      </w:r>
      <w:r>
        <w:t xml:space="preserve">т содержит два вопроса. Первый </w:t>
      </w:r>
      <w:r w:rsidRPr="006B1B9C">
        <w:t>теоретический, второй практический: выполнение чертежа, предл</w:t>
      </w:r>
      <w:r w:rsidRPr="006B1B9C">
        <w:t>о</w:t>
      </w:r>
      <w:r w:rsidRPr="006B1B9C">
        <w:t>женного преподавателем. Теоретические вопросы в билетах заранее представлены об</w:t>
      </w:r>
      <w:r w:rsidRPr="006B1B9C">
        <w:t>у</w:t>
      </w:r>
      <w:r w:rsidRPr="006B1B9C">
        <w:t>чающимся. Второй вопрос: выполнение чертежа: плана, разреза, фасада или другой гр</w:t>
      </w:r>
      <w:r w:rsidRPr="006B1B9C">
        <w:t>а</w:t>
      </w:r>
      <w:r w:rsidRPr="006B1B9C">
        <w:t>фиче</w:t>
      </w:r>
      <w:r>
        <w:t>с</w:t>
      </w:r>
      <w:r w:rsidRPr="006B1B9C">
        <w:t>к</w:t>
      </w:r>
      <w:r>
        <w:t xml:space="preserve">ой работы, выполняемой студентом в пределах </w:t>
      </w:r>
      <w:r w:rsidRPr="006B1B9C">
        <w:t xml:space="preserve">дисциплины. </w:t>
      </w:r>
    </w:p>
    <w:p w:rsidR="00EE6ADC" w:rsidRPr="00857F95" w:rsidRDefault="00EE6ADC" w:rsidP="003D2269">
      <w:pPr>
        <w:pStyle w:val="Style3"/>
        <w:widowControl/>
        <w:ind w:firstLine="720"/>
        <w:outlineLvl w:val="0"/>
        <w:rPr>
          <w:rStyle w:val="FontStyle31"/>
          <w:rFonts w:ascii="Times New Roman" w:hAnsi="Times New Roman"/>
          <w:b/>
          <w:sz w:val="24"/>
        </w:rPr>
      </w:pPr>
      <w:r w:rsidRPr="00857F95">
        <w:rPr>
          <w:rStyle w:val="FontStyle31"/>
          <w:rFonts w:ascii="Times New Roman" w:hAnsi="Times New Roman"/>
          <w:b/>
          <w:sz w:val="24"/>
        </w:rPr>
        <w:t>Вопросы к экзамену</w:t>
      </w:r>
    </w:p>
    <w:p w:rsidR="00EE6ADC" w:rsidRPr="00857F95" w:rsidRDefault="00EE6ADC" w:rsidP="0007775F">
      <w:pPr>
        <w:pStyle w:val="Style14"/>
        <w:numPr>
          <w:ilvl w:val="0"/>
          <w:numId w:val="17"/>
        </w:numPr>
      </w:pPr>
      <w:r w:rsidRPr="00857F95">
        <w:t>Общие сведения об архитектурной графике: история возникновения архитектурной графики;  виды архитектурной графики;</w:t>
      </w:r>
    </w:p>
    <w:p w:rsidR="00EE6ADC" w:rsidRPr="00857F95" w:rsidRDefault="00EE6ADC" w:rsidP="0007775F">
      <w:pPr>
        <w:pStyle w:val="Style14"/>
        <w:numPr>
          <w:ilvl w:val="0"/>
          <w:numId w:val="17"/>
        </w:numPr>
      </w:pPr>
      <w:r w:rsidRPr="00857F95">
        <w:t>Назначение и средства изображения архитектурной графики. Линейная графика, тональная;</w:t>
      </w:r>
    </w:p>
    <w:p w:rsidR="00EE6ADC" w:rsidRPr="00857F95" w:rsidRDefault="00EE6ADC" w:rsidP="0007775F">
      <w:pPr>
        <w:pStyle w:val="Style14"/>
        <w:numPr>
          <w:ilvl w:val="0"/>
          <w:numId w:val="17"/>
        </w:numPr>
      </w:pPr>
      <w:r w:rsidRPr="00857F95">
        <w:t xml:space="preserve"> Рабочие чертежи, обмерочные чертежи, демонстрационные черт</w:t>
      </w:r>
      <w:r w:rsidRPr="00857F95">
        <w:t>е</w:t>
      </w:r>
      <w:r w:rsidRPr="00857F95">
        <w:t>жи;</w:t>
      </w:r>
    </w:p>
    <w:p w:rsidR="00EE6ADC" w:rsidRPr="00857F95" w:rsidRDefault="00EE6ADC" w:rsidP="0007775F">
      <w:pPr>
        <w:pStyle w:val="Style14"/>
        <w:numPr>
          <w:ilvl w:val="0"/>
          <w:numId w:val="17"/>
        </w:numPr>
      </w:pPr>
      <w:r w:rsidRPr="00857F95">
        <w:t xml:space="preserve"> Архитектурный рисунок, эскизы, клаузуры, проектные экспозиции.</w:t>
      </w:r>
    </w:p>
    <w:p w:rsidR="00EE6ADC" w:rsidRPr="00857F95" w:rsidRDefault="00EE6ADC" w:rsidP="0007775F">
      <w:pPr>
        <w:pStyle w:val="Style14"/>
        <w:numPr>
          <w:ilvl w:val="0"/>
          <w:numId w:val="17"/>
        </w:numPr>
      </w:pPr>
      <w:r w:rsidRPr="00857F95">
        <w:t>Архитектурно- строительное черчение: виды чертежей, Государственные станда</w:t>
      </w:r>
      <w:r w:rsidRPr="00857F95">
        <w:t>р</w:t>
      </w:r>
      <w:r w:rsidRPr="00857F95">
        <w:t xml:space="preserve">ты ЕСКД (ГОСТ 2.101… 2.109, 2.301… </w:t>
      </w:r>
      <w:r>
        <w:t>2.307) и СПДС (ГОСТ 21.101—97 «</w:t>
      </w:r>
      <w:r w:rsidRPr="00857F95">
        <w:t>Осно</w:t>
      </w:r>
      <w:r w:rsidRPr="00857F95">
        <w:t>в</w:t>
      </w:r>
      <w:r w:rsidRPr="00857F95">
        <w:t>ные требования к проектной и рабочей документации» и ГОСТ 21.501 – 93 « Пр</w:t>
      </w:r>
      <w:r w:rsidRPr="00857F95">
        <w:t>а</w:t>
      </w:r>
      <w:r w:rsidRPr="00857F95">
        <w:t>вила выполнения архитектурно-строительных раб</w:t>
      </w:r>
      <w:r w:rsidRPr="00857F95">
        <w:t>о</w:t>
      </w:r>
      <w:r w:rsidRPr="00857F95">
        <w:t>чих чертежей»)</w:t>
      </w:r>
    </w:p>
    <w:p w:rsidR="00EE6ADC" w:rsidRPr="00857F95" w:rsidRDefault="00EE6ADC" w:rsidP="0007775F">
      <w:pPr>
        <w:pStyle w:val="Style14"/>
        <w:numPr>
          <w:ilvl w:val="0"/>
          <w:numId w:val="17"/>
        </w:numPr>
      </w:pPr>
      <w:r w:rsidRPr="00857F95">
        <w:t xml:space="preserve"> Техника выполнения  архитектурных чертежей. Правила оформления архитекту</w:t>
      </w:r>
      <w:r w:rsidRPr="00857F95">
        <w:t>р</w:t>
      </w:r>
      <w:r w:rsidRPr="00857F95">
        <w:t>но-строительных чертежей: форматы и масштабы, основная надпись, типы линий, шрифты. Надписи на чертежах: основные, выносные, маркировочные и др. Нанес</w:t>
      </w:r>
      <w:r w:rsidRPr="00857F95">
        <w:t>е</w:t>
      </w:r>
      <w:r w:rsidRPr="00857F95">
        <w:t xml:space="preserve">ние размеров; обозначение материалов. </w:t>
      </w:r>
    </w:p>
    <w:p w:rsidR="00EE6ADC" w:rsidRPr="00857F95" w:rsidRDefault="00EE6ADC" w:rsidP="0007775F">
      <w:pPr>
        <w:pStyle w:val="Style14"/>
        <w:numPr>
          <w:ilvl w:val="0"/>
          <w:numId w:val="17"/>
        </w:numPr>
      </w:pPr>
      <w:r w:rsidRPr="00857F95">
        <w:t>Изображения на чертеже: виды, их расположение на чертеже и названия, разрезы, сечения  и их маркировка. Чертежи зданий и сооружений: планы зданий, условные об</w:t>
      </w:r>
      <w:r w:rsidRPr="00857F95">
        <w:t>о</w:t>
      </w:r>
      <w:r w:rsidRPr="00857F95">
        <w:t>значения элементов зданий.</w:t>
      </w:r>
    </w:p>
    <w:p w:rsidR="00EE6ADC" w:rsidRPr="00857F95" w:rsidRDefault="00EE6ADC" w:rsidP="0007775F">
      <w:pPr>
        <w:pStyle w:val="Style14"/>
        <w:numPr>
          <w:ilvl w:val="0"/>
          <w:numId w:val="17"/>
        </w:numPr>
      </w:pPr>
      <w:r w:rsidRPr="00857F95">
        <w:t xml:space="preserve"> Нанесение размеров на архитектурно-строительных чертежах, цепочки размеров, высотные отметки. Координационные оси. Экспликации;</w:t>
      </w:r>
    </w:p>
    <w:p w:rsidR="00EE6ADC" w:rsidRPr="00857F95" w:rsidRDefault="00EE6ADC" w:rsidP="0007775F">
      <w:pPr>
        <w:pStyle w:val="Style14"/>
        <w:numPr>
          <w:ilvl w:val="0"/>
          <w:numId w:val="17"/>
        </w:numPr>
      </w:pPr>
      <w:r w:rsidRPr="00857F95">
        <w:t>Стены, заполнение проемов; полы и покрытия; условные разрывы;</w:t>
      </w:r>
    </w:p>
    <w:p w:rsidR="00EE6ADC" w:rsidRPr="00857F95" w:rsidRDefault="00EE6ADC" w:rsidP="0007775F">
      <w:pPr>
        <w:pStyle w:val="Style14"/>
        <w:numPr>
          <w:ilvl w:val="0"/>
          <w:numId w:val="17"/>
        </w:numPr>
      </w:pPr>
      <w:r w:rsidRPr="00857F95">
        <w:t>Лестницы, Классификация, элементы Чертежи лестниц, уклоны, размеры. Усло</w:t>
      </w:r>
      <w:r w:rsidRPr="00857F95">
        <w:t>в</w:t>
      </w:r>
      <w:r w:rsidRPr="00857F95">
        <w:t>ные изображения;</w:t>
      </w:r>
    </w:p>
    <w:p w:rsidR="00EE6ADC" w:rsidRPr="00857F95" w:rsidRDefault="00EE6ADC" w:rsidP="0007775F">
      <w:pPr>
        <w:pStyle w:val="Style14"/>
        <w:numPr>
          <w:ilvl w:val="0"/>
          <w:numId w:val="17"/>
        </w:numPr>
      </w:pPr>
      <w:r w:rsidRPr="00857F95">
        <w:t>Генеральные планы: состав чертежей; условные обозначения;</w:t>
      </w:r>
    </w:p>
    <w:p w:rsidR="00EE6ADC" w:rsidRPr="00857F95" w:rsidRDefault="00EE6ADC" w:rsidP="0007775F">
      <w:pPr>
        <w:pStyle w:val="Style14"/>
        <w:numPr>
          <w:ilvl w:val="0"/>
          <w:numId w:val="17"/>
        </w:numPr>
      </w:pPr>
      <w:r w:rsidRPr="00857F95">
        <w:t>Проекции с числовыми отметками. Основные положения и понятия проекций с ч</w:t>
      </w:r>
      <w:r w:rsidRPr="00857F95">
        <w:t>и</w:t>
      </w:r>
      <w:r w:rsidRPr="00857F95">
        <w:t>словыми отметками;</w:t>
      </w:r>
    </w:p>
    <w:p w:rsidR="00EE6ADC" w:rsidRPr="00857F95" w:rsidRDefault="00EE6ADC" w:rsidP="0007775F">
      <w:pPr>
        <w:pStyle w:val="Style14"/>
        <w:numPr>
          <w:ilvl w:val="0"/>
          <w:numId w:val="17"/>
        </w:numPr>
      </w:pPr>
      <w:r w:rsidRPr="00857F95">
        <w:t>Проекции поверхностей. Пересечение прямой и плоскости с топографической п</w:t>
      </w:r>
      <w:r w:rsidRPr="00857F95">
        <w:t>о</w:t>
      </w:r>
      <w:r w:rsidRPr="00857F95">
        <w:t>верхностью;</w:t>
      </w:r>
    </w:p>
    <w:p w:rsidR="00EE6ADC" w:rsidRPr="00857F95" w:rsidRDefault="00EE6ADC" w:rsidP="0007775F">
      <w:pPr>
        <w:pStyle w:val="Style14"/>
        <w:numPr>
          <w:ilvl w:val="0"/>
          <w:numId w:val="17"/>
        </w:numPr>
      </w:pPr>
      <w:r w:rsidRPr="00857F95">
        <w:t>Определение границ земляных работ;</w:t>
      </w:r>
    </w:p>
    <w:p w:rsidR="00EE6ADC" w:rsidRPr="00857F95" w:rsidRDefault="00EE6ADC" w:rsidP="0007775F">
      <w:pPr>
        <w:pStyle w:val="Style14"/>
        <w:numPr>
          <w:ilvl w:val="0"/>
          <w:numId w:val="17"/>
        </w:numPr>
      </w:pPr>
      <w:r w:rsidRPr="00857F95">
        <w:t>Элементы вертикальной планировки. Сущность вертикальной планировки. Методы верт</w:t>
      </w:r>
      <w:r w:rsidRPr="00857F95">
        <w:t>и</w:t>
      </w:r>
      <w:r w:rsidRPr="00857F95">
        <w:t xml:space="preserve">кальной планировки; </w:t>
      </w:r>
    </w:p>
    <w:p w:rsidR="00EE6ADC" w:rsidRPr="00857F95" w:rsidRDefault="00EE6ADC" w:rsidP="0007775F">
      <w:pPr>
        <w:pStyle w:val="Style14"/>
        <w:numPr>
          <w:ilvl w:val="0"/>
          <w:numId w:val="17"/>
        </w:numPr>
      </w:pPr>
      <w:r w:rsidRPr="00857F95">
        <w:t>Разбивочные чертежи;</w:t>
      </w:r>
    </w:p>
    <w:p w:rsidR="00EE6ADC" w:rsidRPr="00857F95" w:rsidRDefault="00EE6ADC" w:rsidP="0007775F">
      <w:pPr>
        <w:pStyle w:val="Style14"/>
        <w:numPr>
          <w:ilvl w:val="0"/>
          <w:numId w:val="17"/>
        </w:numPr>
      </w:pPr>
      <w:r w:rsidRPr="00857F95">
        <w:t>Схемы благоустройства и оз</w:t>
      </w:r>
      <w:r w:rsidRPr="00857F95">
        <w:t>е</w:t>
      </w:r>
      <w:r w:rsidRPr="00857F95">
        <w:t>ленения;</w:t>
      </w:r>
    </w:p>
    <w:p w:rsidR="00EE6ADC" w:rsidRPr="00857F95" w:rsidRDefault="00EE6ADC" w:rsidP="0007775F">
      <w:pPr>
        <w:pStyle w:val="Style14"/>
        <w:numPr>
          <w:ilvl w:val="0"/>
          <w:numId w:val="17"/>
        </w:numPr>
      </w:pPr>
      <w:r w:rsidRPr="00857F95">
        <w:t>Характеристика обмеров как основного способа фиксации архитекту</w:t>
      </w:r>
      <w:r w:rsidRPr="00857F95">
        <w:t>р</w:t>
      </w:r>
      <w:r w:rsidRPr="00857F95">
        <w:t>ных обмеров;</w:t>
      </w:r>
    </w:p>
    <w:p w:rsidR="00EE6ADC" w:rsidRPr="00857F95" w:rsidRDefault="00EE6ADC" w:rsidP="0007775F">
      <w:pPr>
        <w:pStyle w:val="Style14"/>
        <w:numPr>
          <w:ilvl w:val="0"/>
          <w:numId w:val="17"/>
        </w:numPr>
      </w:pPr>
      <w:r w:rsidRPr="00857F95">
        <w:t>Описание комплекса обмеров по стадиям: от «полевых» (натурных работ) до в</w:t>
      </w:r>
      <w:r w:rsidRPr="00857F95">
        <w:t>ы</w:t>
      </w:r>
      <w:r w:rsidRPr="00857F95">
        <w:t>полнения обмерных чертежей  и оформления работы;</w:t>
      </w:r>
    </w:p>
    <w:p w:rsidR="00EE6ADC" w:rsidRPr="00857F95" w:rsidRDefault="00EE6ADC" w:rsidP="0007775F">
      <w:pPr>
        <w:pStyle w:val="Style14"/>
        <w:numPr>
          <w:ilvl w:val="0"/>
          <w:numId w:val="17"/>
        </w:numPr>
      </w:pPr>
      <w:r w:rsidRPr="00857F95">
        <w:t>Основные правила техники безопасности обмерных работ. Измерительные инстр</w:t>
      </w:r>
      <w:r w:rsidRPr="00857F95">
        <w:t>у</w:t>
      </w:r>
      <w:r w:rsidRPr="00857F95">
        <w:t>менты и приборы;</w:t>
      </w:r>
    </w:p>
    <w:p w:rsidR="00EE6ADC" w:rsidRPr="00857F95" w:rsidRDefault="00EE6ADC" w:rsidP="0007775F">
      <w:pPr>
        <w:pStyle w:val="Style14"/>
        <w:numPr>
          <w:ilvl w:val="0"/>
          <w:numId w:val="17"/>
        </w:numPr>
      </w:pPr>
      <w:r w:rsidRPr="00857F95">
        <w:t xml:space="preserve"> Обмеры планов, высотные обмеры, обмеры деталей.;</w:t>
      </w:r>
    </w:p>
    <w:p w:rsidR="00EE6ADC" w:rsidRPr="00857F95" w:rsidRDefault="00EE6ADC" w:rsidP="00FC6636">
      <w:pPr>
        <w:pStyle w:val="Style14"/>
        <w:numPr>
          <w:ilvl w:val="0"/>
          <w:numId w:val="17"/>
        </w:numPr>
      </w:pPr>
      <w:r w:rsidRPr="00857F95">
        <w:t>Съемка генера</w:t>
      </w:r>
      <w:r>
        <w:t>льных планов и обмер территории</w:t>
      </w:r>
    </w:p>
    <w:p w:rsidR="00EE6ADC" w:rsidRPr="00857F95" w:rsidRDefault="00EE6ADC" w:rsidP="00707041">
      <w:pPr>
        <w:spacing w:line="360" w:lineRule="auto"/>
        <w:ind w:firstLine="0"/>
        <w:rPr>
          <w:i/>
          <w:highlight w:val="yellow"/>
        </w:rPr>
      </w:pPr>
    </w:p>
    <w:p w:rsidR="00EE6ADC" w:rsidRPr="00E40A10" w:rsidRDefault="00EE6ADC" w:rsidP="000332A6">
      <w:pPr>
        <w:rPr>
          <w:i/>
          <w:color w:val="FF0000"/>
        </w:rPr>
        <w:sectPr w:rsidR="00EE6ADC" w:rsidRPr="00E40A1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E6ADC" w:rsidRPr="00CE2D32" w:rsidRDefault="00EE6ADC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CE2D32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EE6ADC" w:rsidRPr="00CE2D32" w:rsidRDefault="00EE6ADC" w:rsidP="00197B54">
      <w:r w:rsidRPr="00CE2D32">
        <w:t>Промежуточная аттестация имеет целью определить степень достижения запланированных результатов обучения по дисциплине «Архитектурное черчение и обмеры» за семестр проводиться в форме сдачи 7 практических работ и экзамена.</w:t>
      </w:r>
    </w:p>
    <w:p w:rsidR="00EE6ADC" w:rsidRPr="00CE2D32" w:rsidRDefault="00EE6ADC" w:rsidP="00197B54">
      <w:r w:rsidRPr="00CE2D32">
        <w:t>Данный раздел состоит их двух пунктов:</w:t>
      </w:r>
    </w:p>
    <w:p w:rsidR="00EE6ADC" w:rsidRPr="00CE2D32" w:rsidRDefault="00EE6ADC" w:rsidP="00197B54">
      <w:r w:rsidRPr="00CE2D32">
        <w:t>а) Планируемые результаты обучения и оценочные средства для проведения промежуточной аттестации.</w:t>
      </w:r>
    </w:p>
    <w:p w:rsidR="00EE6ADC" w:rsidRPr="00CE2D32" w:rsidRDefault="00EE6ADC" w:rsidP="00197B54">
      <w:r w:rsidRPr="00CE2D32">
        <w:t>б) Порядок проведения промежуточной аттестации, показатели и критерии оценивания.</w:t>
      </w:r>
    </w:p>
    <w:p w:rsidR="00EE6ADC" w:rsidRPr="00CE2D32" w:rsidRDefault="00EE6ADC" w:rsidP="00197B54">
      <w:pPr>
        <w:rPr>
          <w:i/>
          <w:highlight w:val="yellow"/>
        </w:rPr>
      </w:pPr>
    </w:p>
    <w:p w:rsidR="00EE6ADC" w:rsidRPr="00CE2D32" w:rsidRDefault="00EE6ADC" w:rsidP="00197B54">
      <w:pPr>
        <w:rPr>
          <w:b/>
        </w:rPr>
      </w:pPr>
      <w:r w:rsidRPr="00CE2D32">
        <w:rPr>
          <w:b/>
        </w:rPr>
        <w:t>а)</w:t>
      </w:r>
      <w:r w:rsidRPr="00E40A10">
        <w:rPr>
          <w:b/>
          <w:color w:val="FF0000"/>
        </w:rPr>
        <w:t xml:space="preserve"> </w:t>
      </w:r>
      <w:r w:rsidRPr="00CE2D32">
        <w:rPr>
          <w:b/>
        </w:rPr>
        <w:t>Планируемые результаты обучения и оценочные средства для проведения промежуточной аттестации:</w:t>
      </w:r>
    </w:p>
    <w:p w:rsidR="00EE6ADC" w:rsidRPr="00CE2D32" w:rsidRDefault="00EE6ADC" w:rsidP="00197B54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61"/>
        <w:gridCol w:w="4842"/>
        <w:gridCol w:w="9383"/>
      </w:tblGrid>
      <w:tr w:rsidR="00EE6ADC" w:rsidRPr="00E40A10">
        <w:trPr>
          <w:trHeight w:val="753"/>
          <w:tblHeader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6ADC" w:rsidRPr="00CE2D32" w:rsidRDefault="00EE6ADC" w:rsidP="009B0FB4">
            <w:pPr>
              <w:ind w:firstLine="0"/>
              <w:jc w:val="center"/>
            </w:pPr>
            <w:r w:rsidRPr="00CE2D32">
              <w:t xml:space="preserve">Структурный элемент </w:t>
            </w:r>
            <w:r w:rsidRPr="00CE2D32">
              <w:br/>
              <w:t>компетенции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6ADC" w:rsidRPr="00CE2D32" w:rsidRDefault="00EE6ADC" w:rsidP="009B0FB4">
            <w:pPr>
              <w:ind w:firstLine="0"/>
              <w:jc w:val="center"/>
            </w:pPr>
            <w:r w:rsidRPr="00CE2D3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6ADC" w:rsidRPr="00CE2D32" w:rsidRDefault="00EE6ADC" w:rsidP="00857F95">
            <w:pPr>
              <w:ind w:firstLine="0"/>
              <w:jc w:val="center"/>
            </w:pPr>
            <w:r w:rsidRPr="00CE2D32">
              <w:t>Оценочные средства</w:t>
            </w:r>
          </w:p>
        </w:tc>
      </w:tr>
      <w:tr w:rsidR="00EE6ADC" w:rsidRPr="00E40A1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CE2D32" w:rsidRDefault="00EE6ADC" w:rsidP="009B0FB4">
            <w:pPr>
              <w:ind w:firstLine="0"/>
              <w:jc w:val="left"/>
            </w:pPr>
            <w:r w:rsidRPr="00CE2D32">
              <w:rPr>
                <w:b/>
                <w:bCs/>
              </w:rPr>
              <w:t xml:space="preserve">ОК-9 </w:t>
            </w:r>
            <w:r w:rsidRPr="00CE2D32">
              <w:t>- способностью использовать основные законы естественнонаучных дисциплин в профессиональной деятельности и применять методы ан</w:t>
            </w:r>
            <w:r w:rsidRPr="00CE2D32">
              <w:t>а</w:t>
            </w:r>
            <w:r w:rsidRPr="00CE2D32">
              <w:t>лиза и моделирования, теорет</w:t>
            </w:r>
            <w:r w:rsidRPr="00CE2D32">
              <w:t>и</w:t>
            </w:r>
            <w:r w:rsidRPr="00CE2D32">
              <w:t>ческого и экспериментального исследования</w:t>
            </w:r>
          </w:p>
        </w:tc>
      </w:tr>
      <w:tr w:rsidR="00EE6ADC" w:rsidRPr="00E40A10">
        <w:trPr>
          <w:trHeight w:val="225"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5C37B0" w:rsidRDefault="00EE6ADC" w:rsidP="009B0FB4">
            <w:pPr>
              <w:ind w:firstLine="0"/>
              <w:jc w:val="left"/>
            </w:pPr>
            <w:r w:rsidRPr="005C37B0">
              <w:t>Знать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5C37B0" w:rsidRDefault="00EE6ADC" w:rsidP="002340F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C37B0">
              <w:t>методы наглядного изображения и гр</w:t>
            </w:r>
            <w:r w:rsidRPr="005C37B0">
              <w:t>а</w:t>
            </w:r>
            <w:r w:rsidRPr="005C37B0">
              <w:t>фического моделирования арх</w:t>
            </w:r>
            <w:r w:rsidRPr="005C37B0">
              <w:t>и</w:t>
            </w:r>
            <w:r w:rsidRPr="005C37B0">
              <w:t>тектурных решений;</w:t>
            </w:r>
          </w:p>
          <w:p w:rsidR="00EE6ADC" w:rsidRPr="005C37B0" w:rsidRDefault="00EE6ADC" w:rsidP="002340F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C37B0">
              <w:t>роль архитектурных чертежей и обм</w:t>
            </w:r>
            <w:r w:rsidRPr="005C37B0">
              <w:t>е</w:t>
            </w:r>
            <w:r w:rsidRPr="005C37B0">
              <w:t>ров в архитектурном проектир</w:t>
            </w:r>
            <w:r w:rsidRPr="005C37B0">
              <w:t>о</w:t>
            </w:r>
            <w:r w:rsidRPr="005C37B0">
              <w:t>вании;</w:t>
            </w:r>
          </w:p>
          <w:p w:rsidR="00EE6ADC" w:rsidRPr="005C37B0" w:rsidRDefault="00EE6ADC" w:rsidP="002340F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C37B0">
              <w:t>основные методы, средства, материалы и технику графического изображения архите</w:t>
            </w:r>
            <w:r w:rsidRPr="005C37B0">
              <w:t>к</w:t>
            </w:r>
            <w:r w:rsidRPr="005C37B0">
              <w:t>турной ср</w:t>
            </w:r>
            <w:r w:rsidRPr="005C37B0">
              <w:t>е</w:t>
            </w:r>
            <w:r w:rsidRPr="005C37B0">
              <w:t>ды;</w:t>
            </w:r>
          </w:p>
          <w:p w:rsidR="00EE6ADC" w:rsidRPr="005C37B0" w:rsidRDefault="00EE6ADC" w:rsidP="002340F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C37B0">
              <w:t>виды архитектурной графики (архите</w:t>
            </w:r>
            <w:r w:rsidRPr="005C37B0">
              <w:t>к</w:t>
            </w:r>
            <w:r w:rsidRPr="005C37B0">
              <w:t>турный че</w:t>
            </w:r>
            <w:r w:rsidRPr="005C37B0">
              <w:t>р</w:t>
            </w:r>
            <w:r w:rsidRPr="005C37B0">
              <w:t>теж);</w:t>
            </w:r>
          </w:p>
          <w:p w:rsidR="00EE6ADC" w:rsidRPr="005C37B0" w:rsidRDefault="00EE6ADC" w:rsidP="002340F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C37B0">
              <w:t xml:space="preserve"> способы образования различных арх</w:t>
            </w:r>
            <w:r w:rsidRPr="005C37B0">
              <w:t>и</w:t>
            </w:r>
            <w:r w:rsidRPr="005C37B0">
              <w:t>тектурных поверхн</w:t>
            </w:r>
            <w:r w:rsidRPr="005C37B0">
              <w:t>о</w:t>
            </w:r>
            <w:r w:rsidRPr="005C37B0">
              <w:t>стей;</w:t>
            </w:r>
          </w:p>
          <w:p w:rsidR="00EE6ADC" w:rsidRPr="005C37B0" w:rsidRDefault="00EE6ADC" w:rsidP="002340F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16"/>
                <w:b w:val="0"/>
                <w:i/>
                <w:sz w:val="24"/>
              </w:rPr>
            </w:pPr>
            <w:r w:rsidRPr="005C37B0">
              <w:rPr>
                <w:rStyle w:val="FontStyle16"/>
                <w:bCs/>
                <w:sz w:val="24"/>
              </w:rPr>
              <w:t xml:space="preserve"> </w:t>
            </w:r>
            <w:r w:rsidRPr="005C37B0">
              <w:rPr>
                <w:rStyle w:val="FontStyle16"/>
                <w:b w:val="0"/>
                <w:bCs/>
                <w:sz w:val="24"/>
              </w:rPr>
              <w:t>знать актуальные средства развития и выражения архитектурного замысла (граф</w:t>
            </w:r>
            <w:r w:rsidRPr="005C37B0">
              <w:rPr>
                <w:rStyle w:val="FontStyle16"/>
                <w:b w:val="0"/>
                <w:bCs/>
                <w:sz w:val="24"/>
              </w:rPr>
              <w:t>и</w:t>
            </w:r>
            <w:r w:rsidRPr="005C37B0">
              <w:rPr>
                <w:rStyle w:val="FontStyle16"/>
                <w:b w:val="0"/>
                <w:bCs/>
                <w:sz w:val="24"/>
              </w:rPr>
              <w:t>ческие);</w:t>
            </w:r>
          </w:p>
          <w:p w:rsidR="00EE6ADC" w:rsidRPr="005C37B0" w:rsidRDefault="00EE6ADC" w:rsidP="002340F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D033C6">
              <w:t>основные нормативные требования к а</w:t>
            </w:r>
            <w:r w:rsidRPr="00D033C6">
              <w:t>р</w:t>
            </w:r>
            <w:r w:rsidRPr="00D033C6">
              <w:t>хитектурным че</w:t>
            </w:r>
            <w:r w:rsidRPr="00D033C6">
              <w:t>р</w:t>
            </w:r>
            <w:r w:rsidRPr="00D033C6">
              <w:t>тежам</w:t>
            </w:r>
            <w:r w:rsidRPr="005C37B0">
              <w:t>;</w:t>
            </w:r>
          </w:p>
          <w:p w:rsidR="00EE6ADC" w:rsidRPr="005C37B0" w:rsidRDefault="00EE6ADC" w:rsidP="005C37B0">
            <w:pPr>
              <w:pStyle w:val="Style7"/>
              <w:widowControl/>
              <w:ind w:left="-109" w:firstLine="0"/>
              <w:rPr>
                <w:bCs/>
              </w:rPr>
            </w:pPr>
            <w:r w:rsidRPr="00E716E9">
              <w:rPr>
                <w:color w:val="339966"/>
                <w:sz w:val="28"/>
                <w:szCs w:val="28"/>
              </w:rPr>
              <w:t>-</w:t>
            </w:r>
            <w:r w:rsidRPr="005C37B0">
              <w:t>способы построения архитектурно-строительных че</w:t>
            </w:r>
            <w:r w:rsidRPr="005C37B0">
              <w:t>р</w:t>
            </w:r>
            <w:r w:rsidRPr="005C37B0">
              <w:t>тежей;</w:t>
            </w:r>
          </w:p>
          <w:p w:rsidR="00EE6ADC" w:rsidRPr="005C37B0" w:rsidRDefault="00EE6ADC" w:rsidP="005C37B0">
            <w:pPr>
              <w:pStyle w:val="Style7"/>
              <w:widowControl/>
              <w:ind w:left="-109" w:firstLine="0"/>
              <w:rPr>
                <w:bCs/>
              </w:rPr>
            </w:pPr>
            <w:r w:rsidRPr="005C37B0">
              <w:t xml:space="preserve"> -обмерочные чертежи;</w:t>
            </w:r>
          </w:p>
          <w:p w:rsidR="00EE6ADC" w:rsidRPr="005C37B0" w:rsidRDefault="00EE6ADC" w:rsidP="005C37B0">
            <w:pPr>
              <w:pStyle w:val="Style7"/>
              <w:widowControl/>
              <w:ind w:left="39" w:firstLine="0"/>
            </w:pPr>
            <w:r w:rsidRPr="005C37B0">
              <w:t>-разбивочные</w:t>
            </w:r>
            <w:r w:rsidRPr="005C37B0">
              <w:rPr>
                <w:sz w:val="28"/>
                <w:szCs w:val="28"/>
              </w:rPr>
              <w:t xml:space="preserve"> </w:t>
            </w:r>
            <w:r w:rsidRPr="005C37B0">
              <w:t>чертежи;</w:t>
            </w:r>
          </w:p>
          <w:p w:rsidR="00EE6ADC" w:rsidRPr="005C37B0" w:rsidRDefault="00EE6ADC" w:rsidP="005C37B0">
            <w:pPr>
              <w:pStyle w:val="Style7"/>
              <w:widowControl/>
              <w:ind w:firstLine="0"/>
              <w:rPr>
                <w:bCs/>
              </w:rPr>
            </w:pPr>
            <w:r w:rsidRPr="005C37B0">
              <w:t>- основные стандарты ЕСКД и СПДС, отн</w:t>
            </w:r>
            <w:r w:rsidRPr="005C37B0">
              <w:t>о</w:t>
            </w:r>
            <w:r w:rsidRPr="005C37B0">
              <w:t>сящиеся к выполнению и оформлению арх</w:t>
            </w:r>
            <w:r w:rsidRPr="005C37B0">
              <w:t>и</w:t>
            </w:r>
            <w:r w:rsidRPr="005C37B0">
              <w:t>тектурно-строительных чертежей;</w:t>
            </w:r>
          </w:p>
          <w:p w:rsidR="00EE6ADC" w:rsidRPr="005C37B0" w:rsidRDefault="00EE6ADC" w:rsidP="005C37B0">
            <w:pPr>
              <w:pStyle w:val="Style7"/>
              <w:widowControl/>
              <w:ind w:firstLine="0"/>
              <w:rPr>
                <w:bCs/>
              </w:rPr>
            </w:pPr>
            <w:r w:rsidRPr="005C37B0">
              <w:t>- назначение и средства изображения арх</w:t>
            </w:r>
            <w:r w:rsidRPr="005C37B0">
              <w:t>и</w:t>
            </w:r>
            <w:r w:rsidRPr="005C37B0">
              <w:t>тектурной графики;</w:t>
            </w:r>
          </w:p>
          <w:p w:rsidR="00EE6ADC" w:rsidRPr="005C37B0" w:rsidRDefault="00EE6ADC" w:rsidP="005C37B0">
            <w:pPr>
              <w:pStyle w:val="Style7"/>
              <w:widowControl/>
              <w:ind w:firstLine="0"/>
              <w:rPr>
                <w:bCs/>
              </w:rPr>
            </w:pPr>
            <w:r w:rsidRPr="005C37B0">
              <w:t>- историю возникновения архитектурной графики;</w:t>
            </w:r>
          </w:p>
          <w:p w:rsidR="00EE6ADC" w:rsidRPr="005C37B0" w:rsidRDefault="00EE6ADC" w:rsidP="005C37B0">
            <w:pPr>
              <w:pStyle w:val="Style7"/>
              <w:widowControl/>
              <w:ind w:left="-81" w:firstLine="0"/>
              <w:rPr>
                <w:bCs/>
              </w:rPr>
            </w:pPr>
            <w:r>
              <w:t xml:space="preserve">- виды </w:t>
            </w:r>
            <w:r w:rsidRPr="005C37B0">
              <w:t>архитектурной графики (рабочие че</w:t>
            </w:r>
            <w:r w:rsidRPr="005C37B0">
              <w:t>р</w:t>
            </w:r>
            <w:r w:rsidRPr="005C37B0">
              <w:t>тежи, обмерочные чертежи, демонстрацио</w:t>
            </w:r>
            <w:r w:rsidRPr="005C37B0">
              <w:t>н</w:t>
            </w:r>
            <w:r w:rsidRPr="005C37B0">
              <w:t>ный рисунок, эскизы, клаузуры, проек</w:t>
            </w:r>
            <w:r w:rsidRPr="005C37B0">
              <w:t>т</w:t>
            </w:r>
            <w:r w:rsidRPr="005C37B0">
              <w:t>ные экспоз</w:t>
            </w:r>
            <w:r w:rsidRPr="005C37B0">
              <w:t>и</w:t>
            </w:r>
            <w:r w:rsidRPr="005C37B0">
              <w:t>ции);</w:t>
            </w:r>
          </w:p>
          <w:p w:rsidR="00EE6ADC" w:rsidRPr="005C37B0" w:rsidRDefault="00EE6ADC" w:rsidP="005C37B0">
            <w:pPr>
              <w:pStyle w:val="Style7"/>
              <w:widowControl/>
              <w:ind w:firstLine="0"/>
              <w:rPr>
                <w:bCs/>
              </w:rPr>
            </w:pPr>
            <w:r w:rsidRPr="005C37B0">
              <w:t>- экспликации,  изображения лифтов, лес</w:t>
            </w:r>
            <w:r w:rsidRPr="005C37B0">
              <w:t>т</w:t>
            </w:r>
            <w:r w:rsidRPr="005C37B0">
              <w:t>ниц на архитектурно- строительных черт</w:t>
            </w:r>
            <w:r w:rsidRPr="005C37B0">
              <w:t>е</w:t>
            </w:r>
            <w:r w:rsidRPr="005C37B0">
              <w:t>жах;</w:t>
            </w:r>
          </w:p>
          <w:p w:rsidR="00EE6ADC" w:rsidRPr="00E40A10" w:rsidRDefault="00EE6ADC" w:rsidP="002340F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FF0000"/>
              </w:rPr>
            </w:pPr>
            <w:r w:rsidRPr="005C37B0">
              <w:t>- выполнение генеральных планов; ра</w:t>
            </w:r>
            <w:r w:rsidRPr="005C37B0">
              <w:t>з</w:t>
            </w:r>
            <w:r w:rsidRPr="005C37B0">
              <w:t>бивочные чертежи;  схемы благ</w:t>
            </w:r>
            <w:r w:rsidRPr="005C37B0">
              <w:t>о</w:t>
            </w:r>
            <w:r w:rsidRPr="005C37B0">
              <w:t>устройства и озеленения.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6ADC" w:rsidRPr="00941DFC" w:rsidRDefault="00EE6ADC" w:rsidP="00783FF9">
            <w:pPr>
              <w:pStyle w:val="Style3"/>
              <w:widowControl/>
              <w:ind w:firstLine="605"/>
              <w:outlineLvl w:val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941DFC">
              <w:rPr>
                <w:rStyle w:val="FontStyle31"/>
                <w:rFonts w:ascii="Times New Roman" w:hAnsi="Times New Roman"/>
                <w:b/>
                <w:sz w:val="24"/>
              </w:rPr>
              <w:t>Вопросы к экзамену</w:t>
            </w:r>
          </w:p>
          <w:p w:rsidR="00EE6ADC" w:rsidRPr="00941DFC" w:rsidRDefault="00EE6ADC" w:rsidP="00831B8C">
            <w:pPr>
              <w:pStyle w:val="Style14"/>
              <w:ind w:left="-3" w:firstLine="0"/>
            </w:pPr>
            <w:r>
              <w:t>1.</w:t>
            </w:r>
            <w:r w:rsidRPr="00941DFC">
              <w:t>Общие сведения об архитектурной графике: история возникновения архитектурной графики;  виды архитектурной графики;</w:t>
            </w:r>
          </w:p>
          <w:p w:rsidR="00EE6ADC" w:rsidRPr="00941DFC" w:rsidRDefault="00EE6ADC" w:rsidP="00831B8C">
            <w:pPr>
              <w:pStyle w:val="Style14"/>
              <w:ind w:left="-3" w:firstLine="0"/>
            </w:pPr>
            <w:r>
              <w:t>2.</w:t>
            </w:r>
            <w:r w:rsidRPr="00941DFC">
              <w:t>Назначение и средства изображения архитектурной графики. Линейная графика, т</w:t>
            </w:r>
            <w:r w:rsidRPr="00941DFC">
              <w:t>о</w:t>
            </w:r>
            <w:r w:rsidRPr="00941DFC">
              <w:t>нальная;</w:t>
            </w:r>
          </w:p>
          <w:p w:rsidR="00EE6ADC" w:rsidRPr="00941DFC" w:rsidRDefault="00EE6ADC" w:rsidP="00831B8C">
            <w:pPr>
              <w:pStyle w:val="Style14"/>
              <w:ind w:left="-3" w:firstLine="0"/>
            </w:pPr>
            <w:r>
              <w:t>3.</w:t>
            </w:r>
            <w:r w:rsidRPr="00941DFC">
              <w:t>Рабочие чертежи, обмерочные чертежи, демонстрационные черт</w:t>
            </w:r>
            <w:r w:rsidRPr="00941DFC">
              <w:t>е</w:t>
            </w:r>
            <w:r w:rsidRPr="00941DFC">
              <w:t>жи;</w:t>
            </w:r>
          </w:p>
          <w:p w:rsidR="00EE6ADC" w:rsidRPr="00941DFC" w:rsidRDefault="00EE6ADC" w:rsidP="00831B8C">
            <w:pPr>
              <w:pStyle w:val="Style14"/>
              <w:ind w:left="-3" w:firstLine="0"/>
            </w:pPr>
            <w:r>
              <w:t>4</w:t>
            </w:r>
            <w:r w:rsidRPr="00941DFC">
              <w:t xml:space="preserve"> Архитектурный рисунок, эскизы, клаузуры, проектные экспозиции.</w:t>
            </w:r>
          </w:p>
          <w:p w:rsidR="00EE6ADC" w:rsidRPr="00941DFC" w:rsidRDefault="00EE6ADC" w:rsidP="00831B8C">
            <w:pPr>
              <w:pStyle w:val="Style14"/>
              <w:ind w:left="-3" w:firstLine="0"/>
            </w:pPr>
            <w:r>
              <w:t>5.</w:t>
            </w:r>
            <w:r w:rsidRPr="00941DFC">
              <w:t>Архитектурно- строительное черчение: виды чертежей, Государственные станда</w:t>
            </w:r>
            <w:r w:rsidRPr="00941DFC">
              <w:t>р</w:t>
            </w:r>
            <w:r w:rsidRPr="00941DFC">
              <w:t>ты ЕСКД (ГОСТ 2.101… 2.109, 2.301… 2.307) и СПДС (ГОСТ 21.101—97 « Основные тр</w:t>
            </w:r>
            <w:r w:rsidRPr="00941DFC">
              <w:t>е</w:t>
            </w:r>
            <w:r w:rsidRPr="00941DFC">
              <w:t>бования к проектной и рабочей документации» и ГОСТ 21.501 – 93 « Правила выполн</w:t>
            </w:r>
            <w:r w:rsidRPr="00941DFC">
              <w:t>е</w:t>
            </w:r>
            <w:r w:rsidRPr="00941DFC">
              <w:t>ния архитектурно-строительных раб</w:t>
            </w:r>
            <w:r w:rsidRPr="00941DFC">
              <w:t>о</w:t>
            </w:r>
            <w:r w:rsidRPr="00941DFC">
              <w:t>чих чертежей»)</w:t>
            </w:r>
          </w:p>
          <w:p w:rsidR="00EE6ADC" w:rsidRPr="00941DFC" w:rsidRDefault="00EE6ADC" w:rsidP="00831B8C">
            <w:pPr>
              <w:pStyle w:val="Style14"/>
              <w:ind w:left="-3" w:firstLine="0"/>
            </w:pPr>
            <w:r>
              <w:t>6.</w:t>
            </w:r>
            <w:r w:rsidRPr="00941DFC">
              <w:t xml:space="preserve"> Техника выполнения  архитектурных чертежей. Правила оформления архитекту</w:t>
            </w:r>
            <w:r w:rsidRPr="00941DFC">
              <w:t>р</w:t>
            </w:r>
            <w:r w:rsidRPr="00941DFC">
              <w:t>но-строительных чертежей: форматы и масштабы, основная надпись, типы линий, шри</w:t>
            </w:r>
            <w:r w:rsidRPr="00941DFC">
              <w:t>ф</w:t>
            </w:r>
            <w:r w:rsidRPr="00941DFC">
              <w:t>ты. Надписи на чертежах: основные, выносные, маркировочные и др. Нанесение разм</w:t>
            </w:r>
            <w:r w:rsidRPr="00941DFC">
              <w:t>е</w:t>
            </w:r>
            <w:r w:rsidRPr="00941DFC">
              <w:t xml:space="preserve">ров; обозначение материалов. </w:t>
            </w:r>
          </w:p>
          <w:p w:rsidR="00EE6ADC" w:rsidRPr="00941DFC" w:rsidRDefault="00EE6ADC" w:rsidP="00831B8C">
            <w:pPr>
              <w:pStyle w:val="Style14"/>
              <w:ind w:left="-3" w:firstLine="0"/>
            </w:pPr>
            <w:r>
              <w:t>7..</w:t>
            </w:r>
            <w:r w:rsidRPr="00941DFC">
              <w:t>Изображения на чертеже: виды, их расположение на чертеже и названия, разрезы, с</w:t>
            </w:r>
            <w:r w:rsidRPr="00941DFC">
              <w:t>е</w:t>
            </w:r>
            <w:r w:rsidRPr="00941DFC">
              <w:t>чения  и их маркировка. Чертежи зданий и сооружений: планы зданий, условные обозн</w:t>
            </w:r>
            <w:r w:rsidRPr="00941DFC">
              <w:t>а</w:t>
            </w:r>
            <w:r w:rsidRPr="00941DFC">
              <w:t>чения элементов зданий.</w:t>
            </w:r>
          </w:p>
          <w:p w:rsidR="00EE6ADC" w:rsidRPr="00941DFC" w:rsidRDefault="00EE6ADC" w:rsidP="00831B8C">
            <w:pPr>
              <w:pStyle w:val="Style14"/>
              <w:ind w:hanging="3"/>
            </w:pPr>
            <w:r>
              <w:t>8.</w:t>
            </w:r>
            <w:r w:rsidRPr="00941DFC">
              <w:t xml:space="preserve"> Нанесение размеров на архитектурно-строительных чертежах, цепочки размеров, в</w:t>
            </w:r>
            <w:r w:rsidRPr="00941DFC">
              <w:t>ы</w:t>
            </w:r>
            <w:r w:rsidRPr="00941DFC">
              <w:t>сотные отметки. Координационные оси. Экспликации;</w:t>
            </w:r>
          </w:p>
          <w:p w:rsidR="00EE6ADC" w:rsidRPr="00941DFC" w:rsidRDefault="00EE6ADC" w:rsidP="00831B8C">
            <w:pPr>
              <w:pStyle w:val="Style14"/>
              <w:ind w:hanging="3"/>
            </w:pPr>
            <w:r>
              <w:t>9.</w:t>
            </w:r>
            <w:r w:rsidRPr="00941DFC">
              <w:t>Стены, заполнение проемов; полы и покрытия; условные разрывы;</w:t>
            </w:r>
          </w:p>
          <w:p w:rsidR="00EE6ADC" w:rsidRPr="00941DFC" w:rsidRDefault="00EE6ADC" w:rsidP="00831B8C">
            <w:pPr>
              <w:pStyle w:val="Style14"/>
              <w:ind w:hanging="3"/>
            </w:pPr>
            <w:r>
              <w:t>10.</w:t>
            </w:r>
            <w:r w:rsidRPr="00941DFC">
              <w:t>Лестницы, Классификация, элементы Чертежи лестниц, уклоны, размеры. Усло</w:t>
            </w:r>
            <w:r w:rsidRPr="00941DFC">
              <w:t>в</w:t>
            </w:r>
            <w:r w:rsidRPr="00941DFC">
              <w:t>ные изображения;</w:t>
            </w:r>
          </w:p>
          <w:p w:rsidR="00EE6ADC" w:rsidRPr="00941DFC" w:rsidRDefault="00EE6ADC" w:rsidP="00831B8C">
            <w:pPr>
              <w:pStyle w:val="Style14"/>
              <w:ind w:hanging="3"/>
            </w:pPr>
            <w:r>
              <w:t>11.</w:t>
            </w:r>
            <w:r w:rsidRPr="00941DFC">
              <w:t>Генеральные планы: состав чертежей; условные обозначения;</w:t>
            </w:r>
          </w:p>
          <w:p w:rsidR="00EE6ADC" w:rsidRPr="00941DFC" w:rsidRDefault="00EE6ADC" w:rsidP="00831B8C">
            <w:pPr>
              <w:pStyle w:val="Style14"/>
              <w:ind w:hanging="3"/>
            </w:pPr>
            <w:r>
              <w:t>12.</w:t>
            </w:r>
            <w:r w:rsidRPr="00941DFC">
              <w:t>Проекции с числовыми отметками. Основные положения и понятия проекций с ч</w:t>
            </w:r>
            <w:r w:rsidRPr="00941DFC">
              <w:t>и</w:t>
            </w:r>
            <w:r w:rsidRPr="00941DFC">
              <w:t>словыми отметками;</w:t>
            </w:r>
          </w:p>
          <w:p w:rsidR="00EE6ADC" w:rsidRPr="00941DFC" w:rsidRDefault="00EE6ADC" w:rsidP="00831B8C">
            <w:pPr>
              <w:pStyle w:val="Style14"/>
              <w:ind w:hanging="3"/>
            </w:pPr>
            <w:r>
              <w:t>13.</w:t>
            </w:r>
            <w:r w:rsidRPr="00941DFC">
              <w:t>Проекции поверхностей. Пересечение прямой и плоскости с топографической п</w:t>
            </w:r>
            <w:r w:rsidRPr="00941DFC">
              <w:t>о</w:t>
            </w:r>
            <w:r w:rsidRPr="00941DFC">
              <w:t>верхностью;</w:t>
            </w:r>
          </w:p>
          <w:p w:rsidR="00EE6ADC" w:rsidRPr="00941DFC" w:rsidRDefault="00EE6ADC" w:rsidP="00831B8C">
            <w:pPr>
              <w:pStyle w:val="Style14"/>
              <w:ind w:hanging="3"/>
            </w:pPr>
            <w:r>
              <w:t>14.</w:t>
            </w:r>
            <w:r w:rsidRPr="00941DFC">
              <w:t>Определение границ земляных работ;</w:t>
            </w:r>
          </w:p>
          <w:p w:rsidR="00EE6ADC" w:rsidRPr="00941DFC" w:rsidRDefault="00EE6ADC" w:rsidP="00831B8C">
            <w:pPr>
              <w:pStyle w:val="Style14"/>
              <w:ind w:hanging="3"/>
            </w:pPr>
            <w:r>
              <w:t>15.</w:t>
            </w:r>
            <w:r w:rsidRPr="00941DFC">
              <w:t>Элементы вертикальной планировки. Сущность вертикальной планировки. Методы верт</w:t>
            </w:r>
            <w:r w:rsidRPr="00941DFC">
              <w:t>и</w:t>
            </w:r>
            <w:r w:rsidRPr="00941DFC">
              <w:t xml:space="preserve">кальной планировки; </w:t>
            </w:r>
          </w:p>
          <w:p w:rsidR="00EE6ADC" w:rsidRPr="00941DFC" w:rsidRDefault="00EE6ADC" w:rsidP="00831B8C">
            <w:pPr>
              <w:pStyle w:val="Style14"/>
              <w:ind w:hanging="3"/>
            </w:pPr>
            <w:r>
              <w:t>16.</w:t>
            </w:r>
            <w:r w:rsidRPr="00941DFC">
              <w:t>Разбивочные чертежи;</w:t>
            </w:r>
          </w:p>
          <w:p w:rsidR="00EE6ADC" w:rsidRPr="00941DFC" w:rsidRDefault="00EE6ADC" w:rsidP="00831B8C">
            <w:pPr>
              <w:pStyle w:val="Style14"/>
              <w:ind w:hanging="3"/>
            </w:pPr>
            <w:r>
              <w:t>17.</w:t>
            </w:r>
            <w:r w:rsidRPr="00941DFC">
              <w:t>Схемы благоустройства и оз</w:t>
            </w:r>
            <w:r w:rsidRPr="00941DFC">
              <w:t>е</w:t>
            </w:r>
            <w:r w:rsidRPr="00941DFC">
              <w:t>ленения;</w:t>
            </w:r>
          </w:p>
          <w:p w:rsidR="00EE6ADC" w:rsidRPr="00941DFC" w:rsidRDefault="00EE6ADC" w:rsidP="00831B8C">
            <w:pPr>
              <w:pStyle w:val="Style14"/>
              <w:ind w:hanging="3"/>
            </w:pPr>
            <w:r>
              <w:t>18.</w:t>
            </w:r>
            <w:r w:rsidRPr="00941DFC">
              <w:t>Характеристика обмеров как основного способа фиксации архитектурных обм</w:t>
            </w:r>
            <w:r w:rsidRPr="00941DFC">
              <w:t>е</w:t>
            </w:r>
            <w:r w:rsidRPr="00941DFC">
              <w:t>ров;</w:t>
            </w:r>
          </w:p>
          <w:p w:rsidR="00EE6ADC" w:rsidRPr="00941DFC" w:rsidRDefault="00EE6ADC" w:rsidP="00831B8C">
            <w:pPr>
              <w:pStyle w:val="Style14"/>
              <w:ind w:hanging="3"/>
            </w:pPr>
            <w:r>
              <w:t>19</w:t>
            </w:r>
            <w:r w:rsidRPr="00941DFC">
              <w:t>Описание комплекса обмеров по стадиям: от «полевых» (натурных работ) до выполн</w:t>
            </w:r>
            <w:r w:rsidRPr="00941DFC">
              <w:t>е</w:t>
            </w:r>
            <w:r w:rsidRPr="00941DFC">
              <w:t>ния обмерных чертежей  и оформления работы;</w:t>
            </w:r>
          </w:p>
          <w:p w:rsidR="00EE6ADC" w:rsidRPr="00941DFC" w:rsidRDefault="00EE6ADC" w:rsidP="00831B8C">
            <w:pPr>
              <w:pStyle w:val="Style14"/>
              <w:ind w:hanging="3"/>
            </w:pPr>
            <w:r>
              <w:t>20.</w:t>
            </w:r>
            <w:r w:rsidRPr="00941DFC">
              <w:t>Основные правила техники безопасности обмерных работ. Измерительные инстр</w:t>
            </w:r>
            <w:r w:rsidRPr="00941DFC">
              <w:t>у</w:t>
            </w:r>
            <w:r w:rsidRPr="00941DFC">
              <w:t>менты и приборы;</w:t>
            </w:r>
          </w:p>
          <w:p w:rsidR="00EE6ADC" w:rsidRPr="00941DFC" w:rsidRDefault="00EE6ADC" w:rsidP="00831B8C">
            <w:pPr>
              <w:pStyle w:val="Style14"/>
              <w:ind w:hanging="3"/>
            </w:pPr>
            <w:r>
              <w:t>21.</w:t>
            </w:r>
            <w:r w:rsidRPr="00941DFC">
              <w:t xml:space="preserve"> Обмеры планов, высотные обмеры, обмеры деталей.;</w:t>
            </w:r>
          </w:p>
          <w:p w:rsidR="00EE6ADC" w:rsidRPr="00C10283" w:rsidRDefault="00EE6ADC" w:rsidP="00831B8C">
            <w:pPr>
              <w:pStyle w:val="Style14"/>
              <w:ind w:left="-3" w:firstLine="0"/>
            </w:pPr>
            <w:r>
              <w:t>22.</w:t>
            </w:r>
            <w:r w:rsidRPr="00941DFC">
              <w:t>Съемка генеральных планов и обмер территории.</w:t>
            </w:r>
          </w:p>
          <w:p w:rsidR="00EE6ADC" w:rsidRDefault="00EE6ADC" w:rsidP="00220922">
            <w:pPr>
              <w:ind w:firstLine="708"/>
              <w:jc w:val="center"/>
              <w:rPr>
                <w:b/>
              </w:rPr>
            </w:pPr>
          </w:p>
          <w:p w:rsidR="00EE6ADC" w:rsidRDefault="00EE6ADC" w:rsidP="00220922">
            <w:pPr>
              <w:ind w:firstLine="708"/>
              <w:jc w:val="center"/>
              <w:rPr>
                <w:b/>
              </w:rPr>
            </w:pPr>
          </w:p>
          <w:p w:rsidR="00EE6ADC" w:rsidRDefault="00EE6ADC" w:rsidP="00220922">
            <w:pPr>
              <w:ind w:firstLine="708"/>
              <w:jc w:val="center"/>
              <w:rPr>
                <w:b/>
              </w:rPr>
            </w:pPr>
            <w:r w:rsidRPr="00E929FA">
              <w:rPr>
                <w:b/>
              </w:rPr>
              <w:t>Темы для ус</w:t>
            </w:r>
            <w:r>
              <w:rPr>
                <w:b/>
              </w:rPr>
              <w:t>т</w:t>
            </w:r>
            <w:r w:rsidRPr="00E929FA">
              <w:rPr>
                <w:b/>
              </w:rPr>
              <w:t>ного опроса студентов</w:t>
            </w:r>
          </w:p>
          <w:p w:rsidR="00EE6ADC" w:rsidRPr="00E929FA" w:rsidRDefault="00EE6ADC" w:rsidP="00220922">
            <w:pPr>
              <w:ind w:firstLine="708"/>
              <w:jc w:val="center"/>
              <w:rPr>
                <w:b/>
              </w:rPr>
            </w:pPr>
          </w:p>
          <w:p w:rsidR="00EE6ADC" w:rsidRPr="00D40FB2" w:rsidRDefault="00EE6ADC" w:rsidP="003C1778">
            <w:pPr>
              <w:pStyle w:val="BodyTextIndent"/>
              <w:ind w:firstLine="0"/>
              <w:rPr>
                <w:bCs/>
                <w:i w:val="0"/>
                <w:iCs w:val="0"/>
              </w:rPr>
            </w:pPr>
            <w:r w:rsidRPr="00D40FB2">
              <w:rPr>
                <w:caps/>
                <w:color w:val="FF0000"/>
              </w:rPr>
              <w:tab/>
            </w:r>
            <w:r w:rsidRPr="00D40FB2">
              <w:rPr>
                <w:i w:val="0"/>
              </w:rPr>
              <w:t>Тема. Общие сведения об архитектурной графике: история возникновения арх</w:t>
            </w:r>
            <w:r w:rsidRPr="00D40FB2">
              <w:rPr>
                <w:i w:val="0"/>
              </w:rPr>
              <w:t>и</w:t>
            </w:r>
            <w:r w:rsidRPr="00D40FB2">
              <w:rPr>
                <w:i w:val="0"/>
              </w:rPr>
              <w:t>тектурной графики; Назначение и средства изображения архитектурной графики. Лине</w:t>
            </w:r>
            <w:r w:rsidRPr="00D40FB2">
              <w:rPr>
                <w:i w:val="0"/>
              </w:rPr>
              <w:t>й</w:t>
            </w:r>
            <w:r w:rsidRPr="00D40FB2">
              <w:rPr>
                <w:i w:val="0"/>
              </w:rPr>
              <w:t>ная графика, тональная виды архитектурной графики.</w:t>
            </w:r>
            <w:r w:rsidRPr="00D40FB2">
              <w:rPr>
                <w:b/>
                <w:bCs/>
                <w:i w:val="0"/>
                <w:iCs w:val="0"/>
              </w:rPr>
              <w:t xml:space="preserve"> </w:t>
            </w:r>
            <w:r w:rsidRPr="00D40FB2">
              <w:rPr>
                <w:bCs/>
                <w:i w:val="0"/>
                <w:iCs w:val="0"/>
              </w:rPr>
              <w:t>Композ</w:t>
            </w:r>
            <w:r w:rsidRPr="00D40FB2">
              <w:rPr>
                <w:bCs/>
                <w:i w:val="0"/>
                <w:iCs w:val="0"/>
              </w:rPr>
              <w:t>и</w:t>
            </w:r>
            <w:r w:rsidRPr="00D40FB2">
              <w:rPr>
                <w:bCs/>
                <w:i w:val="0"/>
                <w:iCs w:val="0"/>
              </w:rPr>
              <w:t>ция чертежа и антураж.</w:t>
            </w:r>
          </w:p>
          <w:p w:rsidR="00EE6ADC" w:rsidRPr="00D40FB2" w:rsidRDefault="00EE6ADC" w:rsidP="003C1778">
            <w:pPr>
              <w:pStyle w:val="BodyTextIndent"/>
              <w:ind w:firstLine="0"/>
              <w:rPr>
                <w:bCs/>
                <w:i w:val="0"/>
                <w:iCs w:val="0"/>
              </w:rPr>
            </w:pPr>
          </w:p>
          <w:p w:rsidR="00EE6ADC" w:rsidRDefault="00EE6ADC" w:rsidP="006B1B9C">
            <w:pPr>
              <w:widowControl/>
              <w:tabs>
                <w:tab w:val="left" w:pos="0"/>
                <w:tab w:val="left" w:pos="540"/>
              </w:tabs>
              <w:autoSpaceDE/>
              <w:autoSpaceDN/>
              <w:adjustRightInd/>
              <w:ind w:left="38" w:firstLine="0"/>
              <w:jc w:val="left"/>
            </w:pPr>
            <w:r w:rsidRPr="00E40A10">
              <w:rPr>
                <w:caps/>
                <w:color w:val="FF0000"/>
              </w:rPr>
              <w:tab/>
            </w:r>
            <w:r w:rsidRPr="00402F05">
              <w:t>Тема. Рабочие чертежи, обмерочные чертежи, демонстрационные чертежи, арх</w:t>
            </w:r>
            <w:r w:rsidRPr="00402F05">
              <w:t>и</w:t>
            </w:r>
            <w:r w:rsidRPr="00402F05">
              <w:t>тектурный рисунок, эскизы, клаузуры, проектные эк</w:t>
            </w:r>
            <w:r w:rsidRPr="00402F05">
              <w:t>с</w:t>
            </w:r>
            <w:r w:rsidRPr="00402F05">
              <w:t>позиции</w:t>
            </w:r>
          </w:p>
          <w:p w:rsidR="00EE6ADC" w:rsidRDefault="00EE6ADC" w:rsidP="006B1B9C">
            <w:pPr>
              <w:widowControl/>
              <w:tabs>
                <w:tab w:val="left" w:pos="0"/>
                <w:tab w:val="left" w:pos="540"/>
              </w:tabs>
              <w:autoSpaceDE/>
              <w:autoSpaceDN/>
              <w:adjustRightInd/>
              <w:ind w:left="38" w:firstLine="0"/>
              <w:jc w:val="left"/>
            </w:pPr>
          </w:p>
          <w:p w:rsidR="00EE6ADC" w:rsidRDefault="00EE6ADC" w:rsidP="00783FF9">
            <w:pPr>
              <w:widowControl/>
              <w:tabs>
                <w:tab w:val="left" w:pos="0"/>
                <w:tab w:val="left" w:pos="540"/>
              </w:tabs>
              <w:autoSpaceDE/>
              <w:autoSpaceDN/>
              <w:adjustRightInd/>
              <w:ind w:firstLine="0"/>
              <w:jc w:val="left"/>
            </w:pPr>
          </w:p>
          <w:p w:rsidR="00EE6ADC" w:rsidRDefault="00EE6ADC" w:rsidP="003C1778">
            <w:pPr>
              <w:widowControl/>
              <w:tabs>
                <w:tab w:val="left" w:pos="0"/>
                <w:tab w:val="left" w:pos="540"/>
              </w:tabs>
              <w:autoSpaceDE/>
              <w:autoSpaceDN/>
              <w:adjustRightInd/>
              <w:ind w:left="38" w:firstLine="0"/>
              <w:jc w:val="left"/>
            </w:pPr>
            <w:r w:rsidRPr="00E40A10">
              <w:rPr>
                <w:caps/>
                <w:color w:val="FF0000"/>
              </w:rPr>
              <w:tab/>
            </w:r>
            <w:r w:rsidRPr="00402F05">
              <w:t>Тема. Архитектурно- строительное черчение: виды чертежей, Государственные стандарты ЕСКД (ГОСТ 2.101… 2.109, 2.301… 2.307) и СПДС (ГОСТ 21.101—97 «О</w:t>
            </w:r>
            <w:r w:rsidRPr="00402F05">
              <w:t>с</w:t>
            </w:r>
            <w:r w:rsidRPr="00402F05">
              <w:t>новные требования к проектной и рабочей  документации» и ГОСТ 21.501 – 93 « Прав</w:t>
            </w:r>
            <w:r w:rsidRPr="00402F05">
              <w:t>и</w:t>
            </w:r>
            <w:r w:rsidRPr="00402F05">
              <w:t>ла выполнения архитектурно-строительных рабочих чертежей» « Архитектурных черт</w:t>
            </w:r>
            <w:r w:rsidRPr="00402F05">
              <w:t>е</w:t>
            </w:r>
            <w:r w:rsidRPr="00402F05">
              <w:t>жей»). Рекомендации по технике выполнения чертежей. Правила оформления архите</w:t>
            </w:r>
            <w:r w:rsidRPr="00402F05">
              <w:t>к</w:t>
            </w:r>
            <w:r w:rsidRPr="00402F05">
              <w:t>турно-строительных чертежей: форматы и масштабы, основная надпись, типы линий, шрифты. Надписи на чертежах: основные, выносные, маркировочные и др. Нанес</w:t>
            </w:r>
            <w:r w:rsidRPr="00402F05">
              <w:t>е</w:t>
            </w:r>
            <w:r w:rsidRPr="00402F05">
              <w:t>ние размеров; обозначение материалов. Изображения на чертеже: виды, их расп</w:t>
            </w:r>
            <w:r w:rsidRPr="00402F05">
              <w:t>о</w:t>
            </w:r>
            <w:r w:rsidRPr="00402F05">
              <w:t>ложение на чертеже и названия, разрезы, сечения и их марк</w:t>
            </w:r>
            <w:r w:rsidRPr="00402F05">
              <w:t>и</w:t>
            </w:r>
            <w:r w:rsidRPr="00402F05">
              <w:t>ровка</w:t>
            </w:r>
          </w:p>
          <w:p w:rsidR="00EE6ADC" w:rsidRDefault="00EE6ADC" w:rsidP="003C1778">
            <w:pPr>
              <w:widowControl/>
              <w:tabs>
                <w:tab w:val="left" w:pos="0"/>
                <w:tab w:val="left" w:pos="540"/>
              </w:tabs>
              <w:autoSpaceDE/>
              <w:autoSpaceDN/>
              <w:adjustRightInd/>
              <w:ind w:left="38" w:firstLine="0"/>
              <w:jc w:val="left"/>
            </w:pPr>
            <w:r w:rsidRPr="00E40A10">
              <w:rPr>
                <w:caps/>
                <w:color w:val="FF0000"/>
              </w:rPr>
              <w:tab/>
            </w:r>
            <w:r w:rsidRPr="00402F05">
              <w:t>. Тема. Чертежи зданий и сооружений: планы зданий. Фасады. Выполнение ф</w:t>
            </w:r>
            <w:r w:rsidRPr="00402F05">
              <w:t>а</w:t>
            </w:r>
            <w:r w:rsidRPr="00402F05">
              <w:t>садов здания с тенями и отмывкой. Условные обозначения элементов зданий. Стены, заполн</w:t>
            </w:r>
            <w:r w:rsidRPr="00402F05">
              <w:t>е</w:t>
            </w:r>
            <w:r w:rsidRPr="00402F05">
              <w:t>ние проемов; полы и покрытия; условные разрывы Нанесение размеров на архитекту</w:t>
            </w:r>
            <w:r w:rsidRPr="00402F05">
              <w:t>р</w:t>
            </w:r>
            <w:r w:rsidRPr="00402F05">
              <w:t>но-строительных чертежах, цепочки размеров, высотные отметки. Координационные оси. Экспл</w:t>
            </w:r>
            <w:r w:rsidRPr="00402F05">
              <w:t>и</w:t>
            </w:r>
            <w:r w:rsidRPr="00402F05">
              <w:t>кации</w:t>
            </w:r>
          </w:p>
          <w:p w:rsidR="00EE6ADC" w:rsidRDefault="00EE6ADC" w:rsidP="003C1778">
            <w:pPr>
              <w:widowControl/>
              <w:tabs>
                <w:tab w:val="left" w:pos="0"/>
                <w:tab w:val="left" w:pos="540"/>
              </w:tabs>
              <w:autoSpaceDE/>
              <w:autoSpaceDN/>
              <w:adjustRightInd/>
              <w:ind w:left="38" w:firstLine="0"/>
              <w:jc w:val="left"/>
            </w:pPr>
            <w:r w:rsidRPr="00E40A10">
              <w:rPr>
                <w:caps/>
                <w:color w:val="FF0000"/>
              </w:rPr>
              <w:tab/>
            </w:r>
            <w:r w:rsidRPr="00402F05">
              <w:t>Тема. Разрезы зданий: архитектурные и конструктивные; продольные и поп</w:t>
            </w:r>
            <w:r w:rsidRPr="00402F05">
              <w:t>е</w:t>
            </w:r>
            <w:r w:rsidRPr="00402F05">
              <w:t>речные</w:t>
            </w:r>
          </w:p>
          <w:p w:rsidR="00EE6ADC" w:rsidRDefault="00EE6ADC" w:rsidP="003C1778">
            <w:pPr>
              <w:widowControl/>
              <w:tabs>
                <w:tab w:val="left" w:pos="0"/>
                <w:tab w:val="left" w:pos="540"/>
              </w:tabs>
              <w:autoSpaceDE/>
              <w:autoSpaceDN/>
              <w:adjustRightInd/>
              <w:ind w:left="38" w:firstLine="0"/>
              <w:jc w:val="left"/>
            </w:pPr>
            <w:r w:rsidRPr="00E40A10">
              <w:rPr>
                <w:caps/>
                <w:color w:val="FF0000"/>
              </w:rPr>
              <w:tab/>
            </w:r>
            <w:r w:rsidRPr="00402F05">
              <w:t>Тема. Лестницы, Классификация, элементы. Чертежи лестниц, уклоны, размеры. Условные изображения. Лестницы. Расчет лестниц: маршевых, поворотных. Расчет ви</w:t>
            </w:r>
            <w:r w:rsidRPr="00402F05">
              <w:t>н</w:t>
            </w:r>
            <w:r w:rsidRPr="00402F05">
              <w:t>товой л</w:t>
            </w:r>
            <w:r w:rsidRPr="00402F05">
              <w:t>е</w:t>
            </w:r>
            <w:r w:rsidRPr="00402F05">
              <w:t>стницы</w:t>
            </w:r>
          </w:p>
          <w:p w:rsidR="00EE6ADC" w:rsidRDefault="00EE6ADC" w:rsidP="003C1778">
            <w:pPr>
              <w:ind w:firstLine="0"/>
            </w:pPr>
            <w:r w:rsidRPr="00E40A10">
              <w:rPr>
                <w:caps/>
                <w:color w:val="FF0000"/>
              </w:rPr>
              <w:tab/>
            </w:r>
            <w:r w:rsidRPr="00402F05">
              <w:t>Тема. Чертежи генеральных пл</w:t>
            </w:r>
            <w:r w:rsidRPr="00402F05">
              <w:t>а</w:t>
            </w:r>
            <w:r w:rsidRPr="00402F05">
              <w:t>нов</w:t>
            </w:r>
          </w:p>
          <w:p w:rsidR="00EE6ADC" w:rsidRDefault="00EE6ADC" w:rsidP="003C1778">
            <w:pPr>
              <w:ind w:firstLine="0"/>
            </w:pPr>
            <w:r w:rsidRPr="00E40A10">
              <w:rPr>
                <w:caps/>
                <w:color w:val="FF0000"/>
              </w:rPr>
              <w:tab/>
            </w:r>
            <w:r w:rsidRPr="00402F05">
              <w:t>Тема.</w:t>
            </w:r>
            <w:r>
              <w:t xml:space="preserve"> </w:t>
            </w:r>
            <w:r w:rsidRPr="00402F05">
              <w:t>Проекции с числовыми отметками. Основные положения и понятия прое</w:t>
            </w:r>
            <w:r w:rsidRPr="00402F05">
              <w:t>к</w:t>
            </w:r>
            <w:r w:rsidRPr="00402F05">
              <w:t>ций с числ</w:t>
            </w:r>
            <w:r w:rsidRPr="00402F05">
              <w:t>о</w:t>
            </w:r>
            <w:r w:rsidRPr="00402F05">
              <w:t>выми отметками.</w:t>
            </w:r>
          </w:p>
          <w:p w:rsidR="00EE6ADC" w:rsidRDefault="00EE6ADC" w:rsidP="00B92320">
            <w:pPr>
              <w:pStyle w:val="Style14"/>
              <w:ind w:firstLine="0"/>
            </w:pPr>
            <w:r w:rsidRPr="00E40A10">
              <w:rPr>
                <w:caps/>
                <w:color w:val="FF0000"/>
              </w:rPr>
              <w:tab/>
            </w:r>
            <w:r w:rsidRPr="00402F05">
              <w:t>Тема. Проекции с числовыми отметками. Основные положения и понятия прое</w:t>
            </w:r>
            <w:r w:rsidRPr="00402F05">
              <w:t>к</w:t>
            </w:r>
            <w:r w:rsidRPr="00402F05">
              <w:t xml:space="preserve">ций с числовыми отметками. </w:t>
            </w:r>
            <w:r w:rsidRPr="0046510B">
              <w:t xml:space="preserve">Суть метода числовых отметок. Проецирование точки и прямой. </w:t>
            </w:r>
            <w:r w:rsidRPr="00A31E43">
              <w:t>Градуирование прямой. Уклон, интервал прямой</w:t>
            </w:r>
            <w:r w:rsidRPr="00402F05">
              <w:t xml:space="preserve"> Реш</w:t>
            </w:r>
            <w:r w:rsidRPr="00402F05">
              <w:t>е</w:t>
            </w:r>
            <w:r w:rsidRPr="00402F05">
              <w:t>ние задач.</w:t>
            </w:r>
          </w:p>
          <w:p w:rsidR="00EE6ADC" w:rsidRDefault="00EE6ADC" w:rsidP="00B92320">
            <w:pPr>
              <w:ind w:firstLine="0"/>
            </w:pPr>
            <w:r w:rsidRPr="00E40A10">
              <w:rPr>
                <w:caps/>
                <w:color w:val="FF0000"/>
              </w:rPr>
              <w:tab/>
            </w:r>
            <w:r w:rsidRPr="00402F05">
              <w:t xml:space="preserve">Тема. </w:t>
            </w:r>
            <w:r w:rsidRPr="00783FF9">
              <w:t>Проецирование плоскости</w:t>
            </w:r>
            <w:r w:rsidRPr="00A31E43">
              <w:t>. Масштаб уклонов. Угол падения плоскости. Н</w:t>
            </w:r>
            <w:r w:rsidRPr="00A31E43">
              <w:t>а</w:t>
            </w:r>
            <w:r w:rsidRPr="00A31E43">
              <w:t>правление и угол простирания плоскости.</w:t>
            </w:r>
          </w:p>
          <w:p w:rsidR="00EE6ADC" w:rsidRDefault="00EE6ADC" w:rsidP="003C1778">
            <w:pPr>
              <w:ind w:firstLine="0"/>
            </w:pPr>
            <w:r w:rsidRPr="00E40A10">
              <w:rPr>
                <w:caps/>
                <w:color w:val="FF0000"/>
              </w:rPr>
              <w:tab/>
            </w:r>
            <w:r w:rsidRPr="00402F05">
              <w:t>Тема. Проекции поверхностей. Пересечение прямой и плоскости с топографич</w:t>
            </w:r>
            <w:r w:rsidRPr="00402F05">
              <w:t>е</w:t>
            </w:r>
            <w:r w:rsidRPr="00402F05">
              <w:t>ской п</w:t>
            </w:r>
            <w:r w:rsidRPr="00402F05">
              <w:t>о</w:t>
            </w:r>
            <w:r w:rsidRPr="00402F05">
              <w:t>верхностью</w:t>
            </w:r>
          </w:p>
          <w:p w:rsidR="00EE6ADC" w:rsidRDefault="00EE6ADC" w:rsidP="003C1778">
            <w:pPr>
              <w:ind w:firstLine="0"/>
            </w:pPr>
            <w:r w:rsidRPr="00E40A10">
              <w:rPr>
                <w:caps/>
                <w:color w:val="FF0000"/>
              </w:rPr>
              <w:tab/>
            </w:r>
            <w:r w:rsidRPr="00402F05">
              <w:t>Тема. Способы решения позиционных задач в проекциях с числовыми отметками в рабочей тетради. Пересечение прямой с плоскостью. Пер</w:t>
            </w:r>
            <w:r w:rsidRPr="00402F05">
              <w:t>е</w:t>
            </w:r>
            <w:r w:rsidRPr="00402F05">
              <w:t>сечение двух плоскостей</w:t>
            </w:r>
          </w:p>
          <w:p w:rsidR="00EE6ADC" w:rsidRDefault="00EE6ADC" w:rsidP="003C1778">
            <w:pPr>
              <w:ind w:firstLine="0"/>
            </w:pPr>
            <w:r w:rsidRPr="00E40A10">
              <w:rPr>
                <w:caps/>
                <w:color w:val="FF0000"/>
              </w:rPr>
              <w:tab/>
            </w:r>
            <w:r w:rsidRPr="00402F05">
              <w:t>Тема. Способы решения позиционных задач в проекциях с числовыми отметками в рабочей тетради. Пересечение прямой с плоскостью. Пер</w:t>
            </w:r>
            <w:r w:rsidRPr="00402F05">
              <w:t>е</w:t>
            </w:r>
            <w:r w:rsidRPr="00402F05">
              <w:t>сечение двух плоскостей</w:t>
            </w:r>
          </w:p>
          <w:p w:rsidR="00EE6ADC" w:rsidRDefault="00EE6ADC" w:rsidP="003C1778">
            <w:pPr>
              <w:ind w:firstLine="0"/>
            </w:pPr>
            <w:r w:rsidRPr="00E40A10">
              <w:rPr>
                <w:caps/>
                <w:color w:val="FF0000"/>
              </w:rPr>
              <w:tab/>
            </w:r>
            <w:r>
              <w:t>Тема.</w:t>
            </w:r>
            <w:r w:rsidRPr="00402F05">
              <w:t xml:space="preserve"> </w:t>
            </w:r>
            <w:r w:rsidRPr="00333DE1">
              <w:rPr>
                <w:rFonts w:cs="Arial"/>
              </w:rPr>
              <w:t>Проецирование поверхности.</w:t>
            </w:r>
            <w:r w:rsidRPr="00A31E43">
              <w:rPr>
                <w:rFonts w:cs="Arial"/>
              </w:rPr>
              <w:t xml:space="preserve"> Многогранники, поверхности вращения (ц</w:t>
            </w:r>
            <w:r w:rsidRPr="00A31E43">
              <w:rPr>
                <w:rFonts w:cs="Arial"/>
              </w:rPr>
              <w:t>и</w:t>
            </w:r>
            <w:r w:rsidRPr="00A31E43">
              <w:rPr>
                <w:rFonts w:cs="Arial"/>
              </w:rPr>
              <w:t>линдрическая, коническая), поверхности одинакового ската.</w:t>
            </w:r>
            <w:r>
              <w:rPr>
                <w:rFonts w:cs="Arial"/>
              </w:rPr>
              <w:t xml:space="preserve"> </w:t>
            </w:r>
            <w:r w:rsidRPr="00402F05">
              <w:t>Пересечение прямой и плоскости с топографической поверхностью.</w:t>
            </w:r>
          </w:p>
          <w:p w:rsidR="00EE6ADC" w:rsidRDefault="00EE6ADC" w:rsidP="003C1778">
            <w:pPr>
              <w:ind w:firstLine="0"/>
            </w:pPr>
            <w:r w:rsidRPr="00E40A10">
              <w:rPr>
                <w:caps/>
                <w:color w:val="FF0000"/>
              </w:rPr>
              <w:tab/>
            </w:r>
            <w:r w:rsidRPr="00402F05">
              <w:t xml:space="preserve">Тема. </w:t>
            </w:r>
            <w:r w:rsidRPr="00157FE3">
              <w:t>Изображение топографической поверхности. Изображение линии</w:t>
            </w:r>
            <w:r>
              <w:t xml:space="preserve"> на топ</w:t>
            </w:r>
            <w:r>
              <w:t>о</w:t>
            </w:r>
            <w:r>
              <w:t>графической поверхности</w:t>
            </w:r>
            <w:r w:rsidRPr="00157FE3">
              <w:t xml:space="preserve">. </w:t>
            </w:r>
            <w:r w:rsidRPr="00333DE1">
              <w:t>Пересечение прямой с плоскостью и топографической п</w:t>
            </w:r>
            <w:r w:rsidRPr="00333DE1">
              <w:t>о</w:t>
            </w:r>
            <w:r w:rsidRPr="00333DE1">
              <w:t>верхн</w:t>
            </w:r>
            <w:r w:rsidRPr="00333DE1">
              <w:t>о</w:t>
            </w:r>
            <w:r w:rsidRPr="00333DE1">
              <w:t>стью. Способ пр</w:t>
            </w:r>
            <w:r w:rsidRPr="00A31E43">
              <w:t>офилей</w:t>
            </w:r>
            <w:r w:rsidRPr="00402F05">
              <w:t xml:space="preserve"> Решения позиционных задач в проекциях с числовыми отметка</w:t>
            </w:r>
            <w:r>
              <w:t>ми в рабочей тетради.</w:t>
            </w:r>
            <w:r w:rsidRPr="00402F05">
              <w:t xml:space="preserve"> Пересечение двух плоск</w:t>
            </w:r>
            <w:r w:rsidRPr="00402F05">
              <w:t>о</w:t>
            </w:r>
            <w:r w:rsidRPr="00402F05">
              <w:t>стей</w:t>
            </w:r>
          </w:p>
          <w:p w:rsidR="00EE6ADC" w:rsidRDefault="00EE6ADC" w:rsidP="003C1778">
            <w:pPr>
              <w:ind w:firstLine="0"/>
            </w:pPr>
            <w:r w:rsidRPr="00E40A10">
              <w:rPr>
                <w:caps/>
                <w:color w:val="FF0000"/>
              </w:rPr>
              <w:tab/>
            </w:r>
            <w:r w:rsidRPr="00402F05">
              <w:t xml:space="preserve">Тема. </w:t>
            </w:r>
            <w:r w:rsidRPr="00157FE3">
              <w:t>Пересечение плоскостей. Понятие бергштриха; точка нулевых работ. П</w:t>
            </w:r>
            <w:r w:rsidRPr="00157FE3">
              <w:t>о</w:t>
            </w:r>
            <w:r w:rsidRPr="00157FE3">
              <w:t>строение земл</w:t>
            </w:r>
            <w:r w:rsidRPr="00157FE3">
              <w:t>я</w:t>
            </w:r>
            <w:r w:rsidRPr="00157FE3">
              <w:t>ного сооружения на наклонной плоскости</w:t>
            </w:r>
          </w:p>
          <w:p w:rsidR="00EE6ADC" w:rsidRPr="00402F05" w:rsidRDefault="00EE6ADC" w:rsidP="003C1778">
            <w:pPr>
              <w:ind w:firstLine="0"/>
            </w:pPr>
            <w:r w:rsidRPr="00E40A10">
              <w:rPr>
                <w:caps/>
                <w:color w:val="FF0000"/>
              </w:rPr>
              <w:tab/>
            </w:r>
            <w:r w:rsidRPr="00402F05">
              <w:t>Тема. Определение границ земляных работ</w:t>
            </w:r>
            <w:r>
              <w:t>.</w:t>
            </w:r>
            <w:r w:rsidRPr="00402F05">
              <w:t xml:space="preserve"> Выполнение чертежа.</w:t>
            </w:r>
            <w:r w:rsidRPr="00E450B2">
              <w:rPr>
                <w:b/>
              </w:rPr>
              <w:t xml:space="preserve"> </w:t>
            </w:r>
            <w:r w:rsidRPr="0046510B">
              <w:t>Аппарель. О</w:t>
            </w:r>
            <w:r w:rsidRPr="0046510B">
              <w:t>с</w:t>
            </w:r>
            <w:r w:rsidRPr="0046510B">
              <w:t>новы вертикальной планировки.</w:t>
            </w:r>
            <w:r w:rsidRPr="00A31E43">
              <w:t xml:space="preserve"> Топографич</w:t>
            </w:r>
            <w:r w:rsidRPr="00A31E43">
              <w:t>е</w:t>
            </w:r>
            <w:r w:rsidRPr="00A31E43">
              <w:t>ские чертежи</w:t>
            </w:r>
          </w:p>
          <w:p w:rsidR="00EE6ADC" w:rsidRDefault="00EE6ADC" w:rsidP="003C1778">
            <w:pPr>
              <w:widowControl/>
              <w:tabs>
                <w:tab w:val="left" w:pos="0"/>
                <w:tab w:val="left" w:pos="540"/>
              </w:tabs>
              <w:autoSpaceDE/>
              <w:autoSpaceDN/>
              <w:adjustRightInd/>
              <w:ind w:left="38" w:firstLine="0"/>
              <w:jc w:val="left"/>
            </w:pPr>
            <w:r w:rsidRPr="00E40A10">
              <w:rPr>
                <w:caps/>
                <w:color w:val="FF0000"/>
              </w:rPr>
              <w:tab/>
            </w:r>
            <w:r w:rsidRPr="00402F05">
              <w:t>Тема. Генеральные планы: состав че</w:t>
            </w:r>
            <w:r w:rsidRPr="00402F05">
              <w:t>р</w:t>
            </w:r>
            <w:r w:rsidRPr="00402F05">
              <w:t>тежей; условные обозначения;</w:t>
            </w:r>
          </w:p>
          <w:p w:rsidR="00EE6ADC" w:rsidRDefault="00EE6ADC" w:rsidP="00392B71">
            <w:pPr>
              <w:ind w:firstLine="0"/>
            </w:pPr>
            <w:r w:rsidRPr="00E40A10">
              <w:rPr>
                <w:caps/>
                <w:color w:val="FF0000"/>
              </w:rPr>
              <w:tab/>
            </w:r>
            <w:r w:rsidRPr="00402F05">
              <w:t>Тема. Элементы вертикальной планировки. Сущность вертикальной планировки. Методы вертикальной планировки. Разбивочные че</w:t>
            </w:r>
            <w:r w:rsidRPr="00402F05">
              <w:t>р</w:t>
            </w:r>
            <w:r w:rsidRPr="00402F05">
              <w:t>тежи;</w:t>
            </w:r>
          </w:p>
          <w:p w:rsidR="00EE6ADC" w:rsidRPr="00783FF9" w:rsidRDefault="00EE6ADC" w:rsidP="00392B71">
            <w:pPr>
              <w:ind w:firstLine="0"/>
            </w:pPr>
            <w:r w:rsidRPr="00E40A10">
              <w:rPr>
                <w:caps/>
                <w:color w:val="FF0000"/>
              </w:rPr>
              <w:tab/>
            </w:r>
            <w:r w:rsidRPr="00402F05">
              <w:t>Тема. Схемы благоустройства и оз</w:t>
            </w:r>
            <w:r w:rsidRPr="00402F05">
              <w:t>е</w:t>
            </w:r>
            <w:r w:rsidRPr="00402F05">
              <w:t>ленения</w:t>
            </w:r>
            <w:r>
              <w:t>;</w:t>
            </w:r>
          </w:p>
        </w:tc>
      </w:tr>
      <w:tr w:rsidR="00EE6ADC" w:rsidRPr="00E40A10">
        <w:trPr>
          <w:trHeight w:val="258"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5C37B0" w:rsidRDefault="00EE6ADC" w:rsidP="009B0FB4">
            <w:pPr>
              <w:ind w:firstLine="0"/>
              <w:jc w:val="left"/>
            </w:pPr>
            <w:r w:rsidRPr="005C37B0">
              <w:t>Уметь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5C37B0" w:rsidRDefault="00EE6ADC" w:rsidP="002340F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5C37B0">
              <w:rPr>
                <w:szCs w:val="24"/>
                <w:lang w:val="ru-RU"/>
              </w:rPr>
              <w:t>использовать нормативно-правовые д</w:t>
            </w:r>
            <w:r w:rsidRPr="005C37B0">
              <w:rPr>
                <w:szCs w:val="24"/>
                <w:lang w:val="ru-RU"/>
              </w:rPr>
              <w:t>о</w:t>
            </w:r>
            <w:r w:rsidRPr="005C37B0">
              <w:rPr>
                <w:szCs w:val="24"/>
                <w:lang w:val="ru-RU"/>
              </w:rPr>
              <w:t>кументы в своей деятельн</w:t>
            </w:r>
            <w:r w:rsidRPr="005C37B0">
              <w:rPr>
                <w:szCs w:val="24"/>
                <w:lang w:val="ru-RU"/>
              </w:rPr>
              <w:t>о</w:t>
            </w:r>
            <w:r w:rsidRPr="005C37B0">
              <w:rPr>
                <w:szCs w:val="24"/>
                <w:lang w:val="ru-RU"/>
              </w:rPr>
              <w:t xml:space="preserve">сти; </w:t>
            </w:r>
          </w:p>
          <w:p w:rsidR="00EE6ADC" w:rsidRPr="005C37B0" w:rsidRDefault="00EE6ADC" w:rsidP="002340F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5C37B0">
              <w:rPr>
                <w:szCs w:val="24"/>
                <w:lang w:val="ru-RU"/>
              </w:rPr>
              <w:t>разрабатывать архитектурные проекты согласно нормативам, на всех стадиях пр</w:t>
            </w:r>
            <w:r w:rsidRPr="005C37B0">
              <w:rPr>
                <w:szCs w:val="24"/>
                <w:lang w:val="ru-RU"/>
              </w:rPr>
              <w:t>о</w:t>
            </w:r>
            <w:r w:rsidRPr="005C37B0">
              <w:rPr>
                <w:szCs w:val="24"/>
                <w:lang w:val="ru-RU"/>
              </w:rPr>
              <w:t xml:space="preserve">екта; </w:t>
            </w:r>
          </w:p>
          <w:p w:rsidR="00EE6ADC" w:rsidRPr="005C37B0" w:rsidRDefault="00EE6ADC" w:rsidP="002340F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5C37B0">
              <w:rPr>
                <w:szCs w:val="24"/>
                <w:lang w:val="ru-RU"/>
              </w:rPr>
              <w:t>использовать воображение, мыслить творчески, инициировать новаторские р</w:t>
            </w:r>
            <w:r w:rsidRPr="005C37B0">
              <w:rPr>
                <w:szCs w:val="24"/>
                <w:lang w:val="ru-RU"/>
              </w:rPr>
              <w:t>е</w:t>
            </w:r>
            <w:r w:rsidRPr="005C37B0">
              <w:rPr>
                <w:szCs w:val="24"/>
                <w:lang w:val="ru-RU"/>
              </w:rPr>
              <w:t xml:space="preserve">шения; </w:t>
            </w:r>
          </w:p>
          <w:p w:rsidR="00EE6ADC" w:rsidRPr="005C37B0" w:rsidRDefault="00EE6ADC" w:rsidP="005C37B0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46" w:firstLine="0"/>
              <w:jc w:val="left"/>
              <w:rPr>
                <w:szCs w:val="24"/>
                <w:lang w:val="ru-RU"/>
              </w:rPr>
            </w:pPr>
            <w:r w:rsidRPr="005C37B0">
              <w:rPr>
                <w:szCs w:val="24"/>
                <w:lang w:val="ru-RU"/>
              </w:rPr>
              <w:t>демонстрировать пространственное вообр</w:t>
            </w:r>
            <w:r w:rsidRPr="005C37B0">
              <w:rPr>
                <w:szCs w:val="24"/>
                <w:lang w:val="ru-RU"/>
              </w:rPr>
              <w:t>а</w:t>
            </w:r>
            <w:r w:rsidRPr="005C37B0">
              <w:rPr>
                <w:szCs w:val="24"/>
                <w:lang w:val="ru-RU"/>
              </w:rPr>
              <w:t>жение, владение методами графического модел</w:t>
            </w:r>
            <w:r w:rsidRPr="005C37B0">
              <w:rPr>
                <w:szCs w:val="24"/>
                <w:lang w:val="ru-RU"/>
              </w:rPr>
              <w:t>и</w:t>
            </w:r>
            <w:r w:rsidRPr="005C37B0">
              <w:rPr>
                <w:szCs w:val="24"/>
                <w:lang w:val="ru-RU"/>
              </w:rPr>
              <w:t>рования;</w:t>
            </w:r>
          </w:p>
          <w:p w:rsidR="00EE6ADC" w:rsidRPr="005C37B0" w:rsidRDefault="00EE6ADC" w:rsidP="002340F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5C37B0">
              <w:rPr>
                <w:lang w:val="ru-RU"/>
              </w:rPr>
              <w:t>применять методы, средства графич</w:t>
            </w:r>
            <w:r w:rsidRPr="005C37B0">
              <w:rPr>
                <w:lang w:val="ru-RU"/>
              </w:rPr>
              <w:t>е</w:t>
            </w:r>
            <w:r w:rsidRPr="005C37B0">
              <w:rPr>
                <w:lang w:val="ru-RU"/>
              </w:rPr>
              <w:t>ского изображения при выражении архите</w:t>
            </w:r>
            <w:r w:rsidRPr="005C37B0">
              <w:rPr>
                <w:lang w:val="ru-RU"/>
              </w:rPr>
              <w:t>к</w:t>
            </w:r>
            <w:r w:rsidRPr="005C37B0">
              <w:rPr>
                <w:lang w:val="ru-RU"/>
              </w:rPr>
              <w:t>турн</w:t>
            </w:r>
            <w:r w:rsidRPr="005C37B0">
              <w:rPr>
                <w:lang w:val="ru-RU"/>
              </w:rPr>
              <w:t>о</w:t>
            </w:r>
            <w:r w:rsidRPr="005C37B0">
              <w:rPr>
                <w:lang w:val="ru-RU"/>
              </w:rPr>
              <w:t>го;</w:t>
            </w:r>
          </w:p>
          <w:p w:rsidR="00EE6ADC" w:rsidRPr="005C37B0" w:rsidRDefault="00EE6ADC" w:rsidP="002340F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5C37B0">
              <w:rPr>
                <w:lang w:val="ru-RU"/>
              </w:rPr>
              <w:t>оперировать графическими знаниями при принятии архитектурных реш</w:t>
            </w:r>
            <w:r w:rsidRPr="005C37B0">
              <w:rPr>
                <w:lang w:val="ru-RU"/>
              </w:rPr>
              <w:t>е</w:t>
            </w:r>
            <w:r w:rsidRPr="005C37B0">
              <w:rPr>
                <w:lang w:val="ru-RU"/>
              </w:rPr>
              <w:t>ний;</w:t>
            </w:r>
          </w:p>
          <w:p w:rsidR="00EE6ADC" w:rsidRPr="005C37B0" w:rsidRDefault="00EE6ADC" w:rsidP="002340F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5C37B0">
              <w:rPr>
                <w:lang w:val="ru-RU"/>
              </w:rPr>
              <w:t>анализировать форму предметов в нат</w:t>
            </w:r>
            <w:r w:rsidRPr="005C37B0">
              <w:rPr>
                <w:lang w:val="ru-RU"/>
              </w:rPr>
              <w:t>у</w:t>
            </w:r>
            <w:r w:rsidRPr="005C37B0">
              <w:rPr>
                <w:lang w:val="ru-RU"/>
              </w:rPr>
              <w:t>ре и по их че</w:t>
            </w:r>
            <w:r w:rsidRPr="005C37B0">
              <w:rPr>
                <w:lang w:val="ru-RU"/>
              </w:rPr>
              <w:t>р</w:t>
            </w:r>
            <w:r w:rsidRPr="005C37B0">
              <w:rPr>
                <w:lang w:val="ru-RU"/>
              </w:rPr>
              <w:t>тежам;</w:t>
            </w:r>
          </w:p>
          <w:p w:rsidR="00EE6ADC" w:rsidRPr="005C37B0" w:rsidRDefault="00EE6ADC" w:rsidP="002340F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 w:val="28"/>
                <w:szCs w:val="28"/>
                <w:lang w:val="ru-RU"/>
              </w:rPr>
            </w:pPr>
            <w:r w:rsidRPr="005C37B0">
              <w:rPr>
                <w:lang w:val="ru-RU"/>
              </w:rPr>
              <w:t>осуществлять преобразование формы и пространственного положения архитекту</w:t>
            </w:r>
            <w:r w:rsidRPr="005C37B0">
              <w:rPr>
                <w:lang w:val="ru-RU"/>
              </w:rPr>
              <w:t>р</w:t>
            </w:r>
            <w:r w:rsidRPr="005C37B0">
              <w:rPr>
                <w:lang w:val="ru-RU"/>
              </w:rPr>
              <w:t>ных объектов и их частей с помощью черт</w:t>
            </w:r>
            <w:r w:rsidRPr="005C37B0">
              <w:rPr>
                <w:lang w:val="ru-RU"/>
              </w:rPr>
              <w:t>е</w:t>
            </w:r>
            <w:r w:rsidRPr="005C37B0">
              <w:rPr>
                <w:lang w:val="ru-RU"/>
              </w:rPr>
              <w:t>жа;</w:t>
            </w:r>
          </w:p>
          <w:p w:rsidR="00EE6ADC" w:rsidRPr="005C37B0" w:rsidRDefault="00EE6ADC" w:rsidP="002340F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5C37B0">
              <w:rPr>
                <w:szCs w:val="24"/>
                <w:lang w:val="ru-RU"/>
              </w:rPr>
              <w:t>-отображать на проекционных черт</w:t>
            </w:r>
            <w:r w:rsidRPr="005C37B0">
              <w:rPr>
                <w:szCs w:val="24"/>
                <w:lang w:val="ru-RU"/>
              </w:rPr>
              <w:t>е</w:t>
            </w:r>
            <w:r w:rsidRPr="005C37B0">
              <w:rPr>
                <w:szCs w:val="24"/>
                <w:lang w:val="ru-RU"/>
              </w:rPr>
              <w:t>жах композиционные замыслы и проектные р</w:t>
            </w:r>
            <w:r w:rsidRPr="005C37B0">
              <w:rPr>
                <w:szCs w:val="24"/>
                <w:lang w:val="ru-RU"/>
              </w:rPr>
              <w:t>е</w:t>
            </w:r>
            <w:r w:rsidRPr="005C37B0">
              <w:rPr>
                <w:szCs w:val="24"/>
                <w:lang w:val="ru-RU"/>
              </w:rPr>
              <w:t xml:space="preserve">шения; </w:t>
            </w:r>
          </w:p>
          <w:p w:rsidR="00EE6ADC" w:rsidRPr="005C37B0" w:rsidRDefault="00EE6ADC" w:rsidP="002340F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 w:val="28"/>
                <w:szCs w:val="28"/>
                <w:lang w:val="ru-RU"/>
              </w:rPr>
            </w:pPr>
            <w:r w:rsidRPr="005C37B0">
              <w:rPr>
                <w:lang w:val="ru-RU"/>
              </w:rPr>
              <w:t>анализировать форму предметов в нат</w:t>
            </w:r>
            <w:r w:rsidRPr="005C37B0">
              <w:rPr>
                <w:lang w:val="ru-RU"/>
              </w:rPr>
              <w:t>у</w:t>
            </w:r>
            <w:r w:rsidRPr="005C37B0">
              <w:rPr>
                <w:lang w:val="ru-RU"/>
              </w:rPr>
              <w:t>ре  и по архитектурно-строительным черт</w:t>
            </w:r>
            <w:r w:rsidRPr="005C37B0">
              <w:rPr>
                <w:lang w:val="ru-RU"/>
              </w:rPr>
              <w:t>е</w:t>
            </w:r>
            <w:r w:rsidRPr="005C37B0">
              <w:rPr>
                <w:lang w:val="ru-RU"/>
              </w:rPr>
              <w:t>жам;</w:t>
            </w:r>
          </w:p>
          <w:p w:rsidR="00EE6ADC" w:rsidRPr="005C37B0" w:rsidRDefault="00EE6ADC" w:rsidP="00566201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6ADC" w:rsidRDefault="00EE6ADC" w:rsidP="00C76145">
            <w:pPr>
              <w:pStyle w:val="BodyText"/>
              <w:widowControl/>
              <w:autoSpaceDE/>
              <w:adjustRightInd/>
              <w:spacing w:after="0"/>
              <w:ind w:left="-3" w:firstLine="0"/>
              <w:rPr>
                <w:b/>
              </w:rPr>
            </w:pPr>
            <w:r>
              <w:rPr>
                <w:b/>
              </w:rPr>
              <w:t>3. Раздел.  Перспектива Тест при сдаче заданий по разделу перспектива</w:t>
            </w:r>
          </w:p>
          <w:p w:rsidR="00EE6ADC" w:rsidRDefault="00EE6ADC" w:rsidP="00C76145">
            <w:r>
              <w:t>№ 1</w:t>
            </w:r>
          </w:p>
          <w:p w:rsidR="00EE6ADC" w:rsidRDefault="00EE6ADC" w:rsidP="00C76145">
            <w:pPr>
              <w:widowControl/>
              <w:numPr>
                <w:ilvl w:val="0"/>
                <w:numId w:val="33"/>
              </w:numPr>
              <w:autoSpaceDE/>
              <w:adjustRightInd/>
            </w:pPr>
            <w:r>
              <w:t>По ортогональным проекциям предмета построить его перспективу</w:t>
            </w:r>
          </w:p>
          <w:p w:rsidR="00EE6ADC" w:rsidRDefault="00EE6ADC" w:rsidP="00C76145">
            <w:pPr>
              <w:widowControl/>
              <w:numPr>
                <w:ilvl w:val="0"/>
                <w:numId w:val="33"/>
              </w:numPr>
              <w:autoSpaceDE/>
              <w:adjustRightInd/>
            </w:pPr>
            <w:r>
              <w:t>Построить тени в перспективе</w:t>
            </w:r>
          </w:p>
          <w:p w:rsidR="00EE6ADC" w:rsidRDefault="00EE6ADC" w:rsidP="00C76145">
            <w:pPr>
              <w:widowControl/>
              <w:numPr>
                <w:ilvl w:val="0"/>
                <w:numId w:val="33"/>
              </w:numPr>
              <w:autoSpaceDE/>
              <w:adjustRightInd/>
            </w:pPr>
            <w:r>
              <w:t>Что называется предметной и картинной плоскостями?</w:t>
            </w:r>
          </w:p>
          <w:p w:rsidR="00EE6ADC" w:rsidRDefault="00EE6ADC" w:rsidP="00C76145">
            <w:pPr>
              <w:widowControl/>
              <w:numPr>
                <w:ilvl w:val="0"/>
                <w:numId w:val="33"/>
              </w:numPr>
              <w:autoSpaceDE/>
              <w:adjustRightInd/>
            </w:pPr>
            <w:r>
              <w:t>В чем сущность способа обратного луча?</w:t>
            </w:r>
          </w:p>
          <w:p w:rsidR="00EE6ADC" w:rsidRDefault="00EE6ADC" w:rsidP="00C76145">
            <w:r>
              <w:t>№2</w:t>
            </w:r>
          </w:p>
          <w:p w:rsidR="00EE6ADC" w:rsidRDefault="00EE6ADC" w:rsidP="00C76145">
            <w:pPr>
              <w:widowControl/>
              <w:numPr>
                <w:ilvl w:val="0"/>
                <w:numId w:val="34"/>
              </w:numPr>
              <w:autoSpaceDE/>
              <w:adjustRightInd/>
            </w:pPr>
            <w:r>
              <w:t>По ортогональным проекциям предмета построить его перспективу</w:t>
            </w:r>
          </w:p>
          <w:p w:rsidR="00EE6ADC" w:rsidRDefault="00EE6ADC" w:rsidP="00C76145">
            <w:pPr>
              <w:widowControl/>
              <w:numPr>
                <w:ilvl w:val="0"/>
                <w:numId w:val="34"/>
              </w:numPr>
              <w:autoSpaceDE/>
              <w:adjustRightInd/>
            </w:pPr>
            <w:r>
              <w:t>Построить тени в перспективе</w:t>
            </w:r>
          </w:p>
          <w:p w:rsidR="00EE6ADC" w:rsidRDefault="00EE6ADC" w:rsidP="00C76145">
            <w:pPr>
              <w:widowControl/>
              <w:numPr>
                <w:ilvl w:val="0"/>
                <w:numId w:val="34"/>
              </w:numPr>
              <w:autoSpaceDE/>
              <w:adjustRightInd/>
            </w:pPr>
            <w:r>
              <w:t>Что такое дистанционные точки? Каковы их различные значения?</w:t>
            </w:r>
          </w:p>
          <w:p w:rsidR="00EE6ADC" w:rsidRDefault="00EE6ADC" w:rsidP="00C76145">
            <w:pPr>
              <w:widowControl/>
              <w:numPr>
                <w:ilvl w:val="0"/>
                <w:numId w:val="34"/>
              </w:numPr>
              <w:autoSpaceDE/>
              <w:adjustRightInd/>
            </w:pPr>
            <w:r>
              <w:t>Как строятся тени от плоской фигуры при различных положениях фигуры отн</w:t>
            </w:r>
            <w:r>
              <w:t>о</w:t>
            </w:r>
            <w:r>
              <w:t>сительно предметной и картинной плоскостей?</w:t>
            </w:r>
          </w:p>
          <w:p w:rsidR="00EE6ADC" w:rsidRDefault="00EE6ADC" w:rsidP="00C76145">
            <w:r>
              <w:t>№ 3</w:t>
            </w:r>
          </w:p>
          <w:p w:rsidR="00EE6ADC" w:rsidRDefault="00EE6ADC" w:rsidP="00C76145">
            <w:pPr>
              <w:ind w:left="360"/>
            </w:pPr>
            <w:r>
              <w:t>1.По ортогональным проекциям предмета построить его перспективу</w:t>
            </w:r>
          </w:p>
          <w:p w:rsidR="00EE6ADC" w:rsidRDefault="00EE6ADC" w:rsidP="00C76145">
            <w:pPr>
              <w:ind w:left="360"/>
            </w:pPr>
            <w:r>
              <w:t>2.Построить тени в перспективе</w:t>
            </w:r>
          </w:p>
          <w:p w:rsidR="00EE6ADC" w:rsidRDefault="00EE6ADC" w:rsidP="00C76145">
            <w:pPr>
              <w:ind w:left="360"/>
            </w:pPr>
            <w:r>
              <w:t>3.Что называется падающей тенью предмета, контуром падающей тени?</w:t>
            </w:r>
          </w:p>
          <w:p w:rsidR="00EE6ADC" w:rsidRDefault="00EE6ADC" w:rsidP="00C76145">
            <w:pPr>
              <w:ind w:left="360"/>
            </w:pPr>
            <w:r>
              <w:t>4.Какавы различные значения дистанционных точек?</w:t>
            </w:r>
          </w:p>
          <w:p w:rsidR="00EE6ADC" w:rsidRDefault="00EE6ADC" w:rsidP="00C76145">
            <w:pPr>
              <w:ind w:left="-3"/>
            </w:pPr>
            <w:r>
              <w:t>№4</w:t>
            </w:r>
          </w:p>
          <w:p w:rsidR="00EE6ADC" w:rsidRDefault="00EE6ADC" w:rsidP="00C76145">
            <w:pPr>
              <w:ind w:left="360"/>
            </w:pPr>
            <w:r>
              <w:t>1.По ортогональным проекциям предмета  и заданной картинной плоскости п</w:t>
            </w:r>
            <w:r>
              <w:t>о</w:t>
            </w:r>
            <w:r>
              <w:t>строить его перспективу</w:t>
            </w:r>
          </w:p>
          <w:p w:rsidR="00EE6ADC" w:rsidRDefault="00EE6ADC" w:rsidP="00C76145">
            <w:pPr>
              <w:ind w:left="360"/>
            </w:pPr>
            <w:r>
              <w:t>2.Построить тени в перспективе</w:t>
            </w:r>
          </w:p>
          <w:p w:rsidR="00EE6ADC" w:rsidRDefault="00EE6ADC" w:rsidP="00C76145">
            <w:pPr>
              <w:ind w:left="360"/>
            </w:pPr>
            <w:r>
              <w:t>3. Отчего зависит освещенность предмета?</w:t>
            </w:r>
          </w:p>
          <w:p w:rsidR="00EE6ADC" w:rsidRDefault="00EE6ADC" w:rsidP="00C76145">
            <w:pPr>
              <w:ind w:left="360"/>
            </w:pPr>
            <w:r>
              <w:t>4. Какое положение по высоте может иметь линия горизонта</w:t>
            </w:r>
          </w:p>
          <w:p w:rsidR="00EE6ADC" w:rsidRDefault="00EE6ADC" w:rsidP="00C76145">
            <w:r>
              <w:t>№ 5</w:t>
            </w:r>
          </w:p>
          <w:p w:rsidR="00EE6ADC" w:rsidRDefault="00EE6ADC" w:rsidP="00C76145">
            <w:pPr>
              <w:ind w:left="360"/>
            </w:pPr>
            <w:r>
              <w:t>1. По ортогональным проекциям предмета  и заданной картинной плоскости п</w:t>
            </w:r>
            <w:r>
              <w:t>о</w:t>
            </w:r>
            <w:r>
              <w:t>строить его перспективу</w:t>
            </w:r>
          </w:p>
          <w:p w:rsidR="00EE6ADC" w:rsidRDefault="00EE6ADC" w:rsidP="00C76145">
            <w:pPr>
              <w:ind w:left="360"/>
            </w:pPr>
            <w:r>
              <w:t>2.Построить тени в перспективе</w:t>
            </w:r>
          </w:p>
          <w:p w:rsidR="00EE6ADC" w:rsidRDefault="00EE6ADC" w:rsidP="00C76145">
            <w:pPr>
              <w:ind w:left="360"/>
            </w:pPr>
            <w:r>
              <w:t>3. Какова тень на плане от вертикальной прямой?</w:t>
            </w:r>
          </w:p>
          <w:p w:rsidR="00EE6ADC" w:rsidRDefault="00EE6ADC" w:rsidP="00C76145">
            <w:pPr>
              <w:ind w:left="360"/>
            </w:pPr>
            <w:r>
              <w:t>4.В чем сущность метода архитекторов?</w:t>
            </w:r>
          </w:p>
          <w:p w:rsidR="00EE6ADC" w:rsidRDefault="00EE6ADC" w:rsidP="00C76145">
            <w:r>
              <w:t>№ 6</w:t>
            </w:r>
          </w:p>
          <w:p w:rsidR="00EE6ADC" w:rsidRDefault="00EE6ADC" w:rsidP="00C76145">
            <w:pPr>
              <w:ind w:left="360"/>
            </w:pPr>
            <w:r>
              <w:t>1.По ортогональным проекциям предмета построить его перспективу</w:t>
            </w:r>
          </w:p>
          <w:p w:rsidR="00EE6ADC" w:rsidRDefault="00EE6ADC" w:rsidP="00C76145">
            <w:pPr>
              <w:ind w:left="360"/>
            </w:pPr>
            <w:r>
              <w:t>2.Построить тени в перспективе</w:t>
            </w:r>
          </w:p>
          <w:p w:rsidR="00EE6ADC" w:rsidRDefault="00EE6ADC" w:rsidP="00C76145">
            <w:pPr>
              <w:ind w:left="360"/>
            </w:pPr>
            <w:r>
              <w:t>3.Что называется собственной тенью?</w:t>
            </w:r>
          </w:p>
          <w:p w:rsidR="00EE6ADC" w:rsidRDefault="00EE6ADC" w:rsidP="00C76145">
            <w:pPr>
              <w:ind w:left="360"/>
            </w:pPr>
            <w:r>
              <w:t>4. Что такое дистанционные точки? Каково их различное значение?</w:t>
            </w:r>
          </w:p>
          <w:p w:rsidR="00EE6ADC" w:rsidRDefault="00EE6ADC" w:rsidP="00C76145">
            <w:pPr>
              <w:ind w:left="-3" w:firstLine="720"/>
            </w:pPr>
            <w:r>
              <w:t>№ 7</w:t>
            </w:r>
          </w:p>
          <w:p w:rsidR="00EE6ADC" w:rsidRDefault="00EE6ADC" w:rsidP="00C76145">
            <w:pPr>
              <w:ind w:left="-123" w:firstLine="1050"/>
            </w:pPr>
            <w:r>
              <w:t>1.По ортогональным проекциям предмета построить его перспективу</w:t>
            </w:r>
          </w:p>
          <w:p w:rsidR="00EE6ADC" w:rsidRDefault="00EE6ADC" w:rsidP="00C76145">
            <w:pPr>
              <w:ind w:left="360"/>
            </w:pPr>
            <w:r>
              <w:t>2.Построить тени в перспективе</w:t>
            </w:r>
          </w:p>
          <w:p w:rsidR="00EE6ADC" w:rsidRDefault="00EE6ADC" w:rsidP="00C76145">
            <w:pPr>
              <w:ind w:left="360"/>
            </w:pPr>
            <w:r>
              <w:t>3. Какова тень на фасаде от прямой , параллельной плоскости фасада?</w:t>
            </w:r>
          </w:p>
          <w:p w:rsidR="00EE6ADC" w:rsidRDefault="00EE6ADC" w:rsidP="00C76145">
            <w:pPr>
              <w:ind w:left="360"/>
            </w:pPr>
            <w:r>
              <w:t>4. Что такое главная точка картины?</w:t>
            </w:r>
          </w:p>
          <w:p w:rsidR="00EE6ADC" w:rsidRDefault="00EE6ADC" w:rsidP="00C76145">
            <w:pPr>
              <w:ind w:left="-3" w:firstLine="480"/>
            </w:pPr>
            <w:r>
              <w:t xml:space="preserve">№8 </w:t>
            </w:r>
          </w:p>
          <w:p w:rsidR="00EE6ADC" w:rsidRDefault="00EE6ADC" w:rsidP="00C76145">
            <w:pPr>
              <w:ind w:left="-3"/>
            </w:pPr>
            <w:r>
              <w:t>1.  По ортогональным проекциям предмета  и заданной картинной плоскости п</w:t>
            </w:r>
            <w:r>
              <w:t>о</w:t>
            </w:r>
            <w:r>
              <w:t>строить его перспективу</w:t>
            </w:r>
          </w:p>
          <w:p w:rsidR="00EE6ADC" w:rsidRDefault="00EE6ADC" w:rsidP="00C76145">
            <w:pPr>
              <w:ind w:left="-3"/>
            </w:pPr>
            <w:r>
              <w:t>2.Построить тени в перспективе</w:t>
            </w:r>
          </w:p>
          <w:p w:rsidR="00EE6ADC" w:rsidRDefault="00EE6ADC" w:rsidP="00C76145">
            <w:pPr>
              <w:ind w:left="-3"/>
            </w:pPr>
            <w:r>
              <w:t>3. Как строятся падающие тени от тел на ортогональном чертеже?</w:t>
            </w:r>
          </w:p>
          <w:p w:rsidR="00EE6ADC" w:rsidRDefault="00EE6ADC" w:rsidP="00C76145">
            <w:pPr>
              <w:ind w:left="-3"/>
            </w:pPr>
            <w:r>
              <w:t>4. Как располагаются точки схода горизонтальных прямых , не параллельных пло</w:t>
            </w:r>
            <w:r>
              <w:t>с</w:t>
            </w:r>
            <w:r>
              <w:t>кости картины?</w:t>
            </w:r>
          </w:p>
          <w:p w:rsidR="00EE6ADC" w:rsidRDefault="00EE6ADC" w:rsidP="00C76145">
            <w:pPr>
              <w:ind w:left="-3"/>
            </w:pPr>
            <w:r>
              <w:t>№ 9</w:t>
            </w:r>
          </w:p>
          <w:p w:rsidR="00EE6ADC" w:rsidRDefault="00EE6ADC" w:rsidP="00C76145">
            <w:pPr>
              <w:ind w:left="-3"/>
            </w:pPr>
            <w:r>
              <w:t>1.По ортогональным проекциям предмета построить его перспективу</w:t>
            </w:r>
          </w:p>
          <w:p w:rsidR="00EE6ADC" w:rsidRDefault="00EE6ADC" w:rsidP="00C76145">
            <w:pPr>
              <w:ind w:left="-3"/>
            </w:pPr>
            <w:r>
              <w:t>2.Построить тени в перспективе</w:t>
            </w:r>
          </w:p>
          <w:p w:rsidR="00EE6ADC" w:rsidRDefault="00EE6ADC" w:rsidP="00C76145">
            <w:pPr>
              <w:ind w:left="-3"/>
            </w:pPr>
            <w:r>
              <w:t>3.Как выбирается точка зрения при построении перспективы методом архитект</w:t>
            </w:r>
            <w:r>
              <w:t>о</w:t>
            </w:r>
            <w:r>
              <w:t>ров?</w:t>
            </w:r>
          </w:p>
          <w:p w:rsidR="00EE6ADC" w:rsidRDefault="00EE6ADC" w:rsidP="00C76145">
            <w:pPr>
              <w:ind w:left="-3"/>
            </w:pPr>
            <w:r>
              <w:t>4.Как изображается тень от прямой, если направление прямой совпадает с напра</w:t>
            </w:r>
            <w:r>
              <w:t>в</w:t>
            </w:r>
            <w:r>
              <w:t>лением светового луча?</w:t>
            </w:r>
          </w:p>
          <w:p w:rsidR="00EE6ADC" w:rsidRDefault="00EE6ADC" w:rsidP="00C76145">
            <w:r>
              <w:t xml:space="preserve">№ 10 </w:t>
            </w:r>
          </w:p>
          <w:p w:rsidR="00EE6ADC" w:rsidRDefault="00EE6ADC" w:rsidP="00C76145">
            <w:pPr>
              <w:ind w:left="-3" w:firstLine="930"/>
            </w:pPr>
            <w:r>
              <w:t>1.По ортогональным проекциям предмета построить его перспективу</w:t>
            </w:r>
          </w:p>
          <w:p w:rsidR="00EE6ADC" w:rsidRDefault="00EE6ADC" w:rsidP="00C76145">
            <w:pPr>
              <w:ind w:left="-3" w:firstLine="930"/>
            </w:pPr>
            <w:r>
              <w:t>2.Построить тени в перспективе</w:t>
            </w:r>
          </w:p>
          <w:p w:rsidR="00EE6ADC" w:rsidRDefault="00EE6ADC" w:rsidP="00C76145">
            <w:pPr>
              <w:ind w:left="-3" w:firstLine="930"/>
            </w:pPr>
            <w:r>
              <w:t>3. Как выбирается направление проекций световых лучей при построении теней на ортогональном чертежей?</w:t>
            </w:r>
          </w:p>
          <w:p w:rsidR="00EE6ADC" w:rsidRDefault="00EE6ADC" w:rsidP="00C76145">
            <w:pPr>
              <w:ind w:left="-3" w:firstLine="930"/>
            </w:pPr>
            <w:r>
              <w:t>4 Что такое точка зрения? Каковы ее другие наименования?</w:t>
            </w:r>
          </w:p>
          <w:p w:rsidR="00EE6ADC" w:rsidRDefault="00EE6ADC" w:rsidP="00C76145">
            <w:pPr>
              <w:ind w:left="-3" w:firstLine="600"/>
            </w:pPr>
            <w:r>
              <w:t>№ 11</w:t>
            </w:r>
          </w:p>
          <w:p w:rsidR="00EE6ADC" w:rsidRDefault="00EE6ADC" w:rsidP="00C76145">
            <w:pPr>
              <w:ind w:left="-3" w:firstLine="600"/>
            </w:pPr>
            <w:r>
              <w:t>1.По ортогональным проекциям предмета построить его перспективу</w:t>
            </w:r>
          </w:p>
          <w:p w:rsidR="00EE6ADC" w:rsidRDefault="00EE6ADC" w:rsidP="00C76145">
            <w:pPr>
              <w:ind w:left="-3" w:firstLine="600"/>
            </w:pPr>
            <w:r>
              <w:t>2.Построить тени в перспективе</w:t>
            </w:r>
          </w:p>
          <w:p w:rsidR="00EE6ADC" w:rsidRDefault="00EE6ADC" w:rsidP="00C76145">
            <w:pPr>
              <w:ind w:left="-3" w:firstLine="600"/>
            </w:pPr>
            <w:r>
              <w:t>3.Что такое угол зрения?</w:t>
            </w:r>
          </w:p>
          <w:p w:rsidR="00EE6ADC" w:rsidRDefault="00EE6ADC" w:rsidP="00C76145">
            <w:pPr>
              <w:ind w:left="-3" w:firstLine="600"/>
            </w:pPr>
            <w:r>
              <w:t>4.Как изображается тень, если прямая перпендикулярна плоскости проекций?</w:t>
            </w:r>
          </w:p>
          <w:p w:rsidR="00EE6ADC" w:rsidRDefault="00EE6ADC" w:rsidP="00C76145">
            <w:r>
              <w:t>№ 12</w:t>
            </w:r>
          </w:p>
          <w:p w:rsidR="00EE6ADC" w:rsidRDefault="00EE6ADC" w:rsidP="00C76145">
            <w:pPr>
              <w:ind w:left="38"/>
            </w:pPr>
            <w:r>
              <w:t>1.По ортогональным проекциям предмета при заданной линии горизонта построить его перспективу</w:t>
            </w:r>
          </w:p>
          <w:p w:rsidR="00EE6ADC" w:rsidRDefault="00EE6ADC" w:rsidP="00C76145">
            <w:pPr>
              <w:ind w:left="38"/>
            </w:pPr>
            <w:r>
              <w:t>2.Построить тени в перспективе</w:t>
            </w:r>
          </w:p>
          <w:p w:rsidR="00EE6ADC" w:rsidRDefault="00EE6ADC" w:rsidP="00C76145">
            <w:pPr>
              <w:ind w:left="38"/>
            </w:pPr>
            <w:r>
              <w:t>3. Как разделить отрезок в перспективе на равные части?</w:t>
            </w:r>
          </w:p>
          <w:p w:rsidR="00EE6ADC" w:rsidRDefault="00EE6ADC" w:rsidP="00C76145">
            <w:pPr>
              <w:ind w:left="38"/>
            </w:pPr>
            <w:r>
              <w:t>4. Как располагается тень от прямой на плоскости, параллельной прямой?</w:t>
            </w:r>
          </w:p>
          <w:p w:rsidR="00EE6ADC" w:rsidRDefault="00EE6ADC" w:rsidP="00C76145">
            <w:pPr>
              <w:ind w:firstLine="605"/>
            </w:pPr>
            <w:r>
              <w:t>№ 13</w:t>
            </w:r>
          </w:p>
          <w:p w:rsidR="00EE6ADC" w:rsidRDefault="00EE6ADC" w:rsidP="00C76145">
            <w:pPr>
              <w:ind w:left="-123" w:firstLine="600"/>
            </w:pPr>
            <w:r>
              <w:t>1.По ортогональным проекциям предмета построить его перспективу</w:t>
            </w:r>
          </w:p>
          <w:p w:rsidR="00EE6ADC" w:rsidRDefault="00EE6ADC" w:rsidP="00C76145">
            <w:pPr>
              <w:ind w:left="-123" w:firstLine="600"/>
            </w:pPr>
            <w:r>
              <w:t>2.Построить тень в ортогональных проекциях</w:t>
            </w:r>
          </w:p>
          <w:p w:rsidR="00EE6ADC" w:rsidRDefault="00EE6ADC" w:rsidP="00C76145">
            <w:pPr>
              <w:ind w:left="-123" w:firstLine="600"/>
            </w:pPr>
            <w:r>
              <w:t>3.Назовите известные вам виды перспектив</w:t>
            </w:r>
          </w:p>
          <w:p w:rsidR="00EE6ADC" w:rsidRDefault="00EE6ADC" w:rsidP="00C76145">
            <w:pPr>
              <w:ind w:left="-123" w:firstLine="600"/>
            </w:pPr>
            <w:r>
              <w:t>4.Что называется светотенью?</w:t>
            </w:r>
          </w:p>
          <w:p w:rsidR="00EE6ADC" w:rsidRDefault="00EE6ADC" w:rsidP="00C76145">
            <w:r>
              <w:t>№ 14</w:t>
            </w:r>
          </w:p>
          <w:p w:rsidR="00EE6ADC" w:rsidRDefault="00EE6ADC" w:rsidP="00C76145">
            <w:pPr>
              <w:ind w:left="38"/>
            </w:pPr>
            <w:r>
              <w:t>1.По ортогональным проекциям предмета при заданной линии горизонта построить его перспективу</w:t>
            </w:r>
          </w:p>
          <w:p w:rsidR="00EE6ADC" w:rsidRDefault="00EE6ADC" w:rsidP="00C76145">
            <w:pPr>
              <w:ind w:left="38"/>
            </w:pPr>
            <w:r>
              <w:t>2.Построить тени в перспективе</w:t>
            </w:r>
          </w:p>
          <w:p w:rsidR="00EE6ADC" w:rsidRDefault="00EE6ADC" w:rsidP="00C76145">
            <w:pPr>
              <w:ind w:left="38"/>
            </w:pPr>
            <w:r>
              <w:t>3. Какое направление световых лучей применяется при построении теней в пе</w:t>
            </w:r>
            <w:r>
              <w:t>р</w:t>
            </w:r>
            <w:r>
              <w:t>спективе?</w:t>
            </w:r>
          </w:p>
          <w:p w:rsidR="00EE6ADC" w:rsidRDefault="00EE6ADC" w:rsidP="00C76145">
            <w:pPr>
              <w:ind w:left="38"/>
            </w:pPr>
            <w:r>
              <w:t>4.Назовите точку схода прямых, перпендикулярных картине.</w:t>
            </w:r>
          </w:p>
          <w:p w:rsidR="00EE6ADC" w:rsidRDefault="00EE6ADC" w:rsidP="00803E85">
            <w:pPr>
              <w:ind w:firstLine="0"/>
            </w:pPr>
          </w:p>
          <w:p w:rsidR="00EE6ADC" w:rsidRDefault="00EE6ADC" w:rsidP="00C76145">
            <w:pPr>
              <w:ind w:firstLine="0"/>
              <w:jc w:val="center"/>
            </w:pPr>
            <w:r w:rsidRPr="00941DFC">
              <w:t>Выставка работ «Архитектурные и о</w:t>
            </w:r>
            <w:r w:rsidRPr="00941DFC">
              <w:t>б</w:t>
            </w:r>
            <w:r w:rsidRPr="00941DFC">
              <w:t>мерные чертежи</w:t>
            </w:r>
            <w:r>
              <w:t>»</w:t>
            </w:r>
          </w:p>
          <w:p w:rsidR="00EE6ADC" w:rsidRDefault="00EE6ADC" w:rsidP="00C76145">
            <w:pPr>
              <w:ind w:firstLine="0"/>
              <w:jc w:val="center"/>
            </w:pPr>
          </w:p>
          <w:p w:rsidR="00EE6ADC" w:rsidRDefault="00EE6ADC" w:rsidP="00C76145">
            <w:pPr>
              <w:ind w:firstLine="0"/>
              <w:jc w:val="center"/>
            </w:pPr>
            <w:r w:rsidRPr="002D470A">
              <w:pict>
                <v:shape id="_x0000_i1039" type="#_x0000_t75" style="width:289.5pt;height:192pt">
                  <v:imagedata r:id="rId20" o:title="" cropbottom="4741f"/>
                </v:shape>
              </w:pict>
            </w:r>
          </w:p>
          <w:p w:rsidR="00EE6ADC" w:rsidRPr="00941DFC" w:rsidRDefault="00EE6ADC" w:rsidP="00C76145">
            <w:pPr>
              <w:ind w:firstLine="0"/>
              <w:jc w:val="center"/>
            </w:pPr>
            <w:r>
              <w:t xml:space="preserve">Выполнение фасадов здания </w:t>
            </w:r>
          </w:p>
          <w:p w:rsidR="00EE6ADC" w:rsidRDefault="00EE6ADC" w:rsidP="00C76145">
            <w:pPr>
              <w:ind w:firstLine="0"/>
              <w:jc w:val="center"/>
            </w:pPr>
            <w:r w:rsidRPr="00941DFC">
              <w:pict>
                <v:shape id="_x0000_i1040" type="#_x0000_t75" style="width:329.25pt;height:249.75pt">
                  <v:imagedata r:id="rId16" o:title=""/>
                </v:shape>
              </w:pict>
            </w:r>
          </w:p>
          <w:p w:rsidR="00EE6ADC" w:rsidRPr="00941DFC" w:rsidRDefault="00EE6ADC" w:rsidP="00C76145">
            <w:pPr>
              <w:ind w:firstLine="0"/>
              <w:jc w:val="center"/>
            </w:pPr>
            <w:r>
              <w:t>Выполнение планов здания</w:t>
            </w:r>
          </w:p>
          <w:p w:rsidR="00EE6ADC" w:rsidRPr="00E40A10" w:rsidRDefault="00EE6ADC" w:rsidP="00803E85">
            <w:pPr>
              <w:ind w:firstLine="0"/>
              <w:rPr>
                <w:rFonts w:ascii="Arial" w:hAnsi="Arial" w:cs="Arial"/>
                <w:i/>
                <w:color w:val="FF0000"/>
                <w:sz w:val="36"/>
                <w:szCs w:val="36"/>
              </w:rPr>
            </w:pPr>
          </w:p>
        </w:tc>
      </w:tr>
      <w:tr w:rsidR="00EE6ADC" w:rsidRPr="00E40A10">
        <w:trPr>
          <w:trHeight w:val="446"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5C37B0" w:rsidRDefault="00EE6ADC" w:rsidP="009B0FB4">
            <w:pPr>
              <w:ind w:firstLine="0"/>
              <w:jc w:val="left"/>
            </w:pPr>
            <w:r w:rsidRPr="005C37B0">
              <w:t>Владеть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5C37B0" w:rsidRDefault="00EE6ADC" w:rsidP="002340F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C37B0">
              <w:rPr>
                <w:szCs w:val="24"/>
                <w:lang w:val="ru-RU"/>
              </w:rPr>
              <w:t>культурой мышления, способностью к обобщению, анализу, восприятию информ</w:t>
            </w:r>
            <w:r w:rsidRPr="005C37B0">
              <w:rPr>
                <w:szCs w:val="24"/>
                <w:lang w:val="ru-RU"/>
              </w:rPr>
              <w:t>а</w:t>
            </w:r>
            <w:r w:rsidRPr="005C37B0">
              <w:rPr>
                <w:szCs w:val="24"/>
                <w:lang w:val="ru-RU"/>
              </w:rPr>
              <w:t>ции, постановке цели и выбору путей ее до</w:t>
            </w:r>
            <w:r w:rsidRPr="005C37B0">
              <w:rPr>
                <w:szCs w:val="24"/>
                <w:lang w:val="ru-RU"/>
              </w:rPr>
              <w:t>с</w:t>
            </w:r>
            <w:r w:rsidRPr="005C37B0">
              <w:rPr>
                <w:szCs w:val="24"/>
                <w:lang w:val="ru-RU"/>
              </w:rPr>
              <w:t xml:space="preserve">тижения; </w:t>
            </w:r>
          </w:p>
          <w:p w:rsidR="00EE6ADC" w:rsidRPr="005C37B0" w:rsidRDefault="00EE6ADC" w:rsidP="002340F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C37B0">
              <w:rPr>
                <w:lang w:val="ru-RU"/>
              </w:rPr>
              <w:t>основными методами, способами и средствами переработки инфо</w:t>
            </w:r>
            <w:r w:rsidRPr="005C37B0">
              <w:rPr>
                <w:lang w:val="ru-RU"/>
              </w:rPr>
              <w:t>р</w:t>
            </w:r>
            <w:r w:rsidRPr="005C37B0">
              <w:rPr>
                <w:lang w:val="ru-RU"/>
              </w:rPr>
              <w:t>мации, уметь работать с традиционными и граф</w:t>
            </w:r>
            <w:r w:rsidRPr="005C37B0">
              <w:rPr>
                <w:lang w:val="ru-RU"/>
              </w:rPr>
              <w:t>и</w:t>
            </w:r>
            <w:r w:rsidRPr="005C37B0">
              <w:rPr>
                <w:lang w:val="ru-RU"/>
              </w:rPr>
              <w:t>ческими носителями информации; навыками грамо</w:t>
            </w:r>
            <w:r w:rsidRPr="005C37B0">
              <w:rPr>
                <w:lang w:val="ru-RU"/>
              </w:rPr>
              <w:t>т</w:t>
            </w:r>
            <w:r w:rsidRPr="005C37B0">
              <w:rPr>
                <w:lang w:val="ru-RU"/>
              </w:rPr>
              <w:t>ного представления архитекту</w:t>
            </w:r>
            <w:r w:rsidRPr="005C37B0">
              <w:rPr>
                <w:lang w:val="ru-RU"/>
              </w:rPr>
              <w:t>р</w:t>
            </w:r>
            <w:r w:rsidRPr="005C37B0">
              <w:rPr>
                <w:lang w:val="ru-RU"/>
              </w:rPr>
              <w:t>ного замысла, передачи идеи и трансляции ее в ходе совм</w:t>
            </w:r>
            <w:r w:rsidRPr="005C37B0">
              <w:rPr>
                <w:lang w:val="ru-RU"/>
              </w:rPr>
              <w:t>е</w:t>
            </w:r>
            <w:r w:rsidRPr="005C37B0">
              <w:rPr>
                <w:lang w:val="ru-RU"/>
              </w:rPr>
              <w:t>стной деятельности средствами ручной гр</w:t>
            </w:r>
            <w:r w:rsidRPr="005C37B0">
              <w:rPr>
                <w:lang w:val="ru-RU"/>
              </w:rPr>
              <w:t>а</w:t>
            </w:r>
            <w:r w:rsidRPr="005C37B0">
              <w:rPr>
                <w:lang w:val="ru-RU"/>
              </w:rPr>
              <w:t>фики;</w:t>
            </w:r>
          </w:p>
          <w:p w:rsidR="00EE6ADC" w:rsidRPr="005C37B0" w:rsidRDefault="00EE6ADC" w:rsidP="002340F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C37B0">
              <w:rPr>
                <w:lang w:val="ru-RU"/>
              </w:rPr>
              <w:t>владеть основными техническими при</w:t>
            </w:r>
            <w:r w:rsidRPr="005C37B0">
              <w:rPr>
                <w:lang w:val="ru-RU"/>
              </w:rPr>
              <w:t>е</w:t>
            </w:r>
            <w:r w:rsidRPr="005C37B0">
              <w:rPr>
                <w:lang w:val="ru-RU"/>
              </w:rPr>
              <w:t>мами, способами и средствами совр</w:t>
            </w:r>
            <w:r w:rsidRPr="005C37B0">
              <w:rPr>
                <w:lang w:val="ru-RU"/>
              </w:rPr>
              <w:t>е</w:t>
            </w:r>
            <w:r w:rsidRPr="005C37B0">
              <w:rPr>
                <w:lang w:val="ru-RU"/>
              </w:rPr>
              <w:t>менных, профессиональных графических коммуник</w:t>
            </w:r>
            <w:r w:rsidRPr="005C37B0">
              <w:rPr>
                <w:lang w:val="ru-RU"/>
              </w:rPr>
              <w:t>а</w:t>
            </w:r>
            <w:r w:rsidRPr="005C37B0">
              <w:rPr>
                <w:lang w:val="ru-RU"/>
              </w:rPr>
              <w:t>ций навыками  оформления архите</w:t>
            </w:r>
            <w:r w:rsidRPr="005C37B0">
              <w:rPr>
                <w:lang w:val="ru-RU"/>
              </w:rPr>
              <w:t>к</w:t>
            </w:r>
            <w:r w:rsidRPr="005C37B0">
              <w:rPr>
                <w:lang w:val="ru-RU"/>
              </w:rPr>
              <w:t>турно-строительных чертежей;</w:t>
            </w:r>
          </w:p>
          <w:p w:rsidR="00EE6ADC" w:rsidRPr="005C37B0" w:rsidRDefault="00EE6ADC" w:rsidP="002340F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C37B0">
              <w:rPr>
                <w:lang w:val="ru-RU"/>
              </w:rPr>
              <w:t>навыками построения теней на архите</w:t>
            </w:r>
            <w:r w:rsidRPr="005C37B0">
              <w:rPr>
                <w:lang w:val="ru-RU"/>
              </w:rPr>
              <w:t>к</w:t>
            </w:r>
            <w:r w:rsidRPr="005C37B0">
              <w:rPr>
                <w:lang w:val="ru-RU"/>
              </w:rPr>
              <w:t>турно-строительных черт</w:t>
            </w:r>
            <w:r w:rsidRPr="005C37B0">
              <w:rPr>
                <w:lang w:val="ru-RU"/>
              </w:rPr>
              <w:t>е</w:t>
            </w:r>
            <w:r w:rsidRPr="005C37B0">
              <w:rPr>
                <w:lang w:val="ru-RU"/>
              </w:rPr>
              <w:t>жах;</w:t>
            </w:r>
          </w:p>
          <w:p w:rsidR="00EE6ADC" w:rsidRPr="005C37B0" w:rsidRDefault="00EE6ADC" w:rsidP="002340F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C37B0">
              <w:t>навыками выполнения архитектурного р</w:t>
            </w:r>
            <w:r w:rsidRPr="005C37B0">
              <w:t>и</w:t>
            </w:r>
            <w:r w:rsidRPr="005C37B0">
              <w:t xml:space="preserve">сунка; </w:t>
            </w:r>
          </w:p>
          <w:p w:rsidR="00EE6ADC" w:rsidRPr="005C37B0" w:rsidRDefault="00EE6ADC" w:rsidP="002340F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C37B0">
              <w:rPr>
                <w:lang w:val="ru-RU"/>
              </w:rPr>
              <w:t>навыками современных методов и средств графических изображений; пр</w:t>
            </w:r>
            <w:r w:rsidRPr="005C37B0">
              <w:rPr>
                <w:lang w:val="ru-RU"/>
              </w:rPr>
              <w:t>о</w:t>
            </w:r>
            <w:r w:rsidRPr="005C37B0">
              <w:rPr>
                <w:lang w:val="ru-RU"/>
              </w:rPr>
              <w:t>грамм для построения черт</w:t>
            </w:r>
            <w:r w:rsidRPr="005C37B0">
              <w:rPr>
                <w:lang w:val="ru-RU"/>
              </w:rPr>
              <w:t>е</w:t>
            </w:r>
            <w:r w:rsidRPr="005C37B0">
              <w:rPr>
                <w:lang w:val="ru-RU"/>
              </w:rPr>
              <w:t>жа;</w:t>
            </w:r>
          </w:p>
          <w:p w:rsidR="00EE6ADC" w:rsidRPr="005C37B0" w:rsidRDefault="00EE6ADC" w:rsidP="002340F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C37B0">
              <w:rPr>
                <w:lang w:val="ru-RU"/>
              </w:rPr>
              <w:t>навыками построений линий разной о</w:t>
            </w:r>
            <w:r w:rsidRPr="005C37B0">
              <w:rPr>
                <w:lang w:val="ru-RU"/>
              </w:rPr>
              <w:t>с</w:t>
            </w:r>
            <w:r w:rsidRPr="005C37B0">
              <w:rPr>
                <w:lang w:val="ru-RU"/>
              </w:rPr>
              <w:t>вещё</w:t>
            </w:r>
            <w:r w:rsidRPr="005C37B0">
              <w:rPr>
                <w:lang w:val="ru-RU"/>
              </w:rPr>
              <w:t>н</w:t>
            </w:r>
            <w:r w:rsidRPr="005C37B0">
              <w:rPr>
                <w:lang w:val="ru-RU"/>
              </w:rPr>
              <w:t>ности;</w:t>
            </w:r>
          </w:p>
          <w:p w:rsidR="00EE6ADC" w:rsidRPr="005C37B0" w:rsidRDefault="00EE6ADC" w:rsidP="002340F4">
            <w:pPr>
              <w:ind w:firstLine="0"/>
              <w:jc w:val="left"/>
            </w:pPr>
            <w:r w:rsidRPr="005C37B0">
              <w:t>практическими приемами снятия (измер</w:t>
            </w:r>
            <w:r w:rsidRPr="005C37B0">
              <w:t>е</w:t>
            </w:r>
            <w:r w:rsidRPr="005C37B0">
              <w:t>ния) натурных обм</w:t>
            </w:r>
            <w:r w:rsidRPr="005C37B0">
              <w:t>е</w:t>
            </w:r>
            <w:r w:rsidRPr="005C37B0">
              <w:t>ров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6ADC" w:rsidRDefault="00EE6ADC" w:rsidP="00C76145">
            <w:pPr>
              <w:ind w:firstLine="0"/>
              <w:jc w:val="center"/>
              <w:rPr>
                <w:lang w:val="en-US"/>
              </w:rPr>
            </w:pPr>
            <w:r w:rsidRPr="00882252">
              <w:pict>
                <v:shape id="_x0000_i1041" type="#_x0000_t75" style="width:319.5pt;height:232.5pt">
                  <v:imagedata r:id="rId21" o:title=""/>
                </v:shape>
              </w:pict>
            </w:r>
          </w:p>
          <w:p w:rsidR="00EE6ADC" w:rsidRDefault="00EE6ADC" w:rsidP="00C76145">
            <w:pPr>
              <w:jc w:val="center"/>
              <w:rPr>
                <w:lang w:val="en-US"/>
              </w:rPr>
            </w:pPr>
            <w:r w:rsidRPr="00C72779">
              <w:t>Чертежи  Винтовых лестниц</w:t>
            </w:r>
          </w:p>
          <w:p w:rsidR="00EE6ADC" w:rsidRDefault="00EE6ADC" w:rsidP="00C76145">
            <w:pPr>
              <w:jc w:val="center"/>
              <w:rPr>
                <w:lang w:val="en-US"/>
              </w:rPr>
            </w:pPr>
          </w:p>
          <w:p w:rsidR="00EE6ADC" w:rsidRDefault="00EE6ADC" w:rsidP="00C76145">
            <w:pPr>
              <w:jc w:val="center"/>
              <w:rPr>
                <w:lang w:val="en-US"/>
              </w:rPr>
            </w:pPr>
          </w:p>
          <w:p w:rsidR="00EE6ADC" w:rsidRPr="00C76145" w:rsidRDefault="00EE6ADC" w:rsidP="00C76145">
            <w:pPr>
              <w:jc w:val="center"/>
              <w:rPr>
                <w:lang w:val="en-US"/>
              </w:rPr>
            </w:pPr>
          </w:p>
          <w:p w:rsidR="00EE6ADC" w:rsidRPr="00C76145" w:rsidRDefault="00EE6ADC" w:rsidP="00C76145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36"/>
                <w:szCs w:val="36"/>
                <w:lang w:val="en-US"/>
              </w:rPr>
            </w:pPr>
          </w:p>
        </w:tc>
      </w:tr>
      <w:tr w:rsidR="00EE6ADC" w:rsidRPr="00E40A1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E40A10" w:rsidRDefault="00EE6ADC" w:rsidP="009B0FB4">
            <w:pPr>
              <w:ind w:firstLine="0"/>
              <w:jc w:val="left"/>
              <w:rPr>
                <w:color w:val="FF0000"/>
              </w:rPr>
            </w:pPr>
            <w:r w:rsidRPr="00F4392A">
              <w:rPr>
                <w:b/>
                <w:bCs/>
              </w:rPr>
              <w:t>ПК-</w:t>
            </w:r>
            <w:r>
              <w:rPr>
                <w:b/>
                <w:bCs/>
              </w:rPr>
              <w:t>6</w:t>
            </w:r>
            <w:r w:rsidRPr="00E40A10">
              <w:rPr>
                <w:b/>
                <w:bCs/>
                <w:color w:val="FF0000"/>
              </w:rPr>
              <w:t xml:space="preserve"> </w:t>
            </w:r>
            <w:r w:rsidRPr="00551CB8">
              <w:rPr>
                <w:b/>
                <w:bCs/>
              </w:rPr>
              <w:t>способностью проводить всеобъемлющий анализ и оценку среды, здания, комплекса зданий и их фра</w:t>
            </w:r>
            <w:r w:rsidRPr="00551CB8">
              <w:rPr>
                <w:b/>
                <w:bCs/>
              </w:rPr>
              <w:t>г</w:t>
            </w:r>
            <w:r w:rsidRPr="00551CB8">
              <w:rPr>
                <w:b/>
                <w:bCs/>
              </w:rPr>
              <w:t>ментов</w:t>
            </w:r>
          </w:p>
        </w:tc>
      </w:tr>
      <w:tr w:rsidR="00EE6ADC" w:rsidRPr="00E40A10">
        <w:trPr>
          <w:trHeight w:val="225"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5C37B0" w:rsidRDefault="00EE6ADC" w:rsidP="009B0FB4">
            <w:pPr>
              <w:ind w:firstLine="0"/>
              <w:jc w:val="left"/>
            </w:pPr>
            <w:r w:rsidRPr="005C37B0">
              <w:t>Знать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5F1C6F" w:rsidRDefault="00EE6ADC" w:rsidP="00537FB4">
            <w:pPr>
              <w:pStyle w:val="Style7"/>
              <w:widowControl/>
              <w:ind w:firstLine="0"/>
              <w:rPr>
                <w:bCs/>
              </w:rPr>
            </w:pPr>
            <w:r w:rsidRPr="005F1C6F">
              <w:rPr>
                <w:rStyle w:val="FontStyle16"/>
                <w:b w:val="0"/>
                <w:bCs/>
                <w:sz w:val="24"/>
              </w:rPr>
              <w:t xml:space="preserve">- </w:t>
            </w:r>
            <w:r w:rsidRPr="005F1C6F">
              <w:t>роль архитектурных чертежей и о</w:t>
            </w:r>
            <w:r w:rsidRPr="005F1C6F">
              <w:t>б</w:t>
            </w:r>
            <w:r>
              <w:t>меров</w:t>
            </w:r>
            <w:r w:rsidRPr="005F1C6F">
              <w:t xml:space="preserve"> в архитектурном проектир</w:t>
            </w:r>
            <w:r w:rsidRPr="005F1C6F">
              <w:t>о</w:t>
            </w:r>
            <w:r w:rsidRPr="005F1C6F">
              <w:t>вании;</w:t>
            </w:r>
          </w:p>
          <w:p w:rsidR="00EE6ADC" w:rsidRPr="005F1C6F" w:rsidRDefault="00EE6ADC" w:rsidP="005C37B0">
            <w:pPr>
              <w:widowControl/>
              <w:autoSpaceDE/>
              <w:autoSpaceDN/>
              <w:adjustRightInd/>
              <w:ind w:firstLine="0"/>
            </w:pPr>
            <w:r w:rsidRPr="005F1C6F">
              <w:t>-основные методы, средства, мат</w:t>
            </w:r>
            <w:r w:rsidRPr="005F1C6F">
              <w:t>е</w:t>
            </w:r>
            <w:r w:rsidRPr="005F1C6F">
              <w:t>риалы и техника графического изображения архите</w:t>
            </w:r>
            <w:r w:rsidRPr="005F1C6F">
              <w:t>к</w:t>
            </w:r>
            <w:r w:rsidRPr="005F1C6F">
              <w:t>турной ср</w:t>
            </w:r>
            <w:r w:rsidRPr="005F1C6F">
              <w:t>е</w:t>
            </w:r>
            <w:r w:rsidRPr="005F1C6F">
              <w:t>ды;</w:t>
            </w:r>
          </w:p>
          <w:p w:rsidR="00EE6ADC" w:rsidRPr="005F1C6F" w:rsidRDefault="00EE6ADC" w:rsidP="005C37B0">
            <w:pPr>
              <w:widowControl/>
              <w:autoSpaceDE/>
              <w:autoSpaceDN/>
              <w:adjustRightInd/>
              <w:ind w:firstLine="0"/>
              <w:rPr>
                <w:rStyle w:val="FontStyle16"/>
                <w:b w:val="0"/>
                <w:sz w:val="24"/>
              </w:rPr>
            </w:pPr>
            <w:r w:rsidRPr="005F1C6F">
              <w:t>- виды архитектурной графики (архитекту</w:t>
            </w:r>
            <w:r w:rsidRPr="005F1C6F">
              <w:t>р</w:t>
            </w:r>
            <w:r w:rsidRPr="005F1C6F">
              <w:t>ный че</w:t>
            </w:r>
            <w:r w:rsidRPr="005F1C6F">
              <w:t>р</w:t>
            </w:r>
            <w:r w:rsidRPr="005F1C6F">
              <w:t>теж);</w:t>
            </w:r>
          </w:p>
          <w:p w:rsidR="00EE6ADC" w:rsidRPr="005F1C6F" w:rsidRDefault="00EE6ADC" w:rsidP="005C37B0">
            <w:pPr>
              <w:widowControl/>
              <w:autoSpaceDE/>
              <w:autoSpaceDN/>
              <w:adjustRightInd/>
              <w:ind w:firstLine="0"/>
              <w:rPr>
                <w:rStyle w:val="FontStyle16"/>
                <w:b w:val="0"/>
                <w:bCs/>
                <w:sz w:val="24"/>
              </w:rPr>
            </w:pPr>
            <w:r w:rsidRPr="005F1C6F">
              <w:t>-способы образования различных  архите</w:t>
            </w:r>
            <w:r w:rsidRPr="005F1C6F">
              <w:t>к</w:t>
            </w:r>
            <w:r w:rsidRPr="005F1C6F">
              <w:t>турных поверхностей;</w:t>
            </w:r>
          </w:p>
          <w:p w:rsidR="00EE6ADC" w:rsidRPr="005F1C6F" w:rsidRDefault="00EE6ADC" w:rsidP="005C37B0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5F1C6F">
              <w:rPr>
                <w:rStyle w:val="FontStyle16"/>
                <w:b w:val="0"/>
                <w:bCs/>
                <w:sz w:val="24"/>
              </w:rPr>
              <w:t>-знать актуальные средства развития и в</w:t>
            </w:r>
            <w:r w:rsidRPr="005F1C6F">
              <w:rPr>
                <w:rStyle w:val="FontStyle16"/>
                <w:b w:val="0"/>
                <w:bCs/>
                <w:sz w:val="24"/>
              </w:rPr>
              <w:t>ы</w:t>
            </w:r>
            <w:r w:rsidRPr="005F1C6F">
              <w:rPr>
                <w:rStyle w:val="FontStyle16"/>
                <w:b w:val="0"/>
                <w:bCs/>
                <w:sz w:val="24"/>
              </w:rPr>
              <w:t>ражения архитектурного замысла (графич</w:t>
            </w:r>
            <w:r w:rsidRPr="005F1C6F">
              <w:rPr>
                <w:rStyle w:val="FontStyle16"/>
                <w:b w:val="0"/>
                <w:bCs/>
                <w:sz w:val="24"/>
              </w:rPr>
              <w:t>е</w:t>
            </w:r>
            <w:r w:rsidRPr="005F1C6F">
              <w:rPr>
                <w:rStyle w:val="FontStyle16"/>
                <w:b w:val="0"/>
                <w:bCs/>
                <w:sz w:val="24"/>
              </w:rPr>
              <w:t>ские);</w:t>
            </w:r>
          </w:p>
          <w:p w:rsidR="00EE6ADC" w:rsidRPr="005F1C6F" w:rsidRDefault="00EE6ADC" w:rsidP="00537FB4">
            <w:pPr>
              <w:pStyle w:val="Style7"/>
              <w:widowControl/>
              <w:ind w:firstLine="0"/>
              <w:rPr>
                <w:bCs/>
              </w:rPr>
            </w:pPr>
            <w:r w:rsidRPr="005F1C6F">
              <w:t>-основные нормативные требования к арх</w:t>
            </w:r>
            <w:r w:rsidRPr="005F1C6F">
              <w:t>и</w:t>
            </w:r>
            <w:r w:rsidRPr="005F1C6F">
              <w:t>тектурным чертежам;</w:t>
            </w:r>
          </w:p>
          <w:p w:rsidR="00EE6ADC" w:rsidRPr="005F1C6F" w:rsidRDefault="00EE6ADC" w:rsidP="00537FB4">
            <w:pPr>
              <w:pStyle w:val="Style7"/>
              <w:widowControl/>
              <w:ind w:firstLine="0"/>
              <w:rPr>
                <w:bCs/>
              </w:rPr>
            </w:pPr>
            <w:r w:rsidRPr="005F1C6F">
              <w:t>-способы построения архитекту</w:t>
            </w:r>
            <w:r w:rsidRPr="005F1C6F">
              <w:t>р</w:t>
            </w:r>
            <w:r w:rsidRPr="005F1C6F">
              <w:t>но-строительных чертежей;</w:t>
            </w:r>
          </w:p>
          <w:p w:rsidR="00EE6ADC" w:rsidRPr="005F1C6F" w:rsidRDefault="00EE6ADC" w:rsidP="00537FB4">
            <w:pPr>
              <w:pStyle w:val="Style7"/>
              <w:widowControl/>
              <w:ind w:firstLine="0"/>
              <w:rPr>
                <w:bCs/>
              </w:rPr>
            </w:pPr>
            <w:r w:rsidRPr="005F1C6F">
              <w:t>-обмерочные чертежи;</w:t>
            </w:r>
          </w:p>
          <w:p w:rsidR="00EE6ADC" w:rsidRPr="005F1C6F" w:rsidRDefault="00EE6ADC" w:rsidP="00537FB4">
            <w:pPr>
              <w:pStyle w:val="Style7"/>
              <w:widowControl/>
              <w:ind w:firstLine="0"/>
              <w:rPr>
                <w:bCs/>
              </w:rPr>
            </w:pPr>
            <w:r w:rsidRPr="005F1C6F">
              <w:t>-разбивочные чертежи;</w:t>
            </w:r>
          </w:p>
          <w:p w:rsidR="00EE6ADC" w:rsidRPr="005F1C6F" w:rsidRDefault="00EE6ADC" w:rsidP="00537FB4">
            <w:pPr>
              <w:pStyle w:val="Style7"/>
              <w:widowControl/>
              <w:ind w:firstLine="0"/>
              <w:rPr>
                <w:bCs/>
              </w:rPr>
            </w:pPr>
            <w:r w:rsidRPr="005F1C6F">
              <w:t>- основные стандарты ЕСКД и СПДС, отн</w:t>
            </w:r>
            <w:r w:rsidRPr="005F1C6F">
              <w:t>о</w:t>
            </w:r>
            <w:r w:rsidRPr="005F1C6F">
              <w:t>сящиеся к выполнению и оформлению арх</w:t>
            </w:r>
            <w:r w:rsidRPr="005F1C6F">
              <w:t>и</w:t>
            </w:r>
            <w:r w:rsidRPr="005F1C6F">
              <w:t>тектурно-строительных чертежей;</w:t>
            </w:r>
          </w:p>
          <w:p w:rsidR="00EE6ADC" w:rsidRPr="005F1C6F" w:rsidRDefault="00EE6ADC" w:rsidP="00537FB4">
            <w:pPr>
              <w:pStyle w:val="Style7"/>
              <w:widowControl/>
              <w:ind w:firstLine="0"/>
              <w:rPr>
                <w:bCs/>
              </w:rPr>
            </w:pPr>
            <w:r w:rsidRPr="005F1C6F">
              <w:t>- назначение и средства изображения арх</w:t>
            </w:r>
            <w:r w:rsidRPr="005F1C6F">
              <w:t>и</w:t>
            </w:r>
            <w:r w:rsidRPr="005F1C6F">
              <w:t>тектурной графики;</w:t>
            </w:r>
          </w:p>
          <w:p w:rsidR="00EE6ADC" w:rsidRPr="005F1C6F" w:rsidRDefault="00EE6ADC" w:rsidP="00537FB4">
            <w:pPr>
              <w:pStyle w:val="Style7"/>
              <w:widowControl/>
              <w:ind w:firstLine="0"/>
              <w:rPr>
                <w:bCs/>
              </w:rPr>
            </w:pPr>
            <w:r w:rsidRPr="005F1C6F">
              <w:t>- историю возникновения архитектурной графики;</w:t>
            </w:r>
          </w:p>
          <w:p w:rsidR="00EE6ADC" w:rsidRPr="005F1C6F" w:rsidRDefault="00EE6ADC" w:rsidP="00537FB4">
            <w:pPr>
              <w:pStyle w:val="Style7"/>
              <w:widowControl/>
              <w:ind w:firstLine="0"/>
              <w:rPr>
                <w:bCs/>
              </w:rPr>
            </w:pPr>
            <w:r>
              <w:t>- виды</w:t>
            </w:r>
            <w:r w:rsidRPr="005F1C6F">
              <w:t xml:space="preserve"> архитектурной графики (рабочие че</w:t>
            </w:r>
            <w:r w:rsidRPr="005F1C6F">
              <w:t>р</w:t>
            </w:r>
            <w:r w:rsidRPr="005F1C6F">
              <w:t>тежи, обмерочные чертежи, демонстрацио</w:t>
            </w:r>
            <w:r w:rsidRPr="005F1C6F">
              <w:t>н</w:t>
            </w:r>
            <w:r w:rsidRPr="005F1C6F">
              <w:t>ный рисунок, эскизы, клаузуры, пр</w:t>
            </w:r>
            <w:r w:rsidRPr="005F1C6F">
              <w:t>о</w:t>
            </w:r>
            <w:r w:rsidRPr="005F1C6F">
              <w:t>ектные экспоз</w:t>
            </w:r>
            <w:r w:rsidRPr="005F1C6F">
              <w:t>и</w:t>
            </w:r>
            <w:r w:rsidRPr="005F1C6F">
              <w:t>ции);</w:t>
            </w:r>
          </w:p>
          <w:p w:rsidR="00EE6ADC" w:rsidRPr="005F1C6F" w:rsidRDefault="00EE6ADC" w:rsidP="00537FB4">
            <w:pPr>
              <w:pStyle w:val="Style7"/>
              <w:widowControl/>
              <w:ind w:firstLine="0"/>
              <w:rPr>
                <w:bCs/>
              </w:rPr>
            </w:pPr>
            <w:r>
              <w:t xml:space="preserve">- экспликации, </w:t>
            </w:r>
            <w:r w:rsidRPr="005F1C6F">
              <w:t>изображения лифтов, лес</w:t>
            </w:r>
            <w:r w:rsidRPr="005F1C6F">
              <w:t>т</w:t>
            </w:r>
            <w:r w:rsidRPr="005F1C6F">
              <w:t>ниц на архитектурно- строительных черт</w:t>
            </w:r>
            <w:r w:rsidRPr="005F1C6F">
              <w:t>е</w:t>
            </w:r>
            <w:r w:rsidRPr="005F1C6F">
              <w:t>жах;</w:t>
            </w:r>
          </w:p>
          <w:p w:rsidR="00EE6ADC" w:rsidRPr="005C37B0" w:rsidRDefault="00EE6ADC" w:rsidP="005C37B0">
            <w:pPr>
              <w:pStyle w:val="Style7"/>
              <w:widowControl/>
              <w:ind w:firstLine="0"/>
              <w:rPr>
                <w:bCs/>
              </w:rPr>
            </w:pPr>
            <w:r w:rsidRPr="005F1C6F">
              <w:t>- выполнение генеральных планов;  разб</w:t>
            </w:r>
            <w:r w:rsidRPr="005F1C6F">
              <w:t>и</w:t>
            </w:r>
            <w:r w:rsidRPr="005F1C6F">
              <w:t>вочные чертежи;</w:t>
            </w:r>
            <w:r>
              <w:t xml:space="preserve"> </w:t>
            </w:r>
            <w:r w:rsidRPr="005F1C6F">
              <w:t>схемы благоус</w:t>
            </w:r>
            <w:r w:rsidRPr="005F1C6F">
              <w:t>т</w:t>
            </w:r>
            <w:r w:rsidRPr="005F1C6F">
              <w:t>ройства и озеленения.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6ADC" w:rsidRDefault="00EE6ADC" w:rsidP="00783FF9">
            <w:pPr>
              <w:ind w:firstLine="747"/>
              <w:rPr>
                <w:caps/>
                <w:color w:val="FF0000"/>
              </w:rPr>
            </w:pPr>
            <w:r w:rsidRPr="00402F05">
              <w:t>Тема Обмеры планов, высотные обмеры, обмеры деталей. Съемка генеральных планов и обмер территории</w:t>
            </w:r>
          </w:p>
          <w:p w:rsidR="00EE6ADC" w:rsidRDefault="00EE6ADC" w:rsidP="009B0FB4">
            <w:pPr>
              <w:ind w:firstLine="0"/>
            </w:pPr>
            <w:r w:rsidRPr="00E40A10">
              <w:rPr>
                <w:caps/>
                <w:color w:val="FF0000"/>
              </w:rPr>
              <w:tab/>
            </w:r>
            <w:r w:rsidRPr="00402F05">
              <w:t>Тема. Характеристика обмеров как основного способа фиксации архитектурных обм</w:t>
            </w:r>
            <w:r w:rsidRPr="00402F05">
              <w:t>е</w:t>
            </w:r>
            <w:r w:rsidRPr="00402F05">
              <w:t>ров</w:t>
            </w:r>
          </w:p>
          <w:p w:rsidR="00EE6ADC" w:rsidRDefault="00EE6ADC" w:rsidP="009B0FB4">
            <w:pPr>
              <w:ind w:firstLine="0"/>
            </w:pPr>
            <w:r w:rsidRPr="00E40A10">
              <w:rPr>
                <w:caps/>
                <w:color w:val="FF0000"/>
              </w:rPr>
              <w:tab/>
            </w:r>
            <w:r w:rsidRPr="00402F05">
              <w:t>Тема. Организация работ. Основные правила техники безопасности обмерных р</w:t>
            </w:r>
            <w:r w:rsidRPr="00402F05">
              <w:t>а</w:t>
            </w:r>
            <w:r w:rsidRPr="00402F05">
              <w:t>бот. Измерительные инструменты и приборы. Обмеры планов, высотные обмеры, обм</w:t>
            </w:r>
            <w:r w:rsidRPr="00402F05">
              <w:t>е</w:t>
            </w:r>
            <w:r w:rsidRPr="00402F05">
              <w:t>ры деталей. Съемка генерал</w:t>
            </w:r>
            <w:r w:rsidRPr="00402F05">
              <w:t>ь</w:t>
            </w:r>
            <w:r w:rsidRPr="00402F05">
              <w:t>ных планов и обмер территорий</w:t>
            </w:r>
          </w:p>
          <w:p w:rsidR="00EE6ADC" w:rsidRDefault="00EE6ADC" w:rsidP="009B0FB4">
            <w:pPr>
              <w:ind w:firstLine="0"/>
            </w:pPr>
            <w:r w:rsidRPr="00E40A10">
              <w:rPr>
                <w:caps/>
                <w:color w:val="FF0000"/>
              </w:rPr>
              <w:tab/>
            </w:r>
            <w:r w:rsidRPr="00402F05">
              <w:t>Тема Описание комплекса обмеров по стадиям: от «полевых» (натурных работ) до выполнения обмерных че</w:t>
            </w:r>
            <w:r w:rsidRPr="00402F05">
              <w:t>р</w:t>
            </w:r>
            <w:r w:rsidRPr="00402F05">
              <w:t>тежей и оформления работы</w:t>
            </w:r>
          </w:p>
          <w:p w:rsidR="00EE6ADC" w:rsidRDefault="00EE6ADC" w:rsidP="009B0FB4">
            <w:pPr>
              <w:ind w:firstLine="0"/>
            </w:pPr>
          </w:p>
          <w:p w:rsidR="00EE6ADC" w:rsidRPr="00E40A10" w:rsidRDefault="00EE6ADC" w:rsidP="009B0FB4">
            <w:pPr>
              <w:ind w:firstLine="0"/>
              <w:rPr>
                <w:i/>
                <w:color w:val="FF0000"/>
              </w:rPr>
            </w:pPr>
            <w:r w:rsidRPr="00402F05">
              <w:t>Выставка работ «Архитектурные и о</w:t>
            </w:r>
            <w:r w:rsidRPr="00402F05">
              <w:t>б</w:t>
            </w:r>
            <w:r w:rsidRPr="00402F05">
              <w:t>мерные чертежи</w:t>
            </w:r>
            <w:r>
              <w:t>»</w:t>
            </w:r>
          </w:p>
        </w:tc>
      </w:tr>
      <w:tr w:rsidR="00EE6ADC" w:rsidRPr="00E40A10">
        <w:trPr>
          <w:trHeight w:val="258"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5C37B0" w:rsidRDefault="00EE6ADC" w:rsidP="009B0FB4">
            <w:pPr>
              <w:ind w:firstLine="0"/>
              <w:jc w:val="left"/>
            </w:pPr>
            <w:r w:rsidRPr="005C37B0">
              <w:t>Уметь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5C37B0" w:rsidRDefault="00EE6ADC" w:rsidP="002340F4">
            <w:pPr>
              <w:pStyle w:val="Style3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>
              <w:rPr>
                <w:rStyle w:val="FontStyle17"/>
                <w:b w:val="0"/>
                <w:bCs/>
                <w:color w:val="339966"/>
                <w:sz w:val="24"/>
              </w:rPr>
              <w:t>-</w:t>
            </w:r>
            <w:r w:rsidRPr="005C37B0">
              <w:rPr>
                <w:rStyle w:val="FontStyle17"/>
                <w:b w:val="0"/>
                <w:bCs/>
                <w:sz w:val="24"/>
              </w:rPr>
              <w:t>обладать культурой мышления, способн</w:t>
            </w:r>
            <w:r w:rsidRPr="005C37B0">
              <w:rPr>
                <w:rStyle w:val="FontStyle17"/>
                <w:b w:val="0"/>
                <w:bCs/>
                <w:sz w:val="24"/>
              </w:rPr>
              <w:t>о</w:t>
            </w:r>
            <w:r w:rsidRPr="005C37B0">
              <w:rPr>
                <w:rStyle w:val="FontStyle17"/>
                <w:b w:val="0"/>
                <w:bCs/>
                <w:sz w:val="24"/>
              </w:rPr>
              <w:t>стью к обобщению, анализу, восприятию информации,  постановке цели и выбору п</w:t>
            </w:r>
            <w:r w:rsidRPr="005C37B0">
              <w:rPr>
                <w:rStyle w:val="FontStyle17"/>
                <w:b w:val="0"/>
                <w:bCs/>
                <w:sz w:val="24"/>
              </w:rPr>
              <w:t>у</w:t>
            </w:r>
            <w:r w:rsidRPr="005C37B0">
              <w:rPr>
                <w:rStyle w:val="FontStyle17"/>
                <w:b w:val="0"/>
                <w:bCs/>
                <w:sz w:val="24"/>
              </w:rPr>
              <w:t>тей ее достиж</w:t>
            </w:r>
            <w:r w:rsidRPr="005C37B0">
              <w:rPr>
                <w:rStyle w:val="FontStyle17"/>
                <w:b w:val="0"/>
                <w:bCs/>
                <w:sz w:val="24"/>
              </w:rPr>
              <w:t>е</w:t>
            </w:r>
            <w:r w:rsidRPr="005C37B0">
              <w:rPr>
                <w:rStyle w:val="FontStyle17"/>
                <w:b w:val="0"/>
                <w:bCs/>
                <w:sz w:val="24"/>
              </w:rPr>
              <w:t>ния;</w:t>
            </w:r>
          </w:p>
          <w:p w:rsidR="00EE6ADC" w:rsidRPr="005C37B0" w:rsidRDefault="00EE6ADC" w:rsidP="002340F4">
            <w:pPr>
              <w:pStyle w:val="Style3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5C37B0">
              <w:rPr>
                <w:rStyle w:val="FontStyle17"/>
                <w:b w:val="0"/>
                <w:bCs/>
                <w:sz w:val="24"/>
              </w:rPr>
              <w:t>- использовать нормативные документы в своей де</w:t>
            </w:r>
            <w:r w:rsidRPr="005C37B0">
              <w:rPr>
                <w:rStyle w:val="FontStyle17"/>
                <w:b w:val="0"/>
                <w:bCs/>
                <w:sz w:val="24"/>
              </w:rPr>
              <w:t>я</w:t>
            </w:r>
            <w:r w:rsidRPr="005C37B0">
              <w:rPr>
                <w:rStyle w:val="FontStyle17"/>
                <w:b w:val="0"/>
                <w:bCs/>
                <w:sz w:val="24"/>
              </w:rPr>
              <w:t>тельности;</w:t>
            </w:r>
          </w:p>
          <w:p w:rsidR="00EE6ADC" w:rsidRPr="005C37B0" w:rsidRDefault="00EE6ADC" w:rsidP="002340F4">
            <w:pPr>
              <w:pStyle w:val="Style3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5C37B0">
              <w:rPr>
                <w:rStyle w:val="FontStyle17"/>
                <w:b w:val="0"/>
                <w:bCs/>
                <w:sz w:val="24"/>
              </w:rPr>
              <w:t>- использовать основные законы естестве</w:t>
            </w:r>
            <w:r w:rsidRPr="005C37B0">
              <w:rPr>
                <w:rStyle w:val="FontStyle17"/>
                <w:b w:val="0"/>
                <w:bCs/>
                <w:sz w:val="24"/>
              </w:rPr>
              <w:t>н</w:t>
            </w:r>
            <w:r w:rsidRPr="005C37B0">
              <w:rPr>
                <w:rStyle w:val="FontStyle17"/>
                <w:b w:val="0"/>
                <w:bCs/>
                <w:sz w:val="24"/>
              </w:rPr>
              <w:t>нонаучных дисциплин в пр</w:t>
            </w:r>
            <w:r w:rsidRPr="005C37B0">
              <w:rPr>
                <w:rStyle w:val="FontStyle17"/>
                <w:b w:val="0"/>
                <w:bCs/>
                <w:sz w:val="24"/>
              </w:rPr>
              <w:t>о</w:t>
            </w:r>
            <w:r w:rsidRPr="005C37B0">
              <w:rPr>
                <w:rStyle w:val="FontStyle17"/>
                <w:b w:val="0"/>
                <w:bCs/>
                <w:sz w:val="24"/>
              </w:rPr>
              <w:t>фессиональной деятельности, применяет методы анализа и моделирования теоретического и экспер</w:t>
            </w:r>
            <w:r w:rsidRPr="005C37B0">
              <w:rPr>
                <w:rStyle w:val="FontStyle17"/>
                <w:b w:val="0"/>
                <w:bCs/>
                <w:sz w:val="24"/>
              </w:rPr>
              <w:t>и</w:t>
            </w:r>
            <w:r w:rsidRPr="005C37B0">
              <w:rPr>
                <w:rStyle w:val="FontStyle17"/>
                <w:b w:val="0"/>
                <w:bCs/>
                <w:sz w:val="24"/>
              </w:rPr>
              <w:t>ментального исследования;</w:t>
            </w:r>
          </w:p>
          <w:p w:rsidR="00EE6ADC" w:rsidRPr="00E40A10" w:rsidRDefault="00EE6ADC" w:rsidP="00072665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FF0000"/>
              </w:rPr>
            </w:pPr>
            <w:r w:rsidRPr="005C37B0">
              <w:rPr>
                <w:rStyle w:val="FontStyle17"/>
                <w:b w:val="0"/>
                <w:bCs/>
                <w:sz w:val="24"/>
              </w:rPr>
              <w:t>- работать с традиционными графическ</w:t>
            </w:r>
            <w:r w:rsidRPr="005C37B0">
              <w:rPr>
                <w:rStyle w:val="FontStyle17"/>
                <w:b w:val="0"/>
                <w:bCs/>
                <w:sz w:val="24"/>
              </w:rPr>
              <w:t>и</w:t>
            </w:r>
            <w:r w:rsidRPr="005C37B0">
              <w:rPr>
                <w:rStyle w:val="FontStyle17"/>
                <w:b w:val="0"/>
                <w:bCs/>
                <w:sz w:val="24"/>
              </w:rPr>
              <w:t>ми носителями информации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6ADC" w:rsidRDefault="00EE6ADC" w:rsidP="00C76145">
            <w:pPr>
              <w:ind w:firstLine="0"/>
              <w:jc w:val="center"/>
              <w:rPr>
                <w:lang w:val="en-US"/>
              </w:rPr>
            </w:pPr>
            <w:r w:rsidRPr="00941DFC">
              <w:pict>
                <v:shape id="_x0000_i1042" type="#_x0000_t75" style="width:369pt;height:272.25pt">
                  <v:imagedata r:id="rId22" o:title=""/>
                </v:shape>
              </w:pict>
            </w:r>
          </w:p>
          <w:p w:rsidR="00EE6ADC" w:rsidRDefault="00EE6ADC" w:rsidP="00C76145">
            <w:pPr>
              <w:pStyle w:val="Style3"/>
              <w:widowControl/>
              <w:jc w:val="center"/>
            </w:pPr>
            <w:r w:rsidRPr="00C72779">
              <w:t>Обмерочные чертежи</w:t>
            </w:r>
          </w:p>
          <w:p w:rsidR="00EE6ADC" w:rsidRPr="00C76145" w:rsidRDefault="00EE6ADC" w:rsidP="00C76145">
            <w:pPr>
              <w:ind w:firstLine="0"/>
              <w:jc w:val="center"/>
              <w:rPr>
                <w:color w:val="FF0000"/>
                <w:lang w:val="en-US"/>
              </w:rPr>
            </w:pPr>
          </w:p>
        </w:tc>
      </w:tr>
      <w:tr w:rsidR="00EE6ADC" w:rsidRPr="00E40A10">
        <w:trPr>
          <w:trHeight w:val="446"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5C37B0" w:rsidRDefault="00EE6ADC" w:rsidP="009B0FB4">
            <w:pPr>
              <w:ind w:firstLine="0"/>
              <w:jc w:val="left"/>
            </w:pPr>
            <w:r w:rsidRPr="005C37B0">
              <w:t>Владеть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5C37B0" w:rsidRDefault="00EE6ADC" w:rsidP="009B0FB4">
            <w:pPr>
              <w:ind w:firstLine="0"/>
              <w:jc w:val="left"/>
            </w:pPr>
            <w:r w:rsidRPr="005C37B0">
              <w:rPr>
                <w:rStyle w:val="FontStyle17"/>
                <w:b w:val="0"/>
                <w:bCs/>
                <w:sz w:val="24"/>
              </w:rPr>
              <w:t>-основными методами, способами и средс</w:t>
            </w:r>
            <w:r w:rsidRPr="005C37B0">
              <w:rPr>
                <w:rStyle w:val="FontStyle17"/>
                <w:b w:val="0"/>
                <w:bCs/>
                <w:sz w:val="24"/>
              </w:rPr>
              <w:t>т</w:t>
            </w:r>
            <w:r w:rsidRPr="005C37B0">
              <w:rPr>
                <w:rStyle w:val="FontStyle17"/>
                <w:b w:val="0"/>
                <w:bCs/>
                <w:sz w:val="24"/>
              </w:rPr>
              <w:t>вами получения, хранения, переработки и</w:t>
            </w:r>
            <w:r w:rsidRPr="005C37B0">
              <w:rPr>
                <w:rStyle w:val="FontStyle17"/>
                <w:b w:val="0"/>
                <w:bCs/>
                <w:sz w:val="24"/>
              </w:rPr>
              <w:t>н</w:t>
            </w:r>
            <w:r w:rsidRPr="005C37B0">
              <w:rPr>
                <w:rStyle w:val="FontStyle17"/>
                <w:b w:val="0"/>
                <w:bCs/>
                <w:sz w:val="24"/>
              </w:rPr>
              <w:t>формации, иметь навыки работы с компь</w:t>
            </w:r>
            <w:r w:rsidRPr="005C37B0">
              <w:rPr>
                <w:rStyle w:val="FontStyle17"/>
                <w:b w:val="0"/>
                <w:bCs/>
                <w:sz w:val="24"/>
              </w:rPr>
              <w:t>ю</w:t>
            </w:r>
            <w:r w:rsidRPr="005C37B0">
              <w:rPr>
                <w:rStyle w:val="FontStyle17"/>
                <w:b w:val="0"/>
                <w:bCs/>
                <w:sz w:val="24"/>
              </w:rPr>
              <w:t>тером, как средством управления информ</w:t>
            </w:r>
            <w:r w:rsidRPr="005C37B0">
              <w:rPr>
                <w:rStyle w:val="FontStyle17"/>
                <w:b w:val="0"/>
                <w:bCs/>
                <w:sz w:val="24"/>
              </w:rPr>
              <w:t>а</w:t>
            </w:r>
            <w:r w:rsidRPr="005C37B0">
              <w:rPr>
                <w:rStyle w:val="FontStyle17"/>
                <w:b w:val="0"/>
                <w:bCs/>
                <w:sz w:val="24"/>
              </w:rPr>
              <w:t>цией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6ADC" w:rsidRDefault="00EE6ADC" w:rsidP="00C76145">
            <w:pPr>
              <w:ind w:firstLine="0"/>
              <w:jc w:val="center"/>
              <w:rPr>
                <w:lang w:val="en-US"/>
              </w:rPr>
            </w:pPr>
            <w:r w:rsidRPr="00882252">
              <w:pict>
                <v:shape id="_x0000_i1043" type="#_x0000_t75" style="width:319.5pt;height:232.5pt">
                  <v:imagedata r:id="rId21" o:title=""/>
                </v:shape>
              </w:pict>
            </w:r>
          </w:p>
          <w:p w:rsidR="00EE6ADC" w:rsidRDefault="00EE6ADC" w:rsidP="00C76145">
            <w:pPr>
              <w:jc w:val="center"/>
            </w:pPr>
            <w:r w:rsidRPr="00C72779">
              <w:t>Чертежи  Винтовых лестниц</w:t>
            </w:r>
          </w:p>
          <w:p w:rsidR="00EE6ADC" w:rsidRPr="00C76145" w:rsidRDefault="00EE6ADC" w:rsidP="00C76145">
            <w:pPr>
              <w:ind w:firstLine="0"/>
              <w:jc w:val="center"/>
              <w:rPr>
                <w:i/>
                <w:lang w:val="en-US"/>
              </w:rPr>
            </w:pPr>
            <w:r w:rsidRPr="00941DFC">
              <w:pict>
                <v:shape id="_x0000_i1044" type="#_x0000_t75" style="width:325.5pt;height:240pt">
                  <v:imagedata r:id="rId22" o:title=""/>
                </v:shape>
              </w:pict>
            </w:r>
          </w:p>
        </w:tc>
      </w:tr>
      <w:tr w:rsidR="00EE6ADC" w:rsidRPr="00E40A1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E40A10" w:rsidRDefault="00EE6ADC" w:rsidP="009B0FB4">
            <w:pPr>
              <w:ind w:firstLine="0"/>
              <w:rPr>
                <w:i/>
                <w:color w:val="FF0000"/>
              </w:rPr>
            </w:pPr>
            <w:r w:rsidRPr="00F4392A">
              <w:rPr>
                <w:b/>
                <w:bCs/>
              </w:rPr>
              <w:t>ПК</w:t>
            </w:r>
            <w:r w:rsidRPr="00A6398F">
              <w:rPr>
                <w:b/>
                <w:bCs/>
              </w:rPr>
              <w:t>-8</w:t>
            </w:r>
            <w:r w:rsidRPr="00A6398F">
              <w:rPr>
                <w:bCs/>
                <w:color w:val="FF0000"/>
              </w:rPr>
              <w:t xml:space="preserve"> </w:t>
            </w:r>
            <w:r w:rsidRPr="00A6398F">
              <w:rPr>
                <w:b/>
                <w:color w:val="000000"/>
              </w:rPr>
              <w:t>Способностью грамотно представлять архитектурно-дизайнерский замысел, передавать идеи и проектные предложения, изучать, разр</w:t>
            </w:r>
            <w:r w:rsidRPr="00A6398F">
              <w:rPr>
                <w:b/>
                <w:color w:val="000000"/>
              </w:rPr>
              <w:t>а</w:t>
            </w:r>
            <w:r w:rsidRPr="00A6398F">
              <w:rPr>
                <w:b/>
                <w:color w:val="000000"/>
              </w:rPr>
              <w:t>батывать, формализовать и транслировать их в ходе</w:t>
            </w:r>
            <w:r w:rsidRPr="00A6398F">
              <w:rPr>
                <w:color w:val="000000"/>
              </w:rPr>
              <w:t xml:space="preserve"> </w:t>
            </w:r>
            <w:r w:rsidRPr="00A6398F">
              <w:rPr>
                <w:b/>
                <w:color w:val="000000"/>
              </w:rPr>
              <w:t>совместной деятельности средствами устной и письменной речи, макетир</w:t>
            </w:r>
            <w:r w:rsidRPr="00A6398F">
              <w:rPr>
                <w:b/>
                <w:color w:val="000000"/>
              </w:rPr>
              <w:t>о</w:t>
            </w:r>
            <w:r w:rsidRPr="00A6398F">
              <w:rPr>
                <w:b/>
                <w:color w:val="000000"/>
              </w:rPr>
              <w:t>вания, ручн</w:t>
            </w:r>
            <w:r>
              <w:rPr>
                <w:b/>
                <w:color w:val="000000"/>
              </w:rPr>
              <w:t>.</w:t>
            </w:r>
          </w:p>
        </w:tc>
      </w:tr>
      <w:tr w:rsidR="00EE6ADC" w:rsidRPr="00E40A10">
        <w:trPr>
          <w:trHeight w:val="446"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5C37B0" w:rsidRDefault="00EE6ADC" w:rsidP="005C0C5E">
            <w:pPr>
              <w:ind w:firstLine="0"/>
              <w:jc w:val="left"/>
            </w:pPr>
            <w:r w:rsidRPr="005C37B0">
              <w:t>Знать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5C37B0" w:rsidRDefault="00EE6ADC" w:rsidP="00537FB4">
            <w:pPr>
              <w:ind w:firstLine="0"/>
              <w:jc w:val="left"/>
            </w:pPr>
            <w:r w:rsidRPr="005C37B0">
              <w:t>-методы наглядного изображения и графич</w:t>
            </w:r>
            <w:r w:rsidRPr="005C37B0">
              <w:t>е</w:t>
            </w:r>
            <w:r w:rsidRPr="005C37B0">
              <w:t>ского моделирования архитектурных реш</w:t>
            </w:r>
            <w:r w:rsidRPr="005C37B0">
              <w:t>е</w:t>
            </w:r>
            <w:r w:rsidRPr="005C37B0">
              <w:t>ний;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6ADC" w:rsidRDefault="00EE6ADC" w:rsidP="009B0FB4">
            <w:pPr>
              <w:ind w:firstLine="0"/>
            </w:pPr>
            <w:r w:rsidRPr="00E40A10">
              <w:rPr>
                <w:caps/>
                <w:color w:val="FF0000"/>
              </w:rPr>
              <w:tab/>
            </w:r>
            <w:r>
              <w:t>Тема.</w:t>
            </w:r>
            <w:r w:rsidRPr="00022241">
              <w:t>Архитектурные чертёжи жилого здания (планы, архитектурные разрезы, ф</w:t>
            </w:r>
            <w:r w:rsidRPr="00022241">
              <w:t>а</w:t>
            </w:r>
            <w:r w:rsidRPr="00022241">
              <w:t>сад. Перспектива здания аксонометрия с тенями).</w:t>
            </w:r>
          </w:p>
          <w:p w:rsidR="00EE6ADC" w:rsidRPr="00022241" w:rsidRDefault="00EE6ADC" w:rsidP="009B0FB4">
            <w:pPr>
              <w:ind w:firstLine="0"/>
              <w:rPr>
                <w:color w:val="FF0000"/>
              </w:rPr>
            </w:pPr>
            <w:r w:rsidRPr="00E40A10">
              <w:rPr>
                <w:caps/>
                <w:color w:val="FF0000"/>
              </w:rPr>
              <w:tab/>
            </w:r>
            <w:r w:rsidRPr="00402F05">
              <w:t>Тема. Выполнение чертежей поверхностей покрытий Применение поверхностей к обр</w:t>
            </w:r>
            <w:r w:rsidRPr="00402F05">
              <w:t>а</w:t>
            </w:r>
            <w:r w:rsidRPr="00402F05">
              <w:t>зованию архитектурных форм.</w:t>
            </w:r>
          </w:p>
        </w:tc>
      </w:tr>
      <w:tr w:rsidR="00EE6ADC" w:rsidRPr="00E40A10">
        <w:trPr>
          <w:trHeight w:val="446"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5C37B0" w:rsidRDefault="00EE6ADC" w:rsidP="005C0C5E">
            <w:pPr>
              <w:ind w:firstLine="0"/>
              <w:jc w:val="left"/>
            </w:pPr>
            <w:r w:rsidRPr="005C37B0">
              <w:t>Уметь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5C37B0" w:rsidRDefault="00EE6ADC" w:rsidP="00537FB4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242" w:hanging="120"/>
              <w:rPr>
                <w:szCs w:val="24"/>
                <w:lang w:val="ru-RU"/>
              </w:rPr>
            </w:pPr>
            <w:r w:rsidRPr="005C37B0">
              <w:rPr>
                <w:szCs w:val="24"/>
                <w:lang w:val="ru-RU"/>
              </w:rPr>
              <w:t>использовать нормативно-правовые д</w:t>
            </w:r>
            <w:r w:rsidRPr="005C37B0">
              <w:rPr>
                <w:szCs w:val="24"/>
                <w:lang w:val="ru-RU"/>
              </w:rPr>
              <w:t>о</w:t>
            </w:r>
            <w:r w:rsidRPr="005C37B0">
              <w:rPr>
                <w:szCs w:val="24"/>
                <w:lang w:val="ru-RU"/>
              </w:rPr>
              <w:t>кументы в своей деятельн</w:t>
            </w:r>
            <w:r w:rsidRPr="005C37B0">
              <w:rPr>
                <w:szCs w:val="24"/>
                <w:lang w:val="ru-RU"/>
              </w:rPr>
              <w:t>о</w:t>
            </w:r>
            <w:r w:rsidRPr="005C37B0">
              <w:rPr>
                <w:szCs w:val="24"/>
                <w:lang w:val="ru-RU"/>
              </w:rPr>
              <w:t xml:space="preserve">сти; </w:t>
            </w:r>
          </w:p>
          <w:p w:rsidR="00EE6ADC" w:rsidRPr="005C37B0" w:rsidRDefault="00EE6ADC" w:rsidP="00537FB4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242" w:firstLine="0"/>
              <w:rPr>
                <w:szCs w:val="24"/>
                <w:lang w:val="ru-RU"/>
              </w:rPr>
            </w:pPr>
            <w:r w:rsidRPr="005C37B0">
              <w:rPr>
                <w:szCs w:val="24"/>
                <w:lang w:val="ru-RU"/>
              </w:rPr>
              <w:t xml:space="preserve">разрабатывать архитектурные проекты согласно нормативам, на всех стадиях проекта; </w:t>
            </w:r>
          </w:p>
          <w:p w:rsidR="00EE6ADC" w:rsidRPr="005C37B0" w:rsidRDefault="00EE6ADC" w:rsidP="00537FB4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242" w:firstLine="0"/>
              <w:rPr>
                <w:szCs w:val="24"/>
                <w:lang w:val="ru-RU"/>
              </w:rPr>
            </w:pPr>
            <w:r w:rsidRPr="005C37B0">
              <w:rPr>
                <w:szCs w:val="24"/>
                <w:lang w:val="ru-RU"/>
              </w:rPr>
              <w:t>использовать воображение, мыслить творчески, инициировать новаторские р</w:t>
            </w:r>
            <w:r w:rsidRPr="005C37B0">
              <w:rPr>
                <w:szCs w:val="24"/>
                <w:lang w:val="ru-RU"/>
              </w:rPr>
              <w:t>е</w:t>
            </w:r>
            <w:r w:rsidRPr="005C37B0">
              <w:rPr>
                <w:szCs w:val="24"/>
                <w:lang w:val="ru-RU"/>
              </w:rPr>
              <w:t xml:space="preserve">шения; </w:t>
            </w:r>
          </w:p>
          <w:p w:rsidR="00EE6ADC" w:rsidRPr="005C37B0" w:rsidRDefault="00EE6ADC" w:rsidP="00537FB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C37B0">
              <w:t>демонстрировать пространственное в</w:t>
            </w:r>
            <w:r w:rsidRPr="005C37B0">
              <w:t>о</w:t>
            </w:r>
            <w:r w:rsidRPr="005C37B0">
              <w:t>ображение, владение методами графическ</w:t>
            </w:r>
            <w:r w:rsidRPr="005C37B0">
              <w:t>о</w:t>
            </w:r>
            <w:r w:rsidRPr="005C37B0">
              <w:t>го модел</w:t>
            </w:r>
            <w:r w:rsidRPr="005C37B0">
              <w:t>и</w:t>
            </w:r>
            <w:r w:rsidRPr="005C37B0">
              <w:t>рования;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6ADC" w:rsidRDefault="00EE6ADC" w:rsidP="005C37B0">
            <w:pPr>
              <w:tabs>
                <w:tab w:val="left" w:pos="0"/>
                <w:tab w:val="left" w:pos="540"/>
                <w:tab w:val="left" w:pos="3060"/>
              </w:tabs>
              <w:ind w:left="38" w:firstLine="0"/>
              <w:jc w:val="left"/>
            </w:pPr>
            <w:r w:rsidRPr="00E40A10">
              <w:rPr>
                <w:caps/>
                <w:color w:val="FF0000"/>
              </w:rPr>
              <w:tab/>
            </w:r>
            <w:r>
              <w:t>Тема</w:t>
            </w:r>
            <w:r w:rsidRPr="00402F05">
              <w:t xml:space="preserve"> Построение разрезов по двух ма</w:t>
            </w:r>
            <w:r>
              <w:t>ршевой лестнице, планов лестниц</w:t>
            </w:r>
          </w:p>
          <w:p w:rsidR="00EE6ADC" w:rsidRDefault="00EE6ADC" w:rsidP="005C37B0">
            <w:pPr>
              <w:tabs>
                <w:tab w:val="left" w:pos="0"/>
                <w:tab w:val="left" w:pos="540"/>
                <w:tab w:val="left" w:pos="3060"/>
              </w:tabs>
              <w:ind w:left="38" w:firstLine="0"/>
              <w:jc w:val="left"/>
            </w:pPr>
            <w:r w:rsidRPr="00E40A10">
              <w:rPr>
                <w:caps/>
                <w:color w:val="FF0000"/>
              </w:rPr>
              <w:tab/>
            </w:r>
            <w:r>
              <w:t>Тема</w:t>
            </w:r>
            <w:r w:rsidRPr="00402F05">
              <w:t xml:space="preserve"> Построение ви</w:t>
            </w:r>
            <w:r w:rsidRPr="00402F05">
              <w:t>н</w:t>
            </w:r>
            <w:r w:rsidRPr="00402F05">
              <w:t>товых и лестниц.</w:t>
            </w:r>
          </w:p>
          <w:p w:rsidR="00EE6ADC" w:rsidRDefault="00EE6ADC" w:rsidP="005C37B0">
            <w:pPr>
              <w:tabs>
                <w:tab w:val="left" w:pos="0"/>
                <w:tab w:val="left" w:pos="540"/>
                <w:tab w:val="left" w:pos="3060"/>
              </w:tabs>
              <w:ind w:left="38" w:firstLine="0"/>
              <w:jc w:val="left"/>
            </w:pPr>
            <w:r w:rsidRPr="00E40A10">
              <w:rPr>
                <w:caps/>
                <w:color w:val="FF0000"/>
              </w:rPr>
              <w:tab/>
            </w:r>
            <w:r w:rsidRPr="00402F05">
              <w:t>Тема Построение разрезов и пл</w:t>
            </w:r>
            <w:r w:rsidRPr="00402F05">
              <w:t>а</w:t>
            </w:r>
            <w:r w:rsidRPr="00402F05">
              <w:t>нов  лестниц в индивидуальном доме</w:t>
            </w:r>
          </w:p>
          <w:p w:rsidR="00EE6ADC" w:rsidRDefault="00EE6ADC" w:rsidP="005C37B0">
            <w:pPr>
              <w:tabs>
                <w:tab w:val="left" w:pos="0"/>
                <w:tab w:val="left" w:pos="540"/>
                <w:tab w:val="left" w:pos="3060"/>
              </w:tabs>
              <w:ind w:left="38" w:firstLine="0"/>
              <w:jc w:val="left"/>
              <w:rPr>
                <w:lang w:val="en-US"/>
              </w:rPr>
            </w:pPr>
            <w:r w:rsidRPr="00E40A10">
              <w:rPr>
                <w:caps/>
                <w:color w:val="FF0000"/>
              </w:rPr>
              <w:tab/>
            </w:r>
            <w:r w:rsidRPr="00402F05">
              <w:t>Тема. Чертежи винтовых лестниц с различным углом поворота</w:t>
            </w:r>
          </w:p>
          <w:p w:rsidR="00EE6ADC" w:rsidRPr="00C76145" w:rsidRDefault="00EE6ADC" w:rsidP="005C37B0">
            <w:pPr>
              <w:tabs>
                <w:tab w:val="left" w:pos="0"/>
                <w:tab w:val="left" w:pos="540"/>
                <w:tab w:val="left" w:pos="3060"/>
              </w:tabs>
              <w:ind w:left="38" w:firstLine="0"/>
              <w:jc w:val="left"/>
              <w:rPr>
                <w:lang w:val="en-US"/>
              </w:rPr>
            </w:pPr>
          </w:p>
          <w:p w:rsidR="00EE6ADC" w:rsidRPr="009F26A1" w:rsidRDefault="00EE6ADC" w:rsidP="00C76145">
            <w:pPr>
              <w:pStyle w:val="BodyTextIndent"/>
              <w:rPr>
                <w:bCs/>
                <w:i w:val="0"/>
              </w:rPr>
            </w:pPr>
            <w:r w:rsidRPr="009F26A1">
              <w:rPr>
                <w:bCs/>
                <w:i w:val="0"/>
              </w:rPr>
              <w:t>5.Архитектурно- строительное черчение: виды чертежей, Государственные стандарты ЕСКД (ГОСТ 2.101… 2.109, 2.301… 2.307) и СПДС (ГОСТ 21.101—97 « Основные тре-бования к проектной и рабочей документации» и ГОСТ 21.501 – 93 « Правила выполне-ния архитектурно-строительных рабочих чертежей»)</w:t>
            </w:r>
          </w:p>
          <w:p w:rsidR="00EE6ADC" w:rsidRPr="00941DFC" w:rsidRDefault="00EE6ADC" w:rsidP="00C76145">
            <w:pPr>
              <w:pStyle w:val="BodyTextIndent"/>
              <w:rPr>
                <w:bCs/>
                <w:i w:val="0"/>
              </w:rPr>
            </w:pPr>
            <w:r w:rsidRPr="009F26A1">
              <w:rPr>
                <w:bCs/>
                <w:i w:val="0"/>
              </w:rPr>
              <w:t>6. Техника выполнения  архитектурных чертежей. Правила оформления архитектурно-строительных чертежей: форматы и масштабы, основная надпись, типы линий, шрифты. Надписи на чертежах: основные, выносные, маркировочные и др. Нанесение размеров; обозначение материалов.</w:t>
            </w:r>
          </w:p>
          <w:p w:rsidR="00EE6ADC" w:rsidRPr="00941DFC" w:rsidRDefault="00EE6ADC" w:rsidP="00C76145">
            <w:pPr>
              <w:pStyle w:val="BodyTextIndent"/>
              <w:ind w:firstLine="0"/>
              <w:jc w:val="center"/>
              <w:rPr>
                <w:bCs/>
                <w:i w:val="0"/>
              </w:rPr>
            </w:pPr>
            <w:r w:rsidRPr="00941DFC">
              <w:rPr>
                <w:bCs/>
                <w:i w:val="0"/>
              </w:rPr>
              <w:pict>
                <v:shape id="_x0000_i1045" type="#_x0000_t75" style="width:292.5pt;height:164.25pt">
                  <v:imagedata r:id="rId19" o:title=""/>
                </v:shape>
              </w:pict>
            </w:r>
          </w:p>
          <w:p w:rsidR="00EE6ADC" w:rsidRPr="00C76145" w:rsidRDefault="00EE6ADC" w:rsidP="00C76145">
            <w:pPr>
              <w:tabs>
                <w:tab w:val="left" w:pos="0"/>
                <w:tab w:val="left" w:pos="540"/>
                <w:tab w:val="left" w:pos="3060"/>
              </w:tabs>
              <w:ind w:left="38" w:firstLine="0"/>
              <w:jc w:val="center"/>
              <w:rPr>
                <w:color w:val="FF0000"/>
              </w:rPr>
            </w:pPr>
            <w:r w:rsidRPr="00C76145">
              <w:t>Выполнение фасада здания в технике отмывки с тенями. Один из графических м</w:t>
            </w:r>
            <w:r w:rsidRPr="00C76145">
              <w:t>е</w:t>
            </w:r>
            <w:r w:rsidRPr="00C76145">
              <w:t>тодов выполнения фасадов</w:t>
            </w:r>
          </w:p>
        </w:tc>
      </w:tr>
      <w:tr w:rsidR="00EE6ADC" w:rsidRPr="00E40A10">
        <w:trPr>
          <w:trHeight w:val="446"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5C37B0" w:rsidRDefault="00EE6ADC" w:rsidP="005C0C5E">
            <w:pPr>
              <w:ind w:firstLine="0"/>
              <w:jc w:val="left"/>
            </w:pPr>
            <w:r w:rsidRPr="005C37B0">
              <w:t>Владеть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6ADC" w:rsidRPr="005C37B0" w:rsidRDefault="00EE6ADC" w:rsidP="00537F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C37B0">
              <w:rPr>
                <w:szCs w:val="24"/>
                <w:lang w:val="ru-RU"/>
              </w:rPr>
              <w:t>культурой мышления, способностью к обобщению, анализу, восприятию информ</w:t>
            </w:r>
            <w:r w:rsidRPr="005C37B0">
              <w:rPr>
                <w:szCs w:val="24"/>
                <w:lang w:val="ru-RU"/>
              </w:rPr>
              <w:t>а</w:t>
            </w:r>
            <w:r w:rsidRPr="005C37B0">
              <w:rPr>
                <w:szCs w:val="24"/>
                <w:lang w:val="ru-RU"/>
              </w:rPr>
              <w:t>ции, постановке цели и выбору путей ее до</w:t>
            </w:r>
            <w:r w:rsidRPr="005C37B0">
              <w:rPr>
                <w:szCs w:val="24"/>
                <w:lang w:val="ru-RU"/>
              </w:rPr>
              <w:t>с</w:t>
            </w:r>
            <w:r w:rsidRPr="005C37B0">
              <w:rPr>
                <w:szCs w:val="24"/>
                <w:lang w:val="ru-RU"/>
              </w:rPr>
              <w:t xml:space="preserve">тижения; </w:t>
            </w:r>
          </w:p>
          <w:p w:rsidR="00EE6ADC" w:rsidRPr="00D40FB2" w:rsidRDefault="00EE6ADC" w:rsidP="00537FB4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D40FB2">
              <w:t>основными методами, способами и сре</w:t>
            </w:r>
            <w:r w:rsidRPr="00D40FB2">
              <w:t>д</w:t>
            </w:r>
            <w:r w:rsidRPr="00D40FB2">
              <w:t>ствами переработки информации, уметь р</w:t>
            </w:r>
            <w:r w:rsidRPr="00D40FB2">
              <w:t>а</w:t>
            </w:r>
            <w:r w:rsidRPr="00D40FB2">
              <w:t>ботать с традиционными и граф</w:t>
            </w:r>
            <w:r w:rsidRPr="00D40FB2">
              <w:t>и</w:t>
            </w:r>
            <w:r w:rsidRPr="00D40FB2">
              <w:t>ческими носителями информации; навыками грамо</w:t>
            </w:r>
            <w:r w:rsidRPr="00D40FB2">
              <w:t>т</w:t>
            </w:r>
            <w:r w:rsidRPr="00D40FB2">
              <w:t>ного представления архитекту</w:t>
            </w:r>
            <w:r w:rsidRPr="00D40FB2">
              <w:t>р</w:t>
            </w:r>
            <w:r w:rsidRPr="00D40FB2">
              <w:t>ного замысла, передачи идеи и трансляции ее в ходе совм</w:t>
            </w:r>
            <w:r w:rsidRPr="00D40FB2">
              <w:t>е</w:t>
            </w:r>
            <w:r w:rsidRPr="00D40FB2">
              <w:t>стной деятельности средствами ручной гр</w:t>
            </w:r>
            <w:r w:rsidRPr="00D40FB2">
              <w:t>а</w:t>
            </w:r>
            <w:r w:rsidRPr="00D40FB2">
              <w:t xml:space="preserve">фики.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6ADC" w:rsidRDefault="00EE6ADC" w:rsidP="00C76145">
            <w:pPr>
              <w:ind w:firstLine="0"/>
              <w:jc w:val="center"/>
              <w:rPr>
                <w:lang w:val="en-US"/>
              </w:rPr>
            </w:pPr>
            <w:r w:rsidRPr="00B8770C">
              <w:pict>
                <v:shape id="_x0000_i1046" type="#_x0000_t75" style="width:255pt;height:193.5pt">
                  <v:imagedata r:id="rId18" o:title=""/>
                </v:shape>
              </w:pict>
            </w:r>
          </w:p>
          <w:p w:rsidR="00EE6ADC" w:rsidRDefault="00EE6ADC" w:rsidP="00C76145">
            <w:pPr>
              <w:ind w:firstLine="0"/>
              <w:jc w:val="center"/>
            </w:pPr>
            <w:r>
              <w:t xml:space="preserve">Разрез здания, выполненный по нормативным правилам </w:t>
            </w:r>
          </w:p>
          <w:p w:rsidR="00EE6ADC" w:rsidRDefault="00EE6ADC" w:rsidP="00C76145">
            <w:pPr>
              <w:ind w:firstLine="0"/>
              <w:jc w:val="center"/>
            </w:pPr>
          </w:p>
          <w:p w:rsidR="00EE6ADC" w:rsidRDefault="00EE6ADC" w:rsidP="00C76145">
            <w:pPr>
              <w:ind w:firstLine="0"/>
            </w:pPr>
            <w:r>
              <w:t>Чертежи зданий и сооружений: планы зданий. Фасады. Выполнение фасадов здания с тенями и отмывкой. Условные обозначения элементов зданий. Стены, заполнение пр</w:t>
            </w:r>
            <w:r>
              <w:t>о</w:t>
            </w:r>
            <w:r>
              <w:t>емов; полы и покрытия; условные разрывы Нанесение размеров на архитектурно-строительных чертежах, цепочки размеров, высотные отметки. Координационные оси. Экспликации</w:t>
            </w:r>
          </w:p>
          <w:p w:rsidR="00EE6ADC" w:rsidRDefault="00EE6ADC" w:rsidP="00C76145">
            <w:pPr>
              <w:ind w:firstLine="0"/>
            </w:pPr>
            <w:r>
              <w:tab/>
              <w:t>Тема. Разрезы зданий: архитектурные и конструктивные; продольные и попе-речные</w:t>
            </w:r>
          </w:p>
          <w:p w:rsidR="00EE6ADC" w:rsidRDefault="00EE6ADC" w:rsidP="00C76145">
            <w:pPr>
              <w:ind w:firstLine="0"/>
            </w:pPr>
            <w:r>
              <w:tab/>
              <w:t>Тема. Лестницы, Классификация, элементы. Чертежи лестниц, уклоны, размеры. Условные изображения. Лестницы. Расчет лестниц: маршевых, поворотных. Расчет вин-товой лестницы</w:t>
            </w:r>
          </w:p>
          <w:p w:rsidR="00EE6ADC" w:rsidRDefault="00EE6ADC" w:rsidP="00C76145">
            <w:pPr>
              <w:ind w:firstLine="0"/>
            </w:pPr>
            <w:r>
              <w:tab/>
              <w:t>Тема Построение разрезов по двух маршевой лестнице, планов лестниц</w:t>
            </w:r>
          </w:p>
          <w:p w:rsidR="00EE6ADC" w:rsidRDefault="00EE6ADC" w:rsidP="00C76145">
            <w:pPr>
              <w:ind w:firstLine="0"/>
            </w:pPr>
            <w:r>
              <w:tab/>
              <w:t>Тема Построение винтовых и лестниц.</w:t>
            </w:r>
          </w:p>
          <w:p w:rsidR="00EE6ADC" w:rsidRDefault="00EE6ADC" w:rsidP="00C76145">
            <w:pPr>
              <w:ind w:firstLine="0"/>
            </w:pPr>
            <w:r>
              <w:tab/>
              <w:t>Тема Построение разрезов и планов  лестниц в индивидуальном доме</w:t>
            </w:r>
          </w:p>
          <w:p w:rsidR="00EE6ADC" w:rsidRDefault="00EE6ADC" w:rsidP="00C76145">
            <w:pPr>
              <w:ind w:firstLine="0"/>
            </w:pPr>
            <w:r>
              <w:tab/>
              <w:t>Тема. Чертежи винтовых лестниц с различным углом поворота</w:t>
            </w:r>
          </w:p>
          <w:p w:rsidR="00EE6ADC" w:rsidRPr="00C76145" w:rsidRDefault="00EE6ADC" w:rsidP="00C76145">
            <w:pPr>
              <w:ind w:firstLine="0"/>
              <w:rPr>
                <w:i/>
                <w:lang w:val="en-US"/>
              </w:rPr>
            </w:pPr>
            <w:r>
              <w:tab/>
              <w:t>Тема. Чертежи генеральных планов</w:t>
            </w:r>
          </w:p>
        </w:tc>
      </w:tr>
    </w:tbl>
    <w:p w:rsidR="00EE6ADC" w:rsidRPr="00E40A10" w:rsidRDefault="00EE6ADC" w:rsidP="00197B54">
      <w:pPr>
        <w:rPr>
          <w:i/>
          <w:color w:val="FF0000"/>
          <w:highlight w:val="yellow"/>
        </w:rPr>
      </w:pPr>
    </w:p>
    <w:p w:rsidR="00EE6ADC" w:rsidRPr="00E40A10" w:rsidRDefault="00EE6ADC" w:rsidP="0033429F">
      <w:pPr>
        <w:rPr>
          <w:b/>
          <w:color w:val="FF0000"/>
        </w:rPr>
        <w:sectPr w:rsidR="00EE6ADC" w:rsidRPr="00E40A1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E6ADC" w:rsidRPr="005C37B0" w:rsidRDefault="00EE6ADC" w:rsidP="006B0095">
      <w:pPr>
        <w:rPr>
          <w:b/>
        </w:rPr>
      </w:pPr>
      <w:r w:rsidRPr="005C37B0">
        <w:rPr>
          <w:b/>
        </w:rPr>
        <w:t>б) Порядок проведения промежуточной аттестации, показатели и критерии оценивания:</w:t>
      </w:r>
    </w:p>
    <w:p w:rsidR="00EE6ADC" w:rsidRPr="005C37B0" w:rsidRDefault="00EE6ADC" w:rsidP="006B0095">
      <w:pPr>
        <w:rPr>
          <w:highlight w:val="yellow"/>
        </w:rPr>
      </w:pPr>
      <w:r w:rsidRPr="005C37B0">
        <w:t>Критерии оценивания формирования компетенций на различных этапах их форм</w:t>
      </w:r>
      <w:r w:rsidRPr="005C37B0">
        <w:t>и</w:t>
      </w:r>
      <w:r w:rsidRPr="005C37B0">
        <w:t>рования определяются оценками: «отлично», «хорошо», «удовлетворительно», «неудовл</w:t>
      </w:r>
      <w:r w:rsidRPr="005C37B0">
        <w:t>е</w:t>
      </w:r>
      <w:r w:rsidRPr="005C37B0">
        <w:t>творительно»</w:t>
      </w:r>
      <w:r w:rsidRPr="005C37B0">
        <w:rPr>
          <w:b/>
        </w:rPr>
        <w:t>.</w:t>
      </w:r>
      <w:r w:rsidRPr="005C37B0">
        <w:t xml:space="preserve"> </w:t>
      </w:r>
    </w:p>
    <w:p w:rsidR="00EE6ADC" w:rsidRPr="0035794F" w:rsidRDefault="00EE6ADC" w:rsidP="006B0095">
      <w:pPr>
        <w:ind w:right="170"/>
        <w:rPr>
          <w:spacing w:val="2"/>
        </w:rPr>
      </w:pPr>
      <w:r w:rsidRPr="005C37B0">
        <w:rPr>
          <w:spacing w:val="2"/>
        </w:rPr>
        <w:t xml:space="preserve">Студент, </w:t>
      </w:r>
      <w:r w:rsidRPr="005C37B0">
        <w:t>получивший</w:t>
      </w:r>
      <w:r w:rsidRPr="005C37B0">
        <w:rPr>
          <w:spacing w:val="2"/>
        </w:rPr>
        <w:t xml:space="preserve"> по дисциплине оценку «неудовлетворительно» или «не представлен», имеет право на повторную переаттестацию в соответствие с </w:t>
      </w:r>
      <w:r>
        <w:rPr>
          <w:spacing w:val="2"/>
        </w:rPr>
        <w:t>актуальн</w:t>
      </w:r>
      <w:r>
        <w:rPr>
          <w:spacing w:val="2"/>
        </w:rPr>
        <w:t>ы</w:t>
      </w:r>
      <w:r>
        <w:rPr>
          <w:spacing w:val="2"/>
        </w:rPr>
        <w:t xml:space="preserve">ми документами </w:t>
      </w:r>
      <w:r w:rsidRPr="005C37B0">
        <w:rPr>
          <w:spacing w:val="2"/>
        </w:rPr>
        <w:t>СМК</w:t>
      </w:r>
      <w:r w:rsidRPr="0035794F">
        <w:rPr>
          <w:spacing w:val="2"/>
        </w:rPr>
        <w:t xml:space="preserve"> либо должен быть отчислен из университета «…</w:t>
      </w:r>
      <w:r w:rsidRPr="0035794F">
        <w:rPr>
          <w:i/>
          <w:spacing w:val="2"/>
        </w:rPr>
        <w:t>за академич</w:t>
      </w:r>
      <w:r w:rsidRPr="0035794F">
        <w:rPr>
          <w:i/>
          <w:spacing w:val="2"/>
        </w:rPr>
        <w:t>е</w:t>
      </w:r>
      <w:r w:rsidRPr="0035794F">
        <w:rPr>
          <w:i/>
          <w:spacing w:val="2"/>
        </w:rPr>
        <w:t>скую неуспев</w:t>
      </w:r>
      <w:r w:rsidRPr="0035794F">
        <w:rPr>
          <w:i/>
          <w:spacing w:val="2"/>
        </w:rPr>
        <w:t>а</w:t>
      </w:r>
      <w:r w:rsidRPr="0035794F">
        <w:rPr>
          <w:i/>
          <w:spacing w:val="2"/>
        </w:rPr>
        <w:t>емость</w:t>
      </w:r>
      <w:r w:rsidRPr="0035794F">
        <w:rPr>
          <w:spacing w:val="2"/>
        </w:rPr>
        <w:t xml:space="preserve">». </w:t>
      </w:r>
    </w:p>
    <w:p w:rsidR="00EE6ADC" w:rsidRPr="0035794F" w:rsidRDefault="00EE6ADC" w:rsidP="006B0095">
      <w:pPr>
        <w:ind w:right="170"/>
      </w:pPr>
      <w:r w:rsidRPr="0035794F">
        <w:t>Для промежуточной аттестации оценивания уровня сформированности компете</w:t>
      </w:r>
      <w:r w:rsidRPr="0035794F">
        <w:t>н</w:t>
      </w:r>
      <w:r w:rsidRPr="0035794F">
        <w:t>ций, определяется следующими критериями:</w:t>
      </w:r>
    </w:p>
    <w:p w:rsidR="00EE6ADC" w:rsidRPr="0035794F" w:rsidRDefault="00EE6ADC" w:rsidP="006B0095">
      <w:pPr>
        <w:numPr>
          <w:ilvl w:val="0"/>
          <w:numId w:val="7"/>
        </w:numPr>
        <w:rPr>
          <w:bCs/>
          <w:i/>
        </w:rPr>
      </w:pPr>
      <w:r w:rsidRPr="0035794F">
        <w:rPr>
          <w:bCs/>
          <w:i/>
        </w:rPr>
        <w:t>Субъективная оценка руководителя.</w:t>
      </w:r>
    </w:p>
    <w:p w:rsidR="00EE6ADC" w:rsidRPr="0035794F" w:rsidRDefault="00EE6ADC" w:rsidP="008568B4">
      <w:pPr>
        <w:ind w:left="567" w:right="170"/>
      </w:pPr>
      <w:r w:rsidRPr="0035794F">
        <w:t>– качество выполнения самостоятельных и аудиторных работ, выполне</w:t>
      </w:r>
      <w:r w:rsidRPr="0035794F">
        <w:t>н</w:t>
      </w:r>
      <w:r w:rsidRPr="0035794F">
        <w:t>ных на практических занятиях</w:t>
      </w:r>
    </w:p>
    <w:p w:rsidR="00EE6ADC" w:rsidRPr="0035794F" w:rsidRDefault="00EE6ADC" w:rsidP="008568B4">
      <w:pPr>
        <w:ind w:left="567" w:right="170"/>
      </w:pPr>
      <w:r w:rsidRPr="0035794F">
        <w:t>– содержательность ответов на вопросы;</w:t>
      </w:r>
    </w:p>
    <w:p w:rsidR="00EE6ADC" w:rsidRPr="0035794F" w:rsidRDefault="00EE6ADC" w:rsidP="008568B4">
      <w:pPr>
        <w:ind w:left="567" w:right="170"/>
      </w:pPr>
      <w:r w:rsidRPr="0035794F">
        <w:t>– умение представлять работу, уровень графической, макетной подачи;</w:t>
      </w:r>
    </w:p>
    <w:p w:rsidR="00EE6ADC" w:rsidRPr="0035794F" w:rsidRDefault="00EE6ADC" w:rsidP="008568B4">
      <w:pPr>
        <w:ind w:left="567" w:right="170"/>
      </w:pPr>
      <w:r w:rsidRPr="0035794F">
        <w:rPr>
          <w:iCs/>
          <w:szCs w:val="32"/>
        </w:rPr>
        <w:t>– умение представить работу на защите, уровень речевой культуры.</w:t>
      </w:r>
    </w:p>
    <w:p w:rsidR="00EE6ADC" w:rsidRPr="0035794F" w:rsidRDefault="00EE6ADC" w:rsidP="006B0095">
      <w:pPr>
        <w:rPr>
          <w:bCs/>
          <w:i/>
        </w:rPr>
      </w:pPr>
      <w:r w:rsidRPr="0035794F">
        <w:rPr>
          <w:bCs/>
          <w:i/>
        </w:rPr>
        <w:t>2. Объективная оценка сформированности компетенций студента в процессе об</w:t>
      </w:r>
      <w:r w:rsidRPr="0035794F">
        <w:rPr>
          <w:bCs/>
          <w:i/>
        </w:rPr>
        <w:t>у</w:t>
      </w:r>
      <w:r w:rsidRPr="0035794F">
        <w:rPr>
          <w:bCs/>
          <w:i/>
        </w:rPr>
        <w:t>чения:</w:t>
      </w:r>
    </w:p>
    <w:p w:rsidR="00EE6ADC" w:rsidRPr="0035794F" w:rsidRDefault="00EE6ADC" w:rsidP="006B0095">
      <w:pPr>
        <w:rPr>
          <w:iCs/>
          <w:szCs w:val="32"/>
        </w:rPr>
      </w:pPr>
      <w:r w:rsidRPr="0035794F">
        <w:rPr>
          <w:iCs/>
          <w:szCs w:val="32"/>
        </w:rPr>
        <w:t xml:space="preserve">– компетентность в области дисциплины. Свободное владение материалом, умение вести профессиональную дискуссию, отвечать на вопросы и замечания; </w:t>
      </w:r>
    </w:p>
    <w:p w:rsidR="00EE6ADC" w:rsidRPr="0035794F" w:rsidRDefault="00EE6ADC" w:rsidP="006B0095">
      <w:pPr>
        <w:rPr>
          <w:iCs/>
          <w:szCs w:val="32"/>
        </w:rPr>
      </w:pPr>
      <w:r w:rsidRPr="0035794F">
        <w:rPr>
          <w:iCs/>
          <w:szCs w:val="32"/>
        </w:rPr>
        <w:t>– сформированность компетенций.</w:t>
      </w:r>
    </w:p>
    <w:p w:rsidR="00EE6ADC" w:rsidRPr="0035794F" w:rsidRDefault="00EE6ADC" w:rsidP="0035794F">
      <w:r w:rsidRPr="0035794F">
        <w:t>Графические работы  и решения задач выполняются под руководством преподават</w:t>
      </w:r>
      <w:r w:rsidRPr="0035794F">
        <w:t>е</w:t>
      </w:r>
      <w:r w:rsidRPr="0035794F">
        <w:t>ля. В процессе их выполнения</w:t>
      </w:r>
      <w:r>
        <w:t xml:space="preserve"> </w:t>
      </w:r>
      <w:r w:rsidRPr="0035794F">
        <w:t>обучающийся развивает умения и владения, закрепляя и одновременно расширяя знания, полученные при изучении курса «Архитектурное черч</w:t>
      </w:r>
      <w:r w:rsidRPr="0035794F">
        <w:t>е</w:t>
      </w:r>
      <w:r w:rsidRPr="0035794F">
        <w:t>ние и обмеры». При их выполнении обучающийся должен показать свое умение работать творчески, понимать творческий метод, выбранного им стиля или направления, сформ</w:t>
      </w:r>
      <w:r w:rsidRPr="0035794F">
        <w:t>и</w:t>
      </w:r>
      <w:r w:rsidRPr="0035794F">
        <w:t>ровать собственное представление о культуре подачи выполненных заданий, а также об</w:t>
      </w:r>
      <w:r w:rsidRPr="0035794F">
        <w:t>у</w:t>
      </w:r>
      <w:r w:rsidRPr="0035794F">
        <w:t>чающийся должен разобраться в теоретических вопросах, самостоятельно проанализир</w:t>
      </w:r>
      <w:r w:rsidRPr="0035794F">
        <w:t>о</w:t>
      </w:r>
      <w:r w:rsidRPr="0035794F">
        <w:t>вать, разобрать и обосновать практические предлож</w:t>
      </w:r>
      <w:r w:rsidRPr="0035794F">
        <w:t>е</w:t>
      </w:r>
      <w:r w:rsidRPr="0035794F">
        <w:t>ния.</w:t>
      </w:r>
    </w:p>
    <w:p w:rsidR="00EE6ADC" w:rsidRPr="0035794F" w:rsidRDefault="00EE6ADC" w:rsidP="004C19F2">
      <w:pPr>
        <w:rPr>
          <w:i/>
          <w:highlight w:val="yellow"/>
        </w:rPr>
      </w:pPr>
    </w:p>
    <w:p w:rsidR="00EE6ADC" w:rsidRPr="0035794F" w:rsidRDefault="00EE6ADC" w:rsidP="004C19F2">
      <w:pPr>
        <w:rPr>
          <w:b/>
        </w:rPr>
      </w:pPr>
      <w:r w:rsidRPr="0035794F">
        <w:rPr>
          <w:b/>
        </w:rPr>
        <w:t>Показатели и критерии оценивания курсовой работы и экзамена:</w:t>
      </w:r>
    </w:p>
    <w:p w:rsidR="00EE6ADC" w:rsidRPr="0035794F" w:rsidRDefault="00EE6ADC" w:rsidP="004C19F2">
      <w:r w:rsidRPr="0035794F">
        <w:t xml:space="preserve">– на оценку </w:t>
      </w:r>
      <w:r w:rsidRPr="0035794F">
        <w:rPr>
          <w:b/>
        </w:rPr>
        <w:t>«отлично»</w:t>
      </w:r>
      <w:r w:rsidRPr="0035794F">
        <w:t xml:space="preserve"> (5 баллов) – работа выполнена в соответствии с заданием, обучающийся показывает высокий уровень знаний, умений, навыков не только на уровне воспроизведения и объяснения информации, но и интеллектуальные навыки решения пр</w:t>
      </w:r>
      <w:r w:rsidRPr="0035794F">
        <w:t>о</w:t>
      </w:r>
      <w:r w:rsidRPr="0035794F">
        <w:t>блем и задач, нахождения уникальных творческих решений поставленных задач, оценки и вынесения критических суждений, качественно на высокопрофессиональном уровне оформить все работы;</w:t>
      </w:r>
    </w:p>
    <w:p w:rsidR="00EE6ADC" w:rsidRPr="0035794F" w:rsidRDefault="00EE6ADC" w:rsidP="004C19F2">
      <w:r w:rsidRPr="0035794F">
        <w:t xml:space="preserve">– на оценку </w:t>
      </w:r>
      <w:r w:rsidRPr="0035794F">
        <w:rPr>
          <w:b/>
        </w:rPr>
        <w:t>«хорошо»</w:t>
      </w:r>
      <w:r w:rsidRPr="0035794F">
        <w:t xml:space="preserve"> (4 балла) – работа выполнена в соответствии с заданием, об</w:t>
      </w:r>
      <w:r w:rsidRPr="0035794F">
        <w:t>у</w:t>
      </w:r>
      <w:r w:rsidRPr="0035794F">
        <w:t>чающийся показывает знанияи умения не только на уровне воспроизведения и объяснения информации, но и интеллектуальные навыки решения проблем и задач, нахождения реш</w:t>
      </w:r>
      <w:r w:rsidRPr="0035794F">
        <w:t>е</w:t>
      </w:r>
      <w:r w:rsidRPr="0035794F">
        <w:t>ний уникальных творческих задач;</w:t>
      </w:r>
    </w:p>
    <w:p w:rsidR="00EE6ADC" w:rsidRPr="0035794F" w:rsidRDefault="00EE6ADC" w:rsidP="004C19F2">
      <w:r w:rsidRPr="0035794F">
        <w:t xml:space="preserve">– на оценку </w:t>
      </w:r>
      <w:r w:rsidRPr="0035794F">
        <w:rPr>
          <w:b/>
        </w:rPr>
        <w:t>«удовлетворительно»</w:t>
      </w:r>
      <w:r w:rsidRPr="0035794F">
        <w:t xml:space="preserve"> (3 балла) – работа выполнена в соответствии с заданием, обучающийся показывает знания на уровне воспроизведения и объяснения и</w:t>
      </w:r>
      <w:r w:rsidRPr="0035794F">
        <w:t>н</w:t>
      </w:r>
      <w:r w:rsidRPr="0035794F">
        <w:t>формации, интеллектуальные навыки решения простых творческих задач;</w:t>
      </w:r>
    </w:p>
    <w:p w:rsidR="00EE6ADC" w:rsidRPr="0035794F" w:rsidRDefault="00EE6ADC" w:rsidP="004C19F2">
      <w:r w:rsidRPr="0035794F">
        <w:t xml:space="preserve">– на оценку </w:t>
      </w:r>
      <w:r w:rsidRPr="0035794F">
        <w:rPr>
          <w:b/>
        </w:rPr>
        <w:t>«неудовлетворительно»</w:t>
      </w:r>
      <w:r w:rsidRPr="0035794F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творческой задачи.</w:t>
      </w:r>
    </w:p>
    <w:p w:rsidR="00EE6ADC" w:rsidRPr="0035794F" w:rsidRDefault="00EE6ADC" w:rsidP="008155AE">
      <w:r w:rsidRPr="0035794F">
        <w:t xml:space="preserve">– на оценку </w:t>
      </w:r>
      <w:r w:rsidRPr="0035794F">
        <w:rPr>
          <w:b/>
        </w:rPr>
        <w:t>«неудовлетворительно»</w:t>
      </w:r>
      <w:r w:rsidRPr="0035794F">
        <w:t xml:space="preserve"> (1 балл) – задание преподавателя не выполн</w:t>
      </w:r>
      <w:r w:rsidRPr="0035794F">
        <w:t>е</w:t>
      </w:r>
      <w:r w:rsidRPr="0035794F">
        <w:t>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EE6ADC" w:rsidRPr="0035794F" w:rsidRDefault="00EE6ADC" w:rsidP="00F73365">
      <w:pPr>
        <w:rPr>
          <w:rStyle w:val="FontStyle32"/>
          <w:i w:val="0"/>
          <w:sz w:val="24"/>
          <w:highlight w:val="yellow"/>
        </w:rPr>
      </w:pPr>
      <w:r w:rsidRPr="0035794F">
        <w:t>Оценки «отлично», «хорошо», «удовлетворительно» означают успешную сформир</w:t>
      </w:r>
      <w:r w:rsidRPr="0035794F">
        <w:t>о</w:t>
      </w:r>
      <w:r w:rsidRPr="0035794F">
        <w:t>ванность компетенций у студента по данной дисциплине.</w:t>
      </w:r>
    </w:p>
    <w:p w:rsidR="00EE6ADC" w:rsidRPr="00485C8A" w:rsidRDefault="00EE6ADC" w:rsidP="003442D8">
      <w:pPr>
        <w:pStyle w:val="Heading1"/>
        <w:ind w:left="0" w:firstLine="567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485C8A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485C8A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  <w:r>
        <w:rPr>
          <w:rStyle w:val="FontStyle31"/>
          <w:rFonts w:ascii="Times New Roman" w:hAnsi="Times New Roman"/>
          <w:sz w:val="24"/>
          <w:szCs w:val="24"/>
        </w:rPr>
        <w:t xml:space="preserve"> «Архитектурное черчение</w:t>
      </w:r>
      <w:r w:rsidRPr="00485C8A">
        <w:rPr>
          <w:rStyle w:val="FontStyle31"/>
          <w:rFonts w:ascii="Times New Roman" w:hAnsi="Times New Roman"/>
          <w:sz w:val="24"/>
          <w:szCs w:val="24"/>
        </w:rPr>
        <w:t xml:space="preserve"> и обмеры»</w:t>
      </w:r>
    </w:p>
    <w:p w:rsidR="00EE6ADC" w:rsidRPr="00485C8A" w:rsidRDefault="00EE6ADC" w:rsidP="003442D8">
      <w:pPr>
        <w:pStyle w:val="Style10"/>
        <w:widowControl/>
        <w:rPr>
          <w:rStyle w:val="FontStyle22"/>
          <w:sz w:val="24"/>
        </w:rPr>
      </w:pPr>
      <w:r w:rsidRPr="00485C8A">
        <w:rPr>
          <w:rStyle w:val="FontStyle18"/>
          <w:bCs/>
          <w:sz w:val="24"/>
        </w:rPr>
        <w:t xml:space="preserve">а) основная </w:t>
      </w:r>
      <w:r w:rsidRPr="00485C8A">
        <w:rPr>
          <w:rStyle w:val="FontStyle22"/>
          <w:b/>
          <w:sz w:val="24"/>
        </w:rPr>
        <w:t>литература</w:t>
      </w:r>
      <w:r w:rsidRPr="00485C8A">
        <w:rPr>
          <w:rStyle w:val="FontStyle22"/>
          <w:sz w:val="24"/>
        </w:rPr>
        <w:t xml:space="preserve">: </w:t>
      </w:r>
    </w:p>
    <w:p w:rsidR="00EE6ADC" w:rsidRPr="00485C8A" w:rsidRDefault="00EE6ADC" w:rsidP="003442D8">
      <w:pPr>
        <w:numPr>
          <w:ilvl w:val="0"/>
          <w:numId w:val="29"/>
        </w:numPr>
        <w:shd w:val="clear" w:color="auto" w:fill="FFFFFF"/>
        <w:tabs>
          <w:tab w:val="left" w:pos="0"/>
        </w:tabs>
        <w:spacing w:line="322" w:lineRule="exact"/>
        <w:ind w:left="0" w:firstLine="709"/>
        <w:jc w:val="left"/>
        <w:rPr>
          <w:spacing w:val="-11"/>
        </w:rPr>
      </w:pPr>
      <w:r w:rsidRPr="00485C8A">
        <w:t>Веремей О.М. и др.</w:t>
      </w:r>
      <w:r w:rsidRPr="00485C8A">
        <w:rPr>
          <w:spacing w:val="-6"/>
        </w:rPr>
        <w:t xml:space="preserve"> Начертательная геометрия с элементами компьютерной графики.</w:t>
      </w:r>
      <w:r w:rsidRPr="00485C8A">
        <w:rPr>
          <w:spacing w:val="-11"/>
        </w:rPr>
        <w:t xml:space="preserve"> [Электронный ресурс]: учебное пособие / О.М. </w:t>
      </w:r>
      <w:r w:rsidRPr="00485C8A">
        <w:t>Веремей</w:t>
      </w:r>
      <w:r w:rsidRPr="00485C8A">
        <w:rPr>
          <w:spacing w:val="-11"/>
        </w:rPr>
        <w:t xml:space="preserve">, В.И. </w:t>
      </w:r>
      <w:r w:rsidRPr="00485C8A">
        <w:t>Кадошников, И</w:t>
      </w:r>
      <w:r w:rsidRPr="00485C8A">
        <w:rPr>
          <w:spacing w:val="-11"/>
        </w:rPr>
        <w:t xml:space="preserve">.Д. </w:t>
      </w:r>
      <w:r w:rsidRPr="00485C8A">
        <w:t>К</w:t>
      </w:r>
      <w:r w:rsidRPr="00485C8A">
        <w:t>а</w:t>
      </w:r>
      <w:r w:rsidRPr="00485C8A">
        <w:t>дошникова ,</w:t>
      </w:r>
      <w:r w:rsidRPr="00485C8A">
        <w:rPr>
          <w:spacing w:val="-11"/>
        </w:rPr>
        <w:t xml:space="preserve"> ФГБОУ ВПО «Магнитогорский государственный технический университет ми. Г.И. Носова» - Электрон. текстовые дан. (19,6 Мб). – Магнитогорск: ФГБОУ ВПО «МГТУ», 2013. – 1 электрон. опт. Диск (</w:t>
      </w:r>
      <w:r w:rsidRPr="00485C8A">
        <w:rPr>
          <w:spacing w:val="-11"/>
          <w:lang w:val="en-US"/>
        </w:rPr>
        <w:t>CD</w:t>
      </w:r>
      <w:r w:rsidRPr="00485C8A">
        <w:rPr>
          <w:spacing w:val="-11"/>
        </w:rPr>
        <w:t>-</w:t>
      </w:r>
      <w:r w:rsidRPr="00485C8A">
        <w:rPr>
          <w:spacing w:val="-11"/>
          <w:lang w:val="en-US"/>
        </w:rPr>
        <w:t>R</w:t>
      </w:r>
      <w:r w:rsidRPr="00485C8A">
        <w:rPr>
          <w:spacing w:val="-11"/>
        </w:rPr>
        <w:t>).</w:t>
      </w:r>
    </w:p>
    <w:p w:rsidR="00EE6ADC" w:rsidRPr="00485C8A" w:rsidRDefault="00EE6ADC" w:rsidP="003442D8">
      <w:r w:rsidRPr="00485C8A">
        <w:t xml:space="preserve">2.Веремей, О. М. Начертательная геометрия: учебное пособие. Ч. 2 / О. М. Веремей, Е. А. Свистунова ; МГТУ. - Магнитогорск : МГТУ, 2016. - 1 электрон. опт. диск (CD-ROM). - URL: </w:t>
      </w:r>
      <w:hyperlink r:id="rId23" w:history="1">
        <w:r w:rsidRPr="002B05D0">
          <w:rPr>
            <w:rStyle w:val="Hyperlink"/>
            <w:bCs/>
          </w:rPr>
          <w:t>https://magtu.informsystema.ru/uploader/fileUpload?name=2515.pdf&amp;show=dcatalogues/1/1130301/2515.pdf&amp;view=true</w:t>
        </w:r>
      </w:hyperlink>
      <w:r w:rsidRPr="00EA5577">
        <w:rPr>
          <w:color w:val="365F91"/>
        </w:rPr>
        <w:t xml:space="preserve"> </w:t>
      </w:r>
      <w:r w:rsidRPr="00485C8A">
        <w:rPr>
          <w:color w:val="365F91"/>
        </w:rPr>
        <w:t xml:space="preserve"> (дата обращения: 04.10.2019). -</w:t>
      </w:r>
      <w:r w:rsidRPr="00485C8A">
        <w:t xml:space="preserve"> Макрообъект. - Текст : электро</w:t>
      </w:r>
      <w:r w:rsidRPr="00485C8A">
        <w:t>н</w:t>
      </w:r>
      <w:r w:rsidRPr="00485C8A">
        <w:t>ный.</w:t>
      </w:r>
    </w:p>
    <w:p w:rsidR="00EE6ADC" w:rsidRPr="00485C8A" w:rsidRDefault="00EE6ADC" w:rsidP="003442D8">
      <w:pPr>
        <w:rPr>
          <w:color w:val="17365D"/>
        </w:rPr>
      </w:pPr>
      <w:r w:rsidRPr="00485C8A">
        <w:t xml:space="preserve">3.Гребенщиков, К. Н. Архитектурные чертежи и демонстрационные архитектурные картины: учебно-методическое пособие / К. Н. Гребенщиков, В. С. Федосихин ; МГТУ. - Магнитогорск: МГТУ, 2017. - 1 электрон. опт. диск (CD-ROM). - </w:t>
      </w:r>
      <w:r w:rsidRPr="00485C8A">
        <w:rPr>
          <w:color w:val="17365D"/>
        </w:rPr>
        <w:t xml:space="preserve">URL: </w:t>
      </w:r>
      <w:hyperlink r:id="rId24" w:history="1">
        <w:r w:rsidRPr="002B05D0">
          <w:rPr>
            <w:rStyle w:val="Hyperlink"/>
            <w:bCs/>
          </w:rPr>
          <w:t>https://magtu.informsystema.ru/uploader/fileUpload?name=3212.pdf&amp;show=dcatalogues/1/1136736/3212.pdf&amp;view=true</w:t>
        </w:r>
      </w:hyperlink>
      <w:r w:rsidRPr="00EA5577">
        <w:rPr>
          <w:color w:val="17365D"/>
        </w:rPr>
        <w:t xml:space="preserve"> </w:t>
      </w:r>
      <w:r w:rsidRPr="00485C8A">
        <w:rPr>
          <w:color w:val="17365D"/>
        </w:rPr>
        <w:t xml:space="preserve"> (дата обращения: 04.10.2019). - Макрообъект. - Текст : электро</w:t>
      </w:r>
      <w:r w:rsidRPr="00485C8A">
        <w:rPr>
          <w:color w:val="17365D"/>
        </w:rPr>
        <w:t>н</w:t>
      </w:r>
      <w:r w:rsidRPr="00485C8A">
        <w:rPr>
          <w:color w:val="17365D"/>
        </w:rPr>
        <w:t>ный.</w:t>
      </w:r>
    </w:p>
    <w:p w:rsidR="00EE6ADC" w:rsidRPr="00485C8A" w:rsidRDefault="00EE6ADC" w:rsidP="003442D8">
      <w:pPr>
        <w:rPr>
          <w:color w:val="4F81BD"/>
          <w:spacing w:val="-11"/>
        </w:rPr>
      </w:pPr>
      <w:r w:rsidRPr="00485C8A">
        <w:t>4.</w:t>
      </w:r>
      <w:r w:rsidRPr="00485C8A">
        <w:rPr>
          <w:spacing w:val="-11"/>
        </w:rPr>
        <w:t xml:space="preserve">Геодезия и маркшейдерия [Электронный ресурс] : учебное пособие / С. О. Картунова, Е. А. Романько, О. С. Колесатова, М. Ф. Тулубаева ; МГТУ. - Магнитогорск : МГТУ, 2017. - 1 электрон. опт. диск (CD-ROM). - Режим доступа: </w:t>
      </w:r>
      <w:r w:rsidRPr="00485C8A">
        <w:rPr>
          <w:color w:val="4F81BD"/>
          <w:spacing w:val="-11"/>
        </w:rPr>
        <w:t>https://magtu.informsystema.ru/uploader/fileUpload?name=3322.pdf&amp;show=dcatalogues/1/1138310/3322.pdf&amp;view=true. - Макрообъект. - ISBN 978-5-9967-0930-4.</w:t>
      </w:r>
    </w:p>
    <w:p w:rsidR="00EE6ADC" w:rsidRPr="00485C8A" w:rsidRDefault="00EE6ADC" w:rsidP="003442D8">
      <w:pPr>
        <w:rPr>
          <w:spacing w:val="-11"/>
        </w:rPr>
      </w:pPr>
      <w:r w:rsidRPr="00485C8A">
        <w:rPr>
          <w:spacing w:val="-11"/>
        </w:rPr>
        <w:t>5.</w:t>
      </w:r>
      <w:r w:rsidRPr="00485C8A">
        <w:t xml:space="preserve"> </w:t>
      </w:r>
      <w:r w:rsidRPr="00485C8A">
        <w:rPr>
          <w:spacing w:val="-11"/>
        </w:rPr>
        <w:t>Ильин, А. Н. Вертикальная планировка открытых архитектурных пространств и организ</w:t>
      </w:r>
      <w:r w:rsidRPr="00485C8A">
        <w:rPr>
          <w:spacing w:val="-11"/>
        </w:rPr>
        <w:t>а</w:t>
      </w:r>
      <w:r w:rsidRPr="00485C8A">
        <w:rPr>
          <w:spacing w:val="-11"/>
        </w:rPr>
        <w:t xml:space="preserve">ция строительной площадки : учебное пособие / А. Н. Ильин ; МГТУ. - Магнитогорск : МГТУ, 2015. - 1 электрон. опт. диск (CD-ROM). - URL: </w:t>
      </w:r>
      <w:hyperlink r:id="rId25" w:history="1">
        <w:r w:rsidRPr="002B05D0">
          <w:rPr>
            <w:rStyle w:val="Hyperlink"/>
            <w:bCs/>
            <w:spacing w:val="-11"/>
          </w:rPr>
          <w:t>https://magtu.informsystema.ru/uploader/fileUpload?name=1186.pdf&amp;show=dcatalogues/1/1121264/1186.pdf&amp;view=true</w:t>
        </w:r>
      </w:hyperlink>
      <w:r w:rsidRPr="00EA5577">
        <w:rPr>
          <w:spacing w:val="-11"/>
        </w:rPr>
        <w:t xml:space="preserve">  </w:t>
      </w:r>
      <w:r w:rsidRPr="00485C8A">
        <w:rPr>
          <w:spacing w:val="-11"/>
        </w:rPr>
        <w:t xml:space="preserve"> (дата обращения: 04.10.2019). - Макрообъект. - Текст : электронный.</w:t>
      </w:r>
    </w:p>
    <w:p w:rsidR="00EE6ADC" w:rsidRPr="00485C8A" w:rsidRDefault="00EE6ADC" w:rsidP="003442D8">
      <w:r w:rsidRPr="00485C8A">
        <w:rPr>
          <w:spacing w:val="-11"/>
        </w:rPr>
        <w:t>6.</w:t>
      </w:r>
      <w:r w:rsidRPr="00485C8A">
        <w:t xml:space="preserve"> </w:t>
      </w:r>
      <w:r w:rsidRPr="00485C8A">
        <w:rPr>
          <w:spacing w:val="-11"/>
        </w:rPr>
        <w:t>Шенцова, О. М. Архитектурная графика : учебно-методическое пособие / О. М.</w:t>
      </w:r>
      <w:r>
        <w:rPr>
          <w:spacing w:val="-11"/>
        </w:rPr>
        <w:t xml:space="preserve"> Шенцова ; МГТУ. - Магнитогорск</w:t>
      </w:r>
      <w:r w:rsidRPr="00485C8A">
        <w:rPr>
          <w:spacing w:val="-11"/>
        </w:rPr>
        <w:t xml:space="preserve">: МГТУ, 2014. - 1 электрон. опт. диск (CD-ROM). - URL: </w:t>
      </w:r>
      <w:hyperlink r:id="rId26" w:history="1">
        <w:r w:rsidRPr="002B05D0">
          <w:rPr>
            <w:rStyle w:val="Hyperlink"/>
            <w:bCs/>
            <w:spacing w:val="-11"/>
          </w:rPr>
          <w:t>https://magtu.informsystema.ru/uploader/fileUpload?name=1177.pdf&amp;show=dcatalogues/1/1121215/1177.pdf&amp;view=true</w:t>
        </w:r>
      </w:hyperlink>
      <w:r w:rsidRPr="00EA5577">
        <w:rPr>
          <w:spacing w:val="-11"/>
        </w:rPr>
        <w:t xml:space="preserve"> </w:t>
      </w:r>
      <w:r w:rsidRPr="00485C8A">
        <w:rPr>
          <w:spacing w:val="-11"/>
        </w:rPr>
        <w:t xml:space="preserve"> (дата обращения: 04.10.2019). - Макрообъект. - Текст : электронный.</w:t>
      </w:r>
    </w:p>
    <w:p w:rsidR="00EE6ADC" w:rsidRPr="00485C8A" w:rsidRDefault="00EE6ADC" w:rsidP="003442D8">
      <w:pPr>
        <w:pStyle w:val="Style10"/>
        <w:widowControl/>
        <w:rPr>
          <w:rStyle w:val="FontStyle22"/>
          <w:sz w:val="24"/>
        </w:rPr>
      </w:pPr>
    </w:p>
    <w:p w:rsidR="00EE6ADC" w:rsidRPr="00485C8A" w:rsidRDefault="00EE6ADC" w:rsidP="003442D8">
      <w:pPr>
        <w:pStyle w:val="BodyText"/>
        <w:spacing w:after="0"/>
        <w:rPr>
          <w:rStyle w:val="FontStyle22"/>
          <w:sz w:val="24"/>
        </w:rPr>
      </w:pPr>
      <w:r w:rsidRPr="00485C8A">
        <w:rPr>
          <w:rStyle w:val="FontStyle22"/>
          <w:b/>
          <w:sz w:val="24"/>
        </w:rPr>
        <w:t>б) дополнительная литература:</w:t>
      </w:r>
      <w:r w:rsidRPr="00485C8A">
        <w:rPr>
          <w:rStyle w:val="FontStyle22"/>
          <w:sz w:val="24"/>
        </w:rPr>
        <w:t xml:space="preserve"> </w:t>
      </w:r>
    </w:p>
    <w:p w:rsidR="00EE6ADC" w:rsidRPr="00485C8A" w:rsidRDefault="00EE6ADC" w:rsidP="003442D8">
      <w:pPr>
        <w:pStyle w:val="Style10"/>
        <w:widowControl/>
        <w:numPr>
          <w:ilvl w:val="0"/>
          <w:numId w:val="31"/>
        </w:numPr>
        <w:ind w:left="0" w:firstLine="709"/>
        <w:rPr>
          <w:rStyle w:val="FontStyle22"/>
          <w:sz w:val="24"/>
        </w:rPr>
      </w:pPr>
      <w:r w:rsidRPr="00485C8A">
        <w:rPr>
          <w:rStyle w:val="FontStyle22"/>
          <w:sz w:val="24"/>
        </w:rPr>
        <w:t>Веремей О.М. Архитектурные чертежи. Учебно-методическое пособие.2-е издание перераб. и доп.- Магнитогорск: МаГУ, 2007-142 с.</w:t>
      </w:r>
    </w:p>
    <w:p w:rsidR="00EE6ADC" w:rsidRPr="00485C8A" w:rsidRDefault="00EE6ADC" w:rsidP="003442D8">
      <w:pPr>
        <w:widowControl/>
        <w:numPr>
          <w:ilvl w:val="0"/>
          <w:numId w:val="31"/>
        </w:numPr>
        <w:autoSpaceDE/>
        <w:adjustRightInd/>
        <w:ind w:left="0" w:firstLine="709"/>
      </w:pPr>
      <w:r w:rsidRPr="00485C8A">
        <w:t>СоколоваТ.Н., Рудская Л.А., Соколов А.Л. Архитектурные обмеры. Учеб. пособие. – М.: «Архитектура-С», 2006.- 112 с. с ил.</w:t>
      </w:r>
    </w:p>
    <w:p w:rsidR="00EE6ADC" w:rsidRPr="00485C8A" w:rsidRDefault="00EE6ADC" w:rsidP="003442D8">
      <w:pPr>
        <w:pStyle w:val="BodyText"/>
        <w:widowControl/>
        <w:numPr>
          <w:ilvl w:val="0"/>
          <w:numId w:val="31"/>
        </w:numPr>
        <w:autoSpaceDE/>
        <w:adjustRightInd/>
        <w:spacing w:after="0"/>
        <w:ind w:left="0" w:firstLine="709"/>
        <w:rPr>
          <w:rStyle w:val="FontStyle22"/>
          <w:sz w:val="24"/>
        </w:rPr>
      </w:pPr>
      <w:r w:rsidRPr="00485C8A">
        <w:rPr>
          <w:rStyle w:val="FontStyle22"/>
          <w:sz w:val="24"/>
        </w:rPr>
        <w:t>Максимов О.Г. Рисунок в архитектурном творчестве: Изображение, выражение, созидание. – М.: Архитектура-С, 2003.</w:t>
      </w:r>
    </w:p>
    <w:p w:rsidR="00EE6ADC" w:rsidRPr="00485C8A" w:rsidRDefault="00EE6ADC" w:rsidP="003442D8">
      <w:pPr>
        <w:pStyle w:val="BodyText"/>
        <w:widowControl/>
        <w:numPr>
          <w:ilvl w:val="0"/>
          <w:numId w:val="31"/>
        </w:numPr>
        <w:autoSpaceDE/>
        <w:adjustRightInd/>
        <w:spacing w:after="0"/>
        <w:ind w:left="0" w:firstLine="709"/>
      </w:pPr>
      <w:r w:rsidRPr="00485C8A">
        <w:t>Межгосударственный стандарт. Основные требования к проектной и рабочей документации. ГОСТ 21.101 – 97. Система проектной документации для строительс</w:t>
      </w:r>
      <w:r w:rsidRPr="00485C8A">
        <w:t>т</w:t>
      </w:r>
      <w:r w:rsidRPr="00485C8A">
        <w:t>ва.</w:t>
      </w:r>
    </w:p>
    <w:p w:rsidR="00EE6ADC" w:rsidRPr="00485C8A" w:rsidRDefault="00EE6ADC" w:rsidP="003442D8">
      <w:pPr>
        <w:pStyle w:val="BodyText"/>
        <w:widowControl/>
        <w:numPr>
          <w:ilvl w:val="0"/>
          <w:numId w:val="31"/>
        </w:numPr>
        <w:autoSpaceDE/>
        <w:adjustRightInd/>
        <w:spacing w:after="0"/>
        <w:ind w:left="0" w:firstLine="709"/>
      </w:pPr>
      <w:r w:rsidRPr="00485C8A">
        <w:t>Межгосударственный стандарт. Правила выполнения архитектурно-строительных рабочих чертежей. ГОСТ 21.501-93. Система проектной документации для строительства.</w:t>
      </w:r>
    </w:p>
    <w:p w:rsidR="00EE6ADC" w:rsidRPr="00485C8A" w:rsidRDefault="00EE6ADC" w:rsidP="003442D8">
      <w:pPr>
        <w:pStyle w:val="BodyText"/>
        <w:widowControl/>
        <w:autoSpaceDE/>
        <w:adjustRightInd/>
        <w:spacing w:after="0"/>
        <w:ind w:left="709" w:firstLine="0"/>
      </w:pPr>
    </w:p>
    <w:p w:rsidR="00EE6ADC" w:rsidRPr="00485C8A" w:rsidRDefault="00EE6ADC" w:rsidP="003442D8">
      <w:pPr>
        <w:pStyle w:val="Style8"/>
        <w:widowControl/>
        <w:tabs>
          <w:tab w:val="left" w:pos="993"/>
        </w:tabs>
        <w:ind w:firstLine="120"/>
        <w:rPr>
          <w:rStyle w:val="FontStyle21"/>
          <w:b/>
          <w:sz w:val="24"/>
        </w:rPr>
      </w:pPr>
      <w:r w:rsidRPr="00485C8A">
        <w:rPr>
          <w:rStyle w:val="FontStyle15"/>
          <w:bCs/>
          <w:spacing w:val="40"/>
          <w:sz w:val="24"/>
        </w:rPr>
        <w:t>в)</w:t>
      </w:r>
      <w:r w:rsidRPr="00485C8A">
        <w:rPr>
          <w:rStyle w:val="FontStyle15"/>
          <w:bCs/>
          <w:sz w:val="24"/>
        </w:rPr>
        <w:t xml:space="preserve"> </w:t>
      </w:r>
      <w:r w:rsidRPr="00485C8A">
        <w:rPr>
          <w:rStyle w:val="FontStyle21"/>
          <w:b/>
          <w:sz w:val="24"/>
        </w:rPr>
        <w:t xml:space="preserve">Методические указания: </w:t>
      </w:r>
    </w:p>
    <w:p w:rsidR="00EE6ADC" w:rsidRPr="00485C8A" w:rsidRDefault="00EE6ADC" w:rsidP="003442D8">
      <w:pPr>
        <w:pStyle w:val="Style8"/>
        <w:widowControl/>
        <w:tabs>
          <w:tab w:val="left" w:pos="993"/>
        </w:tabs>
        <w:ind w:firstLine="120"/>
        <w:rPr>
          <w:rStyle w:val="FontStyle21"/>
          <w:sz w:val="24"/>
        </w:rPr>
      </w:pPr>
      <w:r w:rsidRPr="00485C8A">
        <w:rPr>
          <w:rStyle w:val="FontStyle21"/>
          <w:sz w:val="24"/>
        </w:rPr>
        <w:t>1.</w:t>
      </w:r>
      <w:r w:rsidRPr="00485C8A">
        <w:t xml:space="preserve">  Барышников Ю.Г.</w:t>
      </w:r>
      <w:r w:rsidRPr="00485C8A">
        <w:rPr>
          <w:rStyle w:val="FontStyle21"/>
          <w:sz w:val="24"/>
        </w:rPr>
        <w:t xml:space="preserve"> Перспективный чертеж архитектурного сооружения. Методические указания к лабораторным занятиям по дисциплине «Основы архитектурного проектиров</w:t>
      </w:r>
      <w:r w:rsidRPr="00485C8A">
        <w:rPr>
          <w:rStyle w:val="FontStyle21"/>
          <w:sz w:val="24"/>
        </w:rPr>
        <w:t>а</w:t>
      </w:r>
      <w:r w:rsidRPr="00485C8A">
        <w:rPr>
          <w:rStyle w:val="FontStyle21"/>
          <w:sz w:val="24"/>
        </w:rPr>
        <w:t>ния» для студентов 1 курса.ч.2 . Архитектура.</w:t>
      </w:r>
      <w:r w:rsidRPr="00485C8A">
        <w:rPr>
          <w:rStyle w:val="FontStyle21"/>
          <w:sz w:val="24"/>
        </w:rPr>
        <w:tab/>
        <w:t>Ю.Г. Барышников, М.Ю. Сальникова, 2010 г.</w:t>
      </w:r>
    </w:p>
    <w:p w:rsidR="00EE6ADC" w:rsidRPr="00485C8A" w:rsidRDefault="00EE6ADC" w:rsidP="003442D8">
      <w:pPr>
        <w:pStyle w:val="Style8"/>
        <w:widowControl/>
        <w:tabs>
          <w:tab w:val="left" w:pos="993"/>
        </w:tabs>
        <w:ind w:firstLine="120"/>
        <w:rPr>
          <w:rStyle w:val="FontStyle21"/>
          <w:sz w:val="24"/>
        </w:rPr>
      </w:pPr>
      <w:r w:rsidRPr="00485C8A">
        <w:rPr>
          <w:rStyle w:val="FontStyle21"/>
          <w:sz w:val="24"/>
        </w:rPr>
        <w:t>2.</w:t>
      </w:r>
      <w:r w:rsidRPr="00485C8A">
        <w:t xml:space="preserve"> </w:t>
      </w:r>
      <w:r w:rsidRPr="00485C8A">
        <w:rPr>
          <w:rStyle w:val="FontStyle21"/>
          <w:sz w:val="24"/>
        </w:rPr>
        <w:t>Барышников Ю.Г.Фасад, план и разрез архитектурного сооружения: Методические указания к лабораторным занятиям, самостоятельной работе и курсовому проекту по ди</w:t>
      </w:r>
      <w:r w:rsidRPr="00485C8A">
        <w:rPr>
          <w:rStyle w:val="FontStyle21"/>
          <w:sz w:val="24"/>
        </w:rPr>
        <w:t>с</w:t>
      </w:r>
      <w:r w:rsidRPr="00485C8A">
        <w:rPr>
          <w:rStyle w:val="FontStyle21"/>
          <w:sz w:val="24"/>
        </w:rPr>
        <w:t>циплине «Архитектурное проектирование, Ч .2» для студентов1 курса направления 270300. Магнитогорск: Изд-во Магнитогорск.гос.техн. ун-та им. Г.И.Носова, 2011.13 с.</w:t>
      </w:r>
    </w:p>
    <w:p w:rsidR="00EE6ADC" w:rsidRPr="00485C8A" w:rsidRDefault="00EE6ADC" w:rsidP="003442D8">
      <w:pPr>
        <w:pStyle w:val="Style8"/>
        <w:widowControl/>
        <w:tabs>
          <w:tab w:val="left" w:pos="993"/>
        </w:tabs>
        <w:ind w:firstLine="120"/>
        <w:rPr>
          <w:rStyle w:val="FontStyle21"/>
          <w:sz w:val="24"/>
        </w:rPr>
      </w:pPr>
      <w:r w:rsidRPr="00485C8A">
        <w:rPr>
          <w:rStyle w:val="FontStyle21"/>
          <w:sz w:val="24"/>
        </w:rPr>
        <w:t>3.Федосихин В.С.</w:t>
      </w:r>
      <w:r w:rsidRPr="00485C8A">
        <w:t xml:space="preserve"> </w:t>
      </w:r>
      <w:r w:rsidRPr="00485C8A">
        <w:rPr>
          <w:rStyle w:val="FontStyle21"/>
          <w:sz w:val="24"/>
        </w:rPr>
        <w:t>Методика комплектования чертежей архитектурно-строительного ра</w:t>
      </w:r>
      <w:r w:rsidRPr="00485C8A">
        <w:rPr>
          <w:rStyle w:val="FontStyle21"/>
          <w:sz w:val="24"/>
        </w:rPr>
        <w:t>з</w:t>
      </w:r>
      <w:r w:rsidRPr="00485C8A">
        <w:rPr>
          <w:rStyle w:val="FontStyle21"/>
          <w:sz w:val="24"/>
        </w:rPr>
        <w:t xml:space="preserve">дела </w:t>
      </w:r>
      <w:r>
        <w:rPr>
          <w:rStyle w:val="FontStyle21"/>
          <w:sz w:val="24"/>
        </w:rPr>
        <w:t xml:space="preserve">и генерального плана объекта. </w:t>
      </w:r>
      <w:r w:rsidRPr="00485C8A">
        <w:rPr>
          <w:rStyle w:val="FontStyle21"/>
          <w:sz w:val="24"/>
        </w:rPr>
        <w:t>для студентов направления «Архитектура»</w:t>
      </w:r>
      <w:r w:rsidRPr="00485C8A">
        <w:rPr>
          <w:rStyle w:val="FontStyle21"/>
          <w:sz w:val="24"/>
        </w:rPr>
        <w:tab/>
        <w:t>В.С. Федосихин, А.Ю. Феропонтов, В.М. Юрин,2007 г.</w:t>
      </w:r>
    </w:p>
    <w:p w:rsidR="00EE6ADC" w:rsidRPr="00485C8A" w:rsidRDefault="00EE6ADC" w:rsidP="003442D8">
      <w:pPr>
        <w:pStyle w:val="Style8"/>
        <w:widowControl/>
        <w:tabs>
          <w:tab w:val="left" w:pos="993"/>
        </w:tabs>
        <w:ind w:firstLine="120"/>
        <w:rPr>
          <w:rStyle w:val="FontStyle21"/>
          <w:sz w:val="24"/>
        </w:rPr>
      </w:pPr>
      <w:r w:rsidRPr="00485C8A">
        <w:rPr>
          <w:rStyle w:val="FontStyle21"/>
          <w:sz w:val="24"/>
        </w:rPr>
        <w:t>4.Казанева Е.К. Архитектурная графика. Методические указания к лабораторным раб</w:t>
      </w:r>
      <w:r w:rsidRPr="00485C8A">
        <w:rPr>
          <w:rStyle w:val="FontStyle21"/>
          <w:sz w:val="24"/>
        </w:rPr>
        <w:t>о</w:t>
      </w:r>
      <w:r w:rsidRPr="00485C8A">
        <w:rPr>
          <w:rStyle w:val="FontStyle21"/>
          <w:sz w:val="24"/>
        </w:rPr>
        <w:t>там по дисциплине «Архитектурная графика»/</w:t>
      </w:r>
      <w:r w:rsidRPr="00485C8A">
        <w:t xml:space="preserve"> Е.К</w:t>
      </w:r>
      <w:r w:rsidRPr="00485C8A">
        <w:rPr>
          <w:rStyle w:val="FontStyle21"/>
          <w:sz w:val="24"/>
        </w:rPr>
        <w:t>. Казанева , Д.Д. Хисматуллина,   для студентов специальности 270114, Магнитогорск: ГОУ ВПО «МГТУ», 2008. 6с</w:t>
      </w:r>
    </w:p>
    <w:p w:rsidR="00EE6ADC" w:rsidRPr="00485C8A" w:rsidRDefault="00EE6ADC" w:rsidP="003442D8">
      <w:pPr>
        <w:pStyle w:val="Style8"/>
        <w:widowControl/>
        <w:tabs>
          <w:tab w:val="left" w:pos="993"/>
        </w:tabs>
        <w:ind w:firstLine="120"/>
        <w:rPr>
          <w:rStyle w:val="FontStyle21"/>
          <w:sz w:val="24"/>
        </w:rPr>
      </w:pPr>
      <w:r w:rsidRPr="00485C8A">
        <w:rPr>
          <w:rStyle w:val="FontStyle21"/>
          <w:sz w:val="24"/>
        </w:rPr>
        <w:t>5.</w:t>
      </w:r>
      <w:r w:rsidRPr="00485C8A">
        <w:t xml:space="preserve"> </w:t>
      </w:r>
      <w:r w:rsidRPr="00485C8A">
        <w:rPr>
          <w:rStyle w:val="FontStyle21"/>
          <w:sz w:val="24"/>
        </w:rPr>
        <w:t xml:space="preserve">Шахмаева, К. Е. Основы планировки, застройки и реконструкции населенных мест : учебно-методическое пособие / К. Е. Шахмаева, А. С. Оншина ; МГТУ. - Магнитогорск : МГТУ, 2016. - 1 электрон. опт. диск (CD-ROM). - URL: </w:t>
      </w:r>
      <w:hyperlink r:id="rId27" w:history="1">
        <w:r w:rsidRPr="002B05D0">
          <w:rPr>
            <w:rStyle w:val="Hyperlink"/>
            <w:bCs/>
          </w:rPr>
          <w:t>https://magtu.informsystema.ru/uploader/fileUpload?name=2582.pdf&amp;show=dcatalogues/1/1130397/2582.pdf&amp;view=true</w:t>
        </w:r>
      </w:hyperlink>
      <w:r w:rsidRPr="00AA45CE">
        <w:rPr>
          <w:rStyle w:val="FontStyle21"/>
          <w:color w:val="0070C0"/>
          <w:sz w:val="24"/>
        </w:rPr>
        <w:t xml:space="preserve"> </w:t>
      </w:r>
      <w:r w:rsidRPr="00485C8A">
        <w:rPr>
          <w:rStyle w:val="FontStyle21"/>
          <w:color w:val="0070C0"/>
          <w:sz w:val="24"/>
        </w:rPr>
        <w:t xml:space="preserve"> </w:t>
      </w:r>
      <w:r w:rsidRPr="00485C8A">
        <w:rPr>
          <w:rStyle w:val="FontStyle21"/>
          <w:sz w:val="24"/>
        </w:rPr>
        <w:t>(дата обращения: 04.10.2019). - Макрообъект. - Текст : электро</w:t>
      </w:r>
      <w:r w:rsidRPr="00485C8A">
        <w:rPr>
          <w:rStyle w:val="FontStyle21"/>
          <w:sz w:val="24"/>
        </w:rPr>
        <w:t>н</w:t>
      </w:r>
      <w:r w:rsidRPr="00485C8A">
        <w:rPr>
          <w:rStyle w:val="FontStyle21"/>
          <w:sz w:val="24"/>
        </w:rPr>
        <w:t>ный.</w:t>
      </w:r>
    </w:p>
    <w:p w:rsidR="00EE6ADC" w:rsidRPr="00485C8A" w:rsidRDefault="00EE6ADC" w:rsidP="003442D8">
      <w:pPr>
        <w:pStyle w:val="Style8"/>
        <w:widowControl/>
        <w:tabs>
          <w:tab w:val="left" w:pos="993"/>
        </w:tabs>
        <w:ind w:firstLine="120"/>
        <w:rPr>
          <w:rStyle w:val="FontStyle21"/>
          <w:sz w:val="24"/>
        </w:rPr>
      </w:pPr>
    </w:p>
    <w:p w:rsidR="00EE6ADC" w:rsidRPr="00485C8A" w:rsidRDefault="00EE6ADC" w:rsidP="003442D8">
      <w:pPr>
        <w:pStyle w:val="Style8"/>
        <w:widowControl/>
        <w:ind w:firstLine="120"/>
        <w:rPr>
          <w:rStyle w:val="FontStyle21"/>
          <w:b/>
          <w:sz w:val="24"/>
        </w:rPr>
      </w:pPr>
      <w:r w:rsidRPr="00485C8A">
        <w:rPr>
          <w:rStyle w:val="FontStyle15"/>
          <w:bCs/>
          <w:spacing w:val="40"/>
          <w:sz w:val="24"/>
        </w:rPr>
        <w:t>г)</w:t>
      </w:r>
      <w:r w:rsidRPr="00485C8A">
        <w:rPr>
          <w:rStyle w:val="FontStyle15"/>
          <w:b w:val="0"/>
          <w:bCs/>
          <w:sz w:val="24"/>
        </w:rPr>
        <w:t xml:space="preserve"> </w:t>
      </w:r>
      <w:r w:rsidRPr="00485C8A">
        <w:rPr>
          <w:rStyle w:val="FontStyle21"/>
          <w:b/>
          <w:sz w:val="24"/>
        </w:rPr>
        <w:t xml:space="preserve">Программное обеспечение </w:t>
      </w:r>
      <w:r w:rsidRPr="00485C8A">
        <w:rPr>
          <w:rStyle w:val="FontStyle15"/>
          <w:bCs/>
          <w:spacing w:val="40"/>
          <w:sz w:val="24"/>
        </w:rPr>
        <w:t>и</w:t>
      </w:r>
      <w:r w:rsidRPr="00485C8A">
        <w:rPr>
          <w:rStyle w:val="FontStyle15"/>
          <w:bCs/>
          <w:sz w:val="24"/>
        </w:rPr>
        <w:t xml:space="preserve"> </w:t>
      </w:r>
      <w:r w:rsidRPr="00485C8A">
        <w:rPr>
          <w:rStyle w:val="FontStyle21"/>
          <w:b/>
          <w:sz w:val="24"/>
        </w:rPr>
        <w:t xml:space="preserve">Интернет-ресурсы: </w:t>
      </w:r>
    </w:p>
    <w:p w:rsidR="00EE6ADC" w:rsidRPr="00485C8A" w:rsidRDefault="00EE6ADC" w:rsidP="003442D8">
      <w:pPr>
        <w:pStyle w:val="Style8"/>
        <w:widowControl/>
        <w:ind w:firstLine="120"/>
        <w:rPr>
          <w:rStyle w:val="FontStyle21"/>
          <w:b/>
          <w:sz w:val="24"/>
        </w:rPr>
      </w:pPr>
    </w:p>
    <w:p w:rsidR="00EE6ADC" w:rsidRPr="00485C8A" w:rsidRDefault="00EE6ADC" w:rsidP="003442D8">
      <w:pPr>
        <w:pStyle w:val="ListParagraph"/>
        <w:spacing w:line="240" w:lineRule="auto"/>
        <w:ind w:left="0"/>
        <w:rPr>
          <w:szCs w:val="24"/>
          <w:lang w:val="ru-RU"/>
        </w:rPr>
      </w:pPr>
      <w:r w:rsidRPr="00485C8A">
        <w:rPr>
          <w:szCs w:val="24"/>
          <w:lang w:val="ru-RU"/>
        </w:rPr>
        <w:t xml:space="preserve">1.«Консультант студента», прямая ссылка </w:t>
      </w:r>
      <w:hyperlink r:id="rId28" w:history="1">
        <w:r w:rsidRPr="00485C8A">
          <w:rPr>
            <w:rStyle w:val="Hyperlink"/>
            <w:b w:val="0"/>
            <w:bCs/>
            <w:szCs w:val="24"/>
          </w:rPr>
          <w:t>http</w:t>
        </w:r>
        <w:r w:rsidRPr="00485C8A">
          <w:rPr>
            <w:rStyle w:val="Hyperlink"/>
            <w:b w:val="0"/>
            <w:bCs/>
            <w:szCs w:val="24"/>
            <w:lang w:val="ru-RU"/>
          </w:rPr>
          <w:t>://</w:t>
        </w:r>
        <w:r w:rsidRPr="00485C8A">
          <w:rPr>
            <w:rStyle w:val="Hyperlink"/>
            <w:b w:val="0"/>
            <w:bCs/>
            <w:szCs w:val="24"/>
          </w:rPr>
          <w:t>www</w:t>
        </w:r>
        <w:r w:rsidRPr="00485C8A">
          <w:rPr>
            <w:rStyle w:val="Hyperlink"/>
            <w:b w:val="0"/>
            <w:bCs/>
            <w:szCs w:val="24"/>
            <w:lang w:val="ru-RU"/>
          </w:rPr>
          <w:t>.</w:t>
        </w:r>
        <w:r w:rsidRPr="00485C8A">
          <w:rPr>
            <w:rStyle w:val="Hyperlink"/>
            <w:b w:val="0"/>
            <w:bCs/>
            <w:szCs w:val="24"/>
          </w:rPr>
          <w:t>studentlibrary</w:t>
        </w:r>
        <w:r w:rsidRPr="00485C8A">
          <w:rPr>
            <w:rStyle w:val="Hyperlink"/>
            <w:b w:val="0"/>
            <w:bCs/>
            <w:szCs w:val="24"/>
            <w:lang w:val="ru-RU"/>
          </w:rPr>
          <w:t>.</w:t>
        </w:r>
        <w:r w:rsidRPr="00485C8A">
          <w:rPr>
            <w:rStyle w:val="Hyperlink"/>
            <w:b w:val="0"/>
            <w:bCs/>
            <w:szCs w:val="24"/>
          </w:rPr>
          <w:t>ru</w:t>
        </w:r>
        <w:r w:rsidRPr="00485C8A">
          <w:rPr>
            <w:rStyle w:val="Hyperlink"/>
            <w:b w:val="0"/>
            <w:bCs/>
            <w:szCs w:val="24"/>
            <w:lang w:val="ru-RU"/>
          </w:rPr>
          <w:t>/</w:t>
        </w:r>
      </w:hyperlink>
      <w:r w:rsidRPr="00485C8A">
        <w:rPr>
          <w:b/>
          <w:szCs w:val="24"/>
          <w:lang w:val="ru-RU"/>
        </w:rPr>
        <w:t>;</w:t>
      </w:r>
    </w:p>
    <w:p w:rsidR="00EE6ADC" w:rsidRPr="00485C8A" w:rsidRDefault="00EE6ADC" w:rsidP="003442D8">
      <w:pPr>
        <w:pStyle w:val="ListParagraph"/>
        <w:spacing w:line="240" w:lineRule="auto"/>
        <w:ind w:left="0"/>
        <w:rPr>
          <w:szCs w:val="24"/>
          <w:lang w:val="ru-RU"/>
        </w:rPr>
      </w:pPr>
      <w:r w:rsidRPr="00485C8A">
        <w:rPr>
          <w:szCs w:val="24"/>
          <w:lang w:val="ru-RU"/>
        </w:rPr>
        <w:t xml:space="preserve">2. </w:t>
      </w:r>
      <w:hyperlink r:id="rId29" w:tgtFrame="_blank" w:tooltip="" w:history="1">
        <w:r w:rsidRPr="00485C8A">
          <w:rPr>
            <w:rStyle w:val="Hyperlink"/>
            <w:bCs/>
            <w:szCs w:val="24"/>
            <w:shd w:val="clear" w:color="auto" w:fill="FFFFFF"/>
            <w:lang w:val="ru-RU"/>
          </w:rPr>
          <w:t xml:space="preserve">ЭБС </w:t>
        </w:r>
        <w:r w:rsidRPr="00485C8A">
          <w:rPr>
            <w:rStyle w:val="Hyperlink"/>
            <w:bCs/>
            <w:szCs w:val="24"/>
            <w:shd w:val="clear" w:color="auto" w:fill="FFFFFF"/>
          </w:rPr>
          <w:t>Znanium</w:t>
        </w:r>
        <w:r w:rsidRPr="00485C8A">
          <w:rPr>
            <w:rStyle w:val="Hyperlink"/>
            <w:bCs/>
            <w:szCs w:val="24"/>
            <w:shd w:val="clear" w:color="auto" w:fill="FFFFFF"/>
            <w:lang w:val="ru-RU"/>
          </w:rPr>
          <w:t>.</w:t>
        </w:r>
        <w:r w:rsidRPr="00485C8A">
          <w:rPr>
            <w:rStyle w:val="Hyperlink"/>
            <w:bCs/>
            <w:szCs w:val="24"/>
            <w:shd w:val="clear" w:color="auto" w:fill="FFFFFF"/>
          </w:rPr>
          <w:t>com</w:t>
        </w:r>
      </w:hyperlink>
      <w:r w:rsidRPr="00485C8A">
        <w:rPr>
          <w:szCs w:val="24"/>
          <w:lang w:val="ru-RU"/>
        </w:rPr>
        <w:t xml:space="preserve">, прямая ссылка </w:t>
      </w:r>
      <w:hyperlink r:id="rId30" w:history="1">
        <w:r w:rsidRPr="00485C8A">
          <w:rPr>
            <w:rStyle w:val="Hyperlink"/>
            <w:bCs/>
            <w:szCs w:val="24"/>
          </w:rPr>
          <w:t>http</w:t>
        </w:r>
        <w:r w:rsidRPr="00485C8A">
          <w:rPr>
            <w:rStyle w:val="Hyperlink"/>
            <w:bCs/>
            <w:szCs w:val="24"/>
            <w:lang w:val="ru-RU"/>
          </w:rPr>
          <w:t>://</w:t>
        </w:r>
        <w:r w:rsidRPr="00485C8A">
          <w:rPr>
            <w:rStyle w:val="Hyperlink"/>
            <w:bCs/>
            <w:szCs w:val="24"/>
          </w:rPr>
          <w:t>znanium</w:t>
        </w:r>
        <w:r w:rsidRPr="00485C8A">
          <w:rPr>
            <w:rStyle w:val="Hyperlink"/>
            <w:bCs/>
            <w:szCs w:val="24"/>
            <w:lang w:val="ru-RU"/>
          </w:rPr>
          <w:t>.</w:t>
        </w:r>
        <w:r w:rsidRPr="00485C8A">
          <w:rPr>
            <w:rStyle w:val="Hyperlink"/>
            <w:bCs/>
            <w:szCs w:val="24"/>
          </w:rPr>
          <w:t>com</w:t>
        </w:r>
        <w:r w:rsidRPr="00485C8A">
          <w:rPr>
            <w:rStyle w:val="Hyperlink"/>
            <w:bCs/>
            <w:szCs w:val="24"/>
            <w:lang w:val="ru-RU"/>
          </w:rPr>
          <w:t>/</w:t>
        </w:r>
      </w:hyperlink>
      <w:r w:rsidRPr="00485C8A">
        <w:rPr>
          <w:szCs w:val="24"/>
          <w:lang w:val="ru-RU"/>
        </w:rPr>
        <w:t xml:space="preserve"> ;</w:t>
      </w:r>
    </w:p>
    <w:p w:rsidR="00EE6ADC" w:rsidRPr="00485C8A" w:rsidRDefault="00EE6ADC" w:rsidP="003442D8">
      <w:pPr>
        <w:pStyle w:val="ListParagraph"/>
        <w:spacing w:line="240" w:lineRule="auto"/>
        <w:ind w:left="0"/>
        <w:rPr>
          <w:szCs w:val="24"/>
          <w:lang w:val="ru-RU"/>
        </w:rPr>
      </w:pPr>
      <w:r w:rsidRPr="00485C8A">
        <w:rPr>
          <w:szCs w:val="24"/>
          <w:lang w:val="ru-RU"/>
        </w:rPr>
        <w:t xml:space="preserve">3. </w:t>
      </w:r>
      <w:hyperlink r:id="rId31" w:tooltip="" w:history="1">
        <w:r w:rsidRPr="00485C8A">
          <w:rPr>
            <w:rStyle w:val="Hyperlink"/>
            <w:bCs/>
            <w:szCs w:val="24"/>
            <w:shd w:val="clear" w:color="auto" w:fill="FFFFFF"/>
            <w:lang w:val="ru-RU"/>
          </w:rPr>
          <w:t>ЭБС Юрайт</w:t>
        </w:r>
      </w:hyperlink>
      <w:r w:rsidRPr="00485C8A">
        <w:rPr>
          <w:szCs w:val="24"/>
          <w:lang w:val="ru-RU"/>
        </w:rPr>
        <w:t xml:space="preserve"> </w:t>
      </w:r>
      <w:hyperlink r:id="rId32" w:history="1">
        <w:r w:rsidRPr="00485C8A">
          <w:rPr>
            <w:rStyle w:val="Hyperlink"/>
            <w:bCs/>
            <w:szCs w:val="24"/>
          </w:rPr>
          <w:t>https</w:t>
        </w:r>
        <w:r w:rsidRPr="00485C8A">
          <w:rPr>
            <w:rStyle w:val="Hyperlink"/>
            <w:bCs/>
            <w:szCs w:val="24"/>
            <w:lang w:val="ru-RU"/>
          </w:rPr>
          <w:t>://</w:t>
        </w:r>
        <w:r w:rsidRPr="00485C8A">
          <w:rPr>
            <w:rStyle w:val="Hyperlink"/>
            <w:bCs/>
            <w:szCs w:val="24"/>
          </w:rPr>
          <w:t>biblio</w:t>
        </w:r>
        <w:r w:rsidRPr="00485C8A">
          <w:rPr>
            <w:rStyle w:val="Hyperlink"/>
            <w:bCs/>
            <w:szCs w:val="24"/>
            <w:lang w:val="ru-RU"/>
          </w:rPr>
          <w:t>-</w:t>
        </w:r>
        <w:r w:rsidRPr="00485C8A">
          <w:rPr>
            <w:rStyle w:val="Hyperlink"/>
            <w:bCs/>
            <w:szCs w:val="24"/>
          </w:rPr>
          <w:t>online</w:t>
        </w:r>
        <w:r w:rsidRPr="00485C8A">
          <w:rPr>
            <w:rStyle w:val="Hyperlink"/>
            <w:bCs/>
            <w:szCs w:val="24"/>
            <w:lang w:val="ru-RU"/>
          </w:rPr>
          <w:t>.</w:t>
        </w:r>
        <w:r w:rsidRPr="00485C8A">
          <w:rPr>
            <w:rStyle w:val="Hyperlink"/>
            <w:bCs/>
            <w:szCs w:val="24"/>
          </w:rPr>
          <w:t>ru</w:t>
        </w:r>
        <w:r w:rsidRPr="00485C8A">
          <w:rPr>
            <w:rStyle w:val="Hyperlink"/>
            <w:bCs/>
            <w:szCs w:val="24"/>
            <w:lang w:val="ru-RU"/>
          </w:rPr>
          <w:t>/</w:t>
        </w:r>
      </w:hyperlink>
      <w:r w:rsidRPr="00485C8A">
        <w:rPr>
          <w:szCs w:val="24"/>
          <w:lang w:val="ru-RU"/>
        </w:rPr>
        <w:t>;</w:t>
      </w:r>
    </w:p>
    <w:p w:rsidR="00EE6ADC" w:rsidRPr="00485C8A" w:rsidRDefault="00EE6ADC" w:rsidP="003442D8">
      <w:pPr>
        <w:pStyle w:val="ListParagraph"/>
        <w:spacing w:line="240" w:lineRule="auto"/>
        <w:ind w:left="0"/>
        <w:rPr>
          <w:szCs w:val="24"/>
          <w:lang w:val="ru-RU"/>
        </w:rPr>
      </w:pPr>
      <w:r w:rsidRPr="00485C8A">
        <w:rPr>
          <w:szCs w:val="24"/>
          <w:lang w:val="ru-RU"/>
        </w:rPr>
        <w:t xml:space="preserve">4. </w:t>
      </w:r>
      <w:hyperlink r:id="rId33" w:tgtFrame="_blank" w:tooltip="" w:history="1">
        <w:r w:rsidRPr="00485C8A">
          <w:rPr>
            <w:rStyle w:val="Hyperlink"/>
            <w:bCs/>
            <w:szCs w:val="24"/>
            <w:shd w:val="clear" w:color="auto" w:fill="FFFFFF"/>
            <w:lang w:val="ru-RU"/>
          </w:rPr>
          <w:t xml:space="preserve">Электронная база периодических изданий </w:t>
        </w:r>
        <w:r w:rsidRPr="00485C8A">
          <w:rPr>
            <w:rStyle w:val="Hyperlink"/>
            <w:bCs/>
            <w:szCs w:val="24"/>
            <w:shd w:val="clear" w:color="auto" w:fill="FFFFFF"/>
          </w:rPr>
          <w:t>East</w:t>
        </w:r>
        <w:r w:rsidRPr="00485C8A">
          <w:rPr>
            <w:rStyle w:val="Hyperlink"/>
            <w:bCs/>
            <w:szCs w:val="24"/>
            <w:shd w:val="clear" w:color="auto" w:fill="FFFFFF"/>
            <w:lang w:val="ru-RU"/>
          </w:rPr>
          <w:t xml:space="preserve"> </w:t>
        </w:r>
        <w:r w:rsidRPr="00485C8A">
          <w:rPr>
            <w:rStyle w:val="Hyperlink"/>
            <w:bCs/>
            <w:szCs w:val="24"/>
            <w:shd w:val="clear" w:color="auto" w:fill="FFFFFF"/>
          </w:rPr>
          <w:t>View</w:t>
        </w:r>
        <w:r w:rsidRPr="00485C8A">
          <w:rPr>
            <w:rStyle w:val="Hyperlink"/>
            <w:bCs/>
            <w:szCs w:val="24"/>
            <w:shd w:val="clear" w:color="auto" w:fill="FFFFFF"/>
            <w:lang w:val="ru-RU"/>
          </w:rPr>
          <w:t xml:space="preserve"> </w:t>
        </w:r>
        <w:r w:rsidRPr="00485C8A">
          <w:rPr>
            <w:rStyle w:val="Hyperlink"/>
            <w:bCs/>
            <w:szCs w:val="24"/>
            <w:shd w:val="clear" w:color="auto" w:fill="FFFFFF"/>
          </w:rPr>
          <w:t>Information</w:t>
        </w:r>
        <w:r w:rsidRPr="00485C8A">
          <w:rPr>
            <w:rStyle w:val="Hyperlink"/>
            <w:bCs/>
            <w:szCs w:val="24"/>
            <w:shd w:val="clear" w:color="auto" w:fill="FFFFFF"/>
            <w:lang w:val="ru-RU"/>
          </w:rPr>
          <w:t xml:space="preserve"> </w:t>
        </w:r>
        <w:r w:rsidRPr="00485C8A">
          <w:rPr>
            <w:rStyle w:val="Hyperlink"/>
            <w:bCs/>
            <w:szCs w:val="24"/>
            <w:shd w:val="clear" w:color="auto" w:fill="FFFFFF"/>
          </w:rPr>
          <w:t>Services</w:t>
        </w:r>
        <w:r w:rsidRPr="00485C8A">
          <w:rPr>
            <w:rStyle w:val="Hyperlink"/>
            <w:bCs/>
            <w:szCs w:val="24"/>
            <w:shd w:val="clear" w:color="auto" w:fill="FFFFFF"/>
            <w:lang w:val="ru-RU"/>
          </w:rPr>
          <w:t>, ООО «ИВИС»</w:t>
        </w:r>
      </w:hyperlink>
      <w:r w:rsidRPr="00485C8A">
        <w:rPr>
          <w:szCs w:val="24"/>
          <w:lang w:val="ru-RU"/>
        </w:rPr>
        <w:t xml:space="preserve">, прямая ссылка </w:t>
      </w:r>
      <w:hyperlink r:id="rId34" w:history="1">
        <w:r w:rsidRPr="00485C8A">
          <w:rPr>
            <w:rStyle w:val="Hyperlink"/>
            <w:bCs/>
            <w:szCs w:val="24"/>
          </w:rPr>
          <w:t>https</w:t>
        </w:r>
        <w:r w:rsidRPr="00485C8A">
          <w:rPr>
            <w:rStyle w:val="Hyperlink"/>
            <w:bCs/>
            <w:szCs w:val="24"/>
            <w:lang w:val="ru-RU"/>
          </w:rPr>
          <w:t>://</w:t>
        </w:r>
        <w:r w:rsidRPr="00485C8A">
          <w:rPr>
            <w:rStyle w:val="Hyperlink"/>
            <w:bCs/>
            <w:szCs w:val="24"/>
          </w:rPr>
          <w:t>dlib</w:t>
        </w:r>
        <w:r w:rsidRPr="00485C8A">
          <w:rPr>
            <w:rStyle w:val="Hyperlink"/>
            <w:bCs/>
            <w:szCs w:val="24"/>
            <w:lang w:val="ru-RU"/>
          </w:rPr>
          <w:t>.</w:t>
        </w:r>
        <w:r w:rsidRPr="00485C8A">
          <w:rPr>
            <w:rStyle w:val="Hyperlink"/>
            <w:bCs/>
            <w:szCs w:val="24"/>
          </w:rPr>
          <w:t>eastview</w:t>
        </w:r>
        <w:r w:rsidRPr="00485C8A">
          <w:rPr>
            <w:rStyle w:val="Hyperlink"/>
            <w:bCs/>
            <w:szCs w:val="24"/>
            <w:lang w:val="ru-RU"/>
          </w:rPr>
          <w:t>.</w:t>
        </w:r>
        <w:r w:rsidRPr="00485C8A">
          <w:rPr>
            <w:rStyle w:val="Hyperlink"/>
            <w:bCs/>
            <w:szCs w:val="24"/>
          </w:rPr>
          <w:t>com</w:t>
        </w:r>
        <w:r w:rsidRPr="00485C8A">
          <w:rPr>
            <w:rStyle w:val="Hyperlink"/>
            <w:bCs/>
            <w:szCs w:val="24"/>
            <w:lang w:val="ru-RU"/>
          </w:rPr>
          <w:t>/</w:t>
        </w:r>
      </w:hyperlink>
      <w:r w:rsidRPr="00485C8A">
        <w:rPr>
          <w:szCs w:val="24"/>
          <w:lang w:val="ru-RU"/>
        </w:rPr>
        <w:t>;</w:t>
      </w:r>
    </w:p>
    <w:p w:rsidR="00EE6ADC" w:rsidRPr="00485C8A" w:rsidRDefault="00EE6ADC" w:rsidP="003442D8">
      <w:pPr>
        <w:widowControl/>
        <w:tabs>
          <w:tab w:val="left" w:pos="0"/>
        </w:tabs>
        <w:ind w:firstLine="709"/>
      </w:pPr>
      <w:r w:rsidRPr="00485C8A">
        <w:t xml:space="preserve">5. «Архитектоника» (современная архитектура и дизайн) </w:t>
      </w:r>
      <w:hyperlink r:id="rId35" w:history="1">
        <w:r w:rsidRPr="00485C8A">
          <w:rPr>
            <w:rStyle w:val="Hyperlink"/>
            <w:bCs/>
            <w:lang w:val="en-US"/>
          </w:rPr>
          <w:t>http</w:t>
        </w:r>
        <w:r w:rsidRPr="00485C8A">
          <w:rPr>
            <w:rStyle w:val="Hyperlink"/>
            <w:bCs/>
          </w:rPr>
          <w:t>://</w:t>
        </w:r>
        <w:r w:rsidRPr="00485C8A">
          <w:rPr>
            <w:rStyle w:val="Hyperlink"/>
            <w:bCs/>
            <w:lang w:val="en-US"/>
          </w:rPr>
          <w:t>architektonika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ru</w:t>
        </w:r>
        <w:r w:rsidRPr="00485C8A">
          <w:rPr>
            <w:rStyle w:val="Hyperlink"/>
            <w:bCs/>
          </w:rPr>
          <w:t>;\</w:t>
        </w:r>
      </w:hyperlink>
    </w:p>
    <w:p w:rsidR="00EE6ADC" w:rsidRPr="00485C8A" w:rsidRDefault="00EE6ADC" w:rsidP="003442D8">
      <w:pPr>
        <w:widowControl/>
        <w:tabs>
          <w:tab w:val="left" w:pos="0"/>
        </w:tabs>
        <w:ind w:firstLine="709"/>
      </w:pPr>
      <w:r w:rsidRPr="00485C8A">
        <w:t xml:space="preserve">6. Архитектор. Сайт московских архитекторов – </w:t>
      </w:r>
      <w:hyperlink r:id="rId36" w:history="1">
        <w:r w:rsidRPr="00485C8A">
          <w:rPr>
            <w:rStyle w:val="Hyperlink"/>
            <w:bCs/>
            <w:lang w:val="en-US"/>
          </w:rPr>
          <w:t>htt</w:t>
        </w:r>
        <w:r w:rsidRPr="00485C8A">
          <w:rPr>
            <w:rStyle w:val="Hyperlink"/>
            <w:bCs/>
          </w:rPr>
          <w:t>p://www.archinfo.ru/#</w:t>
        </w:r>
      </w:hyperlink>
      <w:r w:rsidRPr="00485C8A">
        <w:t xml:space="preserve"> ; </w:t>
      </w:r>
    </w:p>
    <w:p w:rsidR="00EE6ADC" w:rsidRPr="00485C8A" w:rsidRDefault="00EE6ADC" w:rsidP="003442D8">
      <w:pPr>
        <w:widowControl/>
        <w:tabs>
          <w:tab w:val="left" w:pos="0"/>
        </w:tabs>
        <w:ind w:firstLine="709"/>
        <w:rPr>
          <w:lang w:val="en-US"/>
        </w:rPr>
      </w:pPr>
      <w:r w:rsidRPr="00485C8A">
        <w:rPr>
          <w:lang w:val="en-US"/>
        </w:rPr>
        <w:t xml:space="preserve">7. European Association for Architectural Education (EAAE)  </w:t>
      </w:r>
      <w:hyperlink r:id="rId37" w:history="1">
        <w:r w:rsidRPr="00485C8A">
          <w:rPr>
            <w:rStyle w:val="Hyperlink"/>
            <w:bCs/>
            <w:lang w:val="en-US"/>
          </w:rPr>
          <w:t>http://www.eaae.be/eaae2/index.php</w:t>
        </w:r>
      </w:hyperlink>
      <w:r w:rsidRPr="00485C8A">
        <w:rPr>
          <w:lang w:val="en-US"/>
        </w:rPr>
        <w:t xml:space="preserve"> ;</w:t>
      </w:r>
    </w:p>
    <w:p w:rsidR="00EE6ADC" w:rsidRPr="00485C8A" w:rsidRDefault="00EE6ADC" w:rsidP="003442D8">
      <w:pPr>
        <w:widowControl/>
        <w:tabs>
          <w:tab w:val="left" w:pos="0"/>
        </w:tabs>
        <w:ind w:firstLine="709"/>
        <w:rPr>
          <w:rStyle w:val="FontStyle21"/>
          <w:sz w:val="24"/>
        </w:rPr>
      </w:pPr>
      <w:r w:rsidRPr="00485C8A">
        <w:rPr>
          <w:rStyle w:val="FontStyle21"/>
          <w:sz w:val="24"/>
        </w:rPr>
        <w:t xml:space="preserve">8. ГОСТы  ЕСКД </w:t>
      </w:r>
      <w:r w:rsidRPr="00485C8A">
        <w:rPr>
          <w:bCs/>
        </w:rPr>
        <w:t>[Электронный ресурс]</w:t>
      </w:r>
      <w:r w:rsidRPr="00485C8A">
        <w:rPr>
          <w:rStyle w:val="FontStyle21"/>
          <w:sz w:val="24"/>
        </w:rPr>
        <w:t xml:space="preserve">: портал нормативных документов. -  </w:t>
      </w:r>
      <w:r w:rsidRPr="00485C8A">
        <w:rPr>
          <w:bCs/>
        </w:rPr>
        <w:t>Р</w:t>
      </w:r>
      <w:r w:rsidRPr="00485C8A">
        <w:rPr>
          <w:bCs/>
        </w:rPr>
        <w:t>е</w:t>
      </w:r>
      <w:r w:rsidRPr="00485C8A">
        <w:rPr>
          <w:bCs/>
        </w:rPr>
        <w:t xml:space="preserve">жим доступа: </w:t>
      </w:r>
      <w:hyperlink r:id="rId38" w:history="1">
        <w:r w:rsidRPr="00485C8A">
          <w:rPr>
            <w:rStyle w:val="Hyperlink"/>
            <w:bCs/>
            <w:lang w:val="en-US"/>
          </w:rPr>
          <w:t>http</w:t>
        </w:r>
        <w:r w:rsidRPr="00485C8A">
          <w:rPr>
            <w:rStyle w:val="Hyperlink"/>
            <w:bCs/>
          </w:rPr>
          <w:t>://</w:t>
        </w:r>
        <w:r w:rsidRPr="00485C8A">
          <w:rPr>
            <w:rStyle w:val="Hyperlink"/>
            <w:bCs/>
            <w:lang w:val="en-US"/>
          </w:rPr>
          <w:t>www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opengost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ru</w:t>
        </w:r>
      </w:hyperlink>
      <w:r w:rsidRPr="00485C8A">
        <w:rPr>
          <w:rStyle w:val="FontStyle21"/>
          <w:sz w:val="24"/>
        </w:rPr>
        <w:t xml:space="preserve">  </w:t>
      </w:r>
    </w:p>
    <w:p w:rsidR="00EE6ADC" w:rsidRPr="00485C8A" w:rsidRDefault="00EE6ADC" w:rsidP="003442D8">
      <w:pPr>
        <w:widowControl/>
        <w:tabs>
          <w:tab w:val="left" w:pos="0"/>
        </w:tabs>
        <w:ind w:firstLine="709"/>
        <w:rPr>
          <w:rStyle w:val="FontStyle21"/>
          <w:sz w:val="24"/>
        </w:rPr>
      </w:pPr>
      <w:r w:rsidRPr="00485C8A">
        <w:rPr>
          <w:rStyle w:val="FontStyle21"/>
          <w:sz w:val="24"/>
        </w:rPr>
        <w:t>9. ГОСТы  ЕСКД</w:t>
      </w:r>
      <w:r w:rsidRPr="00485C8A">
        <w:rPr>
          <w:rStyle w:val="FontStyle21"/>
          <w:bCs/>
          <w:sz w:val="24"/>
        </w:rPr>
        <w:t xml:space="preserve"> </w:t>
      </w:r>
      <w:r w:rsidRPr="00485C8A">
        <w:rPr>
          <w:bCs/>
        </w:rPr>
        <w:t>[Электронный ресурс]</w:t>
      </w:r>
      <w:r w:rsidRPr="00485C8A">
        <w:rPr>
          <w:rStyle w:val="FontStyle21"/>
          <w:sz w:val="24"/>
        </w:rPr>
        <w:t xml:space="preserve">: открытая база ГОСТов. - </w:t>
      </w:r>
      <w:r w:rsidRPr="00485C8A">
        <w:rPr>
          <w:rStyle w:val="FontStyle21"/>
          <w:bCs/>
          <w:sz w:val="24"/>
        </w:rPr>
        <w:t xml:space="preserve"> </w:t>
      </w:r>
      <w:r w:rsidRPr="00485C8A">
        <w:rPr>
          <w:bCs/>
        </w:rPr>
        <w:t>Режим доступа:</w:t>
      </w:r>
      <w:r w:rsidRPr="00485C8A">
        <w:rPr>
          <w:rStyle w:val="FontStyle21"/>
          <w:sz w:val="24"/>
        </w:rPr>
        <w:t xml:space="preserve"> </w:t>
      </w:r>
      <w:hyperlink r:id="rId39" w:history="1">
        <w:r w:rsidRPr="00485C8A">
          <w:rPr>
            <w:rStyle w:val="Hyperlink"/>
            <w:bCs/>
            <w:lang w:val="en-US"/>
          </w:rPr>
          <w:t>http</w:t>
        </w:r>
        <w:r w:rsidRPr="00485C8A">
          <w:rPr>
            <w:rStyle w:val="Hyperlink"/>
            <w:bCs/>
          </w:rPr>
          <w:t>://</w:t>
        </w:r>
        <w:r w:rsidRPr="00485C8A">
          <w:rPr>
            <w:rStyle w:val="Hyperlink"/>
            <w:bCs/>
            <w:lang w:val="en-US"/>
          </w:rPr>
          <w:t>www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standartgost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ru</w:t>
        </w:r>
      </w:hyperlink>
    </w:p>
    <w:p w:rsidR="00EE6ADC" w:rsidRPr="00485C8A" w:rsidRDefault="00EE6ADC" w:rsidP="003442D8">
      <w:pPr>
        <w:widowControl/>
        <w:tabs>
          <w:tab w:val="left" w:pos="0"/>
        </w:tabs>
        <w:ind w:firstLine="709"/>
        <w:rPr>
          <w:rStyle w:val="FontStyle21"/>
          <w:sz w:val="24"/>
        </w:rPr>
      </w:pPr>
      <w:r w:rsidRPr="00485C8A">
        <w:rPr>
          <w:bCs/>
        </w:rPr>
        <w:t xml:space="preserve">10. </w:t>
      </w:r>
      <w:r w:rsidRPr="00485C8A">
        <w:rPr>
          <w:rStyle w:val="FontStyle21"/>
          <w:sz w:val="24"/>
        </w:rPr>
        <w:t xml:space="preserve">ГОСТы  ЕСКД </w:t>
      </w:r>
      <w:r w:rsidRPr="00485C8A">
        <w:rPr>
          <w:bCs/>
        </w:rPr>
        <w:t>[Электронный ресурс]</w:t>
      </w:r>
      <w:r w:rsidRPr="00485C8A">
        <w:rPr>
          <w:rStyle w:val="FontStyle21"/>
          <w:sz w:val="24"/>
        </w:rPr>
        <w:t>: Библиотека ГОСТов и нормативных д</w:t>
      </w:r>
      <w:r w:rsidRPr="00485C8A">
        <w:rPr>
          <w:rStyle w:val="FontStyle21"/>
          <w:sz w:val="24"/>
        </w:rPr>
        <w:t>о</w:t>
      </w:r>
      <w:r w:rsidRPr="00485C8A">
        <w:rPr>
          <w:rStyle w:val="FontStyle21"/>
          <w:sz w:val="24"/>
        </w:rPr>
        <w:t xml:space="preserve">кументов. - </w:t>
      </w:r>
      <w:r w:rsidRPr="00485C8A">
        <w:rPr>
          <w:bCs/>
        </w:rPr>
        <w:t xml:space="preserve">Режим доступа: </w:t>
      </w:r>
      <w:hyperlink r:id="rId40" w:history="1">
        <w:r w:rsidRPr="00485C8A">
          <w:rPr>
            <w:rStyle w:val="Hyperlink"/>
            <w:bCs/>
            <w:lang w:val="en-US"/>
          </w:rPr>
          <w:t>http</w:t>
        </w:r>
        <w:r w:rsidRPr="00485C8A">
          <w:rPr>
            <w:rStyle w:val="Hyperlink"/>
            <w:bCs/>
          </w:rPr>
          <w:t>://</w:t>
        </w:r>
        <w:r w:rsidRPr="00485C8A">
          <w:rPr>
            <w:rStyle w:val="Hyperlink"/>
            <w:bCs/>
            <w:lang w:val="en-US"/>
          </w:rPr>
          <w:t>www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libgost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ru</w:t>
        </w:r>
      </w:hyperlink>
      <w:r w:rsidRPr="00485C8A">
        <w:rPr>
          <w:rStyle w:val="FontStyle21"/>
          <w:sz w:val="24"/>
        </w:rPr>
        <w:t>.</w:t>
      </w:r>
    </w:p>
    <w:p w:rsidR="00EE6ADC" w:rsidRPr="00485C8A" w:rsidRDefault="00EE6ADC" w:rsidP="003442D8">
      <w:pPr>
        <w:widowControl/>
        <w:tabs>
          <w:tab w:val="left" w:pos="0"/>
        </w:tabs>
        <w:ind w:firstLine="709"/>
        <w:rPr>
          <w:rStyle w:val="FontStyle21"/>
          <w:sz w:val="24"/>
        </w:rPr>
      </w:pPr>
    </w:p>
    <w:p w:rsidR="00EE6ADC" w:rsidRPr="00485C8A" w:rsidRDefault="00EE6ADC" w:rsidP="003442D8">
      <w:pPr>
        <w:widowControl/>
        <w:autoSpaceDE/>
        <w:adjustRightInd/>
        <w:spacing w:after="200" w:line="276" w:lineRule="auto"/>
        <w:ind w:firstLine="0"/>
        <w:jc w:val="center"/>
        <w:rPr>
          <w:b/>
          <w:lang w:eastAsia="en-US"/>
        </w:rPr>
      </w:pPr>
    </w:p>
    <w:tbl>
      <w:tblPr>
        <w:tblW w:w="0" w:type="auto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4"/>
        <w:gridCol w:w="3495"/>
        <w:gridCol w:w="2400"/>
      </w:tblGrid>
      <w:tr w:rsidR="00EE6ADC" w:rsidRPr="00485C8A" w:rsidTr="00D40FB2">
        <w:trPr>
          <w:trHeight w:val="480"/>
        </w:trPr>
        <w:tc>
          <w:tcPr>
            <w:tcW w:w="3240" w:type="dxa"/>
            <w:hideMark/>
          </w:tcPr>
          <w:p w:rsidR="00EE6ADC" w:rsidRPr="00485C8A" w:rsidRDefault="00EE6ADC" w:rsidP="00D40FB2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Наименование ПО</w:t>
            </w:r>
          </w:p>
        </w:tc>
        <w:tc>
          <w:tcPr>
            <w:tcW w:w="3495" w:type="dxa"/>
            <w:hideMark/>
          </w:tcPr>
          <w:p w:rsidR="00EE6ADC" w:rsidRPr="00485C8A" w:rsidRDefault="00EE6ADC" w:rsidP="00D40FB2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№ договора</w:t>
            </w:r>
          </w:p>
        </w:tc>
        <w:tc>
          <w:tcPr>
            <w:tcW w:w="2400" w:type="dxa"/>
            <w:hideMark/>
          </w:tcPr>
          <w:p w:rsidR="00EE6ADC" w:rsidRPr="00485C8A" w:rsidRDefault="00EE6ADC" w:rsidP="00D40FB2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Срок действия л</w:t>
            </w:r>
            <w:r w:rsidRPr="00485C8A">
              <w:rPr>
                <w:lang w:eastAsia="en-US"/>
              </w:rPr>
              <w:t>и</w:t>
            </w:r>
            <w:r w:rsidRPr="00485C8A">
              <w:rPr>
                <w:lang w:eastAsia="en-US"/>
              </w:rPr>
              <w:t>цензии</w:t>
            </w:r>
          </w:p>
        </w:tc>
      </w:tr>
      <w:tr w:rsidR="00EE6ADC" w:rsidRPr="00485C8A" w:rsidTr="00D40FB2">
        <w:trPr>
          <w:trHeight w:val="525"/>
        </w:trPr>
        <w:tc>
          <w:tcPr>
            <w:tcW w:w="3240" w:type="dxa"/>
            <w:hideMark/>
          </w:tcPr>
          <w:p w:rsidR="00EE6ADC" w:rsidRPr="00485C8A" w:rsidRDefault="00EE6ADC" w:rsidP="00D40FB2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Windows 7</w:t>
            </w:r>
          </w:p>
        </w:tc>
        <w:tc>
          <w:tcPr>
            <w:tcW w:w="3495" w:type="dxa"/>
            <w:hideMark/>
          </w:tcPr>
          <w:p w:rsidR="00EE6ADC" w:rsidRPr="00485C8A" w:rsidRDefault="00EE6ADC" w:rsidP="00D40FB2">
            <w:pPr>
              <w:widowControl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 xml:space="preserve">Д-1227 от 8.10.2018 </w:t>
            </w:r>
          </w:p>
          <w:p w:rsidR="00EE6ADC" w:rsidRPr="00485C8A" w:rsidRDefault="00EE6ADC" w:rsidP="00D40FB2">
            <w:pPr>
              <w:widowControl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 xml:space="preserve">Д-757-17 от 27.06.2017 </w:t>
            </w:r>
          </w:p>
          <w:p w:rsidR="00EE6ADC" w:rsidRPr="00485C8A" w:rsidRDefault="00EE6ADC" w:rsidP="00D40FB2">
            <w:pPr>
              <w:widowControl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 xml:space="preserve">Д-593-16 от 20.05.2016 </w:t>
            </w:r>
          </w:p>
          <w:p w:rsidR="00EE6ADC" w:rsidRPr="00485C8A" w:rsidRDefault="00EE6ADC" w:rsidP="00D40FB2">
            <w:pPr>
              <w:widowControl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 xml:space="preserve">Д-1421-15 от 13.07.2015 </w:t>
            </w:r>
          </w:p>
        </w:tc>
        <w:tc>
          <w:tcPr>
            <w:tcW w:w="2400" w:type="dxa"/>
            <w:hideMark/>
          </w:tcPr>
          <w:p w:rsidR="00EE6ADC" w:rsidRPr="00485C8A" w:rsidRDefault="00EE6ADC" w:rsidP="00D40FB2">
            <w:pPr>
              <w:widowControl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 xml:space="preserve">11.10.2021 </w:t>
            </w:r>
          </w:p>
          <w:p w:rsidR="00EE6ADC" w:rsidRPr="00485C8A" w:rsidRDefault="00EE6ADC" w:rsidP="00D40FB2">
            <w:pPr>
              <w:widowControl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 xml:space="preserve">27.07.2018 </w:t>
            </w:r>
          </w:p>
          <w:p w:rsidR="00EE6ADC" w:rsidRPr="00485C8A" w:rsidRDefault="00EE6ADC" w:rsidP="00D40FB2">
            <w:pPr>
              <w:widowControl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 xml:space="preserve">20.05.2017 </w:t>
            </w:r>
          </w:p>
          <w:p w:rsidR="00EE6ADC" w:rsidRPr="00485C8A" w:rsidRDefault="00EE6ADC" w:rsidP="00D40FB2">
            <w:pPr>
              <w:widowControl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13.07.2016</w:t>
            </w:r>
          </w:p>
        </w:tc>
      </w:tr>
      <w:tr w:rsidR="00EE6ADC" w:rsidRPr="00485C8A" w:rsidTr="00D40FB2">
        <w:trPr>
          <w:trHeight w:val="540"/>
        </w:trPr>
        <w:tc>
          <w:tcPr>
            <w:tcW w:w="3240" w:type="dxa"/>
            <w:hideMark/>
          </w:tcPr>
          <w:p w:rsidR="00EE6ADC" w:rsidRPr="00485C8A" w:rsidRDefault="00EE6ADC" w:rsidP="00D40FB2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КОМПАС 3D V16</w:t>
            </w:r>
          </w:p>
        </w:tc>
        <w:tc>
          <w:tcPr>
            <w:tcW w:w="3495" w:type="dxa"/>
            <w:hideMark/>
          </w:tcPr>
          <w:p w:rsidR="00EE6ADC" w:rsidRPr="00485C8A" w:rsidRDefault="00EE6ADC" w:rsidP="00D40FB2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Д-261-17 от 16.03.2017</w:t>
            </w:r>
          </w:p>
        </w:tc>
        <w:tc>
          <w:tcPr>
            <w:tcW w:w="2400" w:type="dxa"/>
            <w:hideMark/>
          </w:tcPr>
          <w:p w:rsidR="00EE6ADC" w:rsidRPr="00485C8A" w:rsidRDefault="00EE6ADC" w:rsidP="00D40FB2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бессрочно</w:t>
            </w:r>
          </w:p>
        </w:tc>
      </w:tr>
      <w:tr w:rsidR="00EE6ADC" w:rsidRPr="00485C8A" w:rsidTr="00D40FB2">
        <w:trPr>
          <w:trHeight w:val="675"/>
        </w:trPr>
        <w:tc>
          <w:tcPr>
            <w:tcW w:w="3240" w:type="dxa"/>
            <w:hideMark/>
          </w:tcPr>
          <w:p w:rsidR="00EE6ADC" w:rsidRPr="00485C8A" w:rsidRDefault="00EE6ADC" w:rsidP="00D40FB2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7 Zip</w:t>
            </w:r>
          </w:p>
        </w:tc>
        <w:tc>
          <w:tcPr>
            <w:tcW w:w="3495" w:type="dxa"/>
            <w:hideMark/>
          </w:tcPr>
          <w:p w:rsidR="00EE6ADC" w:rsidRPr="00485C8A" w:rsidRDefault="00EE6ADC" w:rsidP="00D40FB2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Свободно распространяемое</w:t>
            </w:r>
          </w:p>
        </w:tc>
        <w:tc>
          <w:tcPr>
            <w:tcW w:w="2400" w:type="dxa"/>
            <w:hideMark/>
          </w:tcPr>
          <w:p w:rsidR="00EE6ADC" w:rsidRPr="00485C8A" w:rsidRDefault="00EE6ADC" w:rsidP="00D40FB2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бессрочно</w:t>
            </w:r>
          </w:p>
        </w:tc>
      </w:tr>
      <w:tr w:rsidR="00EE6ADC" w:rsidRPr="00485C8A" w:rsidTr="00D40FB2">
        <w:trPr>
          <w:trHeight w:val="420"/>
        </w:trPr>
        <w:tc>
          <w:tcPr>
            <w:tcW w:w="3240" w:type="dxa"/>
            <w:hideMark/>
          </w:tcPr>
          <w:p w:rsidR="00EE6ADC" w:rsidRPr="00485C8A" w:rsidRDefault="00EE6ADC" w:rsidP="00D40FB2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Kaspersky Endpoint Security для бизнеса-Стандартный</w:t>
            </w:r>
          </w:p>
        </w:tc>
        <w:tc>
          <w:tcPr>
            <w:tcW w:w="3495" w:type="dxa"/>
            <w:hideMark/>
          </w:tcPr>
          <w:p w:rsidR="00EE6ADC" w:rsidRPr="00485C8A" w:rsidRDefault="00EE6ADC" w:rsidP="00D40FB2">
            <w:pPr>
              <w:widowControl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 xml:space="preserve">Д-300-18 от 21.03.2018 </w:t>
            </w:r>
          </w:p>
          <w:p w:rsidR="00EE6ADC" w:rsidRPr="00485C8A" w:rsidRDefault="00EE6ADC" w:rsidP="00D40FB2">
            <w:pPr>
              <w:widowControl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 xml:space="preserve">Д-1347-17 от 20.12.2017 </w:t>
            </w:r>
          </w:p>
          <w:p w:rsidR="00EE6ADC" w:rsidRPr="00485C8A" w:rsidRDefault="00EE6ADC" w:rsidP="00D40FB2">
            <w:pPr>
              <w:widowControl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 xml:space="preserve">Д-1481-16 от 25.11.2016 </w:t>
            </w:r>
          </w:p>
          <w:p w:rsidR="00EE6ADC" w:rsidRPr="00485C8A" w:rsidRDefault="00EE6ADC" w:rsidP="00D40FB2">
            <w:pPr>
              <w:widowControl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 xml:space="preserve">Д-2026-15 от 11.12.2015 </w:t>
            </w:r>
          </w:p>
        </w:tc>
        <w:tc>
          <w:tcPr>
            <w:tcW w:w="2400" w:type="dxa"/>
            <w:hideMark/>
          </w:tcPr>
          <w:p w:rsidR="00EE6ADC" w:rsidRPr="00485C8A" w:rsidRDefault="00EE6ADC" w:rsidP="00D40FB2">
            <w:pPr>
              <w:widowControl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 xml:space="preserve">28.01.2020 </w:t>
            </w:r>
          </w:p>
          <w:p w:rsidR="00EE6ADC" w:rsidRPr="00485C8A" w:rsidRDefault="00EE6ADC" w:rsidP="00D40FB2">
            <w:pPr>
              <w:widowControl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 xml:space="preserve">21.03.2018 </w:t>
            </w:r>
          </w:p>
          <w:p w:rsidR="00EE6ADC" w:rsidRPr="00485C8A" w:rsidRDefault="00EE6ADC" w:rsidP="00D40FB2">
            <w:pPr>
              <w:widowControl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 xml:space="preserve">25.12.2017 </w:t>
            </w:r>
          </w:p>
          <w:p w:rsidR="00EE6ADC" w:rsidRPr="00485C8A" w:rsidRDefault="00EE6ADC" w:rsidP="00D40FB2">
            <w:pPr>
              <w:widowControl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11.12.2016</w:t>
            </w:r>
          </w:p>
        </w:tc>
      </w:tr>
      <w:tr w:rsidR="00EE6ADC" w:rsidRPr="00485C8A" w:rsidTr="00D40FB2">
        <w:trPr>
          <w:trHeight w:val="405"/>
        </w:trPr>
        <w:tc>
          <w:tcPr>
            <w:tcW w:w="3240" w:type="dxa"/>
            <w:hideMark/>
          </w:tcPr>
          <w:p w:rsidR="00EE6ADC" w:rsidRPr="00485C8A" w:rsidRDefault="00EE6ADC" w:rsidP="00D40FB2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MS Office 2007</w:t>
            </w:r>
          </w:p>
        </w:tc>
        <w:tc>
          <w:tcPr>
            <w:tcW w:w="3495" w:type="dxa"/>
            <w:hideMark/>
          </w:tcPr>
          <w:p w:rsidR="00EE6ADC" w:rsidRPr="00485C8A" w:rsidRDefault="00EE6ADC" w:rsidP="00D40FB2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№ 135 от 17.09.2007</w:t>
            </w:r>
          </w:p>
        </w:tc>
        <w:tc>
          <w:tcPr>
            <w:tcW w:w="2400" w:type="dxa"/>
            <w:hideMark/>
          </w:tcPr>
          <w:p w:rsidR="00EE6ADC" w:rsidRPr="00485C8A" w:rsidRDefault="00EE6ADC" w:rsidP="00D40FB2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бессрочно</w:t>
            </w:r>
          </w:p>
        </w:tc>
      </w:tr>
    </w:tbl>
    <w:p w:rsidR="00EE6ADC" w:rsidRPr="00485C8A" w:rsidRDefault="00EE6ADC" w:rsidP="003442D8">
      <w:pPr>
        <w:widowControl/>
        <w:tabs>
          <w:tab w:val="left" w:pos="0"/>
        </w:tabs>
        <w:ind w:firstLine="709"/>
        <w:rPr>
          <w:rStyle w:val="FontStyle21"/>
          <w:sz w:val="24"/>
        </w:rPr>
      </w:pPr>
    </w:p>
    <w:p w:rsidR="00EE6ADC" w:rsidRPr="00485C8A" w:rsidRDefault="00EE6ADC" w:rsidP="003442D8">
      <w:pPr>
        <w:pStyle w:val="Heading1"/>
        <w:ind w:left="0" w:firstLine="709"/>
        <w:rPr>
          <w:rStyle w:val="FontStyle14"/>
          <w:b/>
          <w:bCs/>
          <w:sz w:val="24"/>
          <w:szCs w:val="24"/>
        </w:rPr>
      </w:pPr>
      <w:r w:rsidRPr="00485C8A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EE6ADC" w:rsidRPr="00485C8A" w:rsidRDefault="00EE6ADC" w:rsidP="003442D8">
      <w:r w:rsidRPr="00485C8A">
        <w:t>Материально-техническое обеспечение дисциплины включает:</w:t>
      </w:r>
    </w:p>
    <w:p w:rsidR="00EE6ADC" w:rsidRPr="00485C8A" w:rsidRDefault="00EE6ADC" w:rsidP="003442D8">
      <w:pPr>
        <w:rPr>
          <w:rStyle w:val="FontStyle15"/>
          <w:b w:val="0"/>
          <w:bCs/>
          <w:i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3"/>
        <w:gridCol w:w="5880"/>
      </w:tblGrid>
      <w:tr w:rsidR="00EE6ADC" w:rsidRPr="00485C8A" w:rsidTr="00D40FB2">
        <w:trPr>
          <w:tblHeader/>
        </w:trPr>
        <w:tc>
          <w:tcPr>
            <w:tcW w:w="1928" w:type="pct"/>
            <w:vAlign w:val="center"/>
            <w:hideMark/>
          </w:tcPr>
          <w:p w:rsidR="00EE6ADC" w:rsidRPr="00485C8A" w:rsidRDefault="00EE6ADC" w:rsidP="00D40FB2">
            <w:pPr>
              <w:ind w:firstLine="0"/>
            </w:pPr>
            <w:r w:rsidRPr="00485C8A">
              <w:t xml:space="preserve">Тип и название аудитории </w:t>
            </w:r>
          </w:p>
        </w:tc>
        <w:tc>
          <w:tcPr>
            <w:tcW w:w="3072" w:type="pct"/>
            <w:vAlign w:val="center"/>
            <w:hideMark/>
          </w:tcPr>
          <w:p w:rsidR="00EE6ADC" w:rsidRPr="00485C8A" w:rsidRDefault="00EE6ADC" w:rsidP="00D40FB2">
            <w:pPr>
              <w:ind w:firstLine="0"/>
            </w:pPr>
            <w:r w:rsidRPr="00485C8A">
              <w:t>Оснащение аудитории</w:t>
            </w:r>
          </w:p>
        </w:tc>
      </w:tr>
      <w:tr w:rsidR="00EE6ADC" w:rsidRPr="00485C8A" w:rsidTr="00D40FB2">
        <w:trPr>
          <w:tblHeader/>
        </w:trPr>
        <w:tc>
          <w:tcPr>
            <w:tcW w:w="1928" w:type="pct"/>
            <w:vAlign w:val="center"/>
            <w:hideMark/>
          </w:tcPr>
          <w:p w:rsidR="00EE6ADC" w:rsidRPr="00485C8A" w:rsidRDefault="00EE6ADC" w:rsidP="00D40FB2">
            <w:pPr>
              <w:ind w:firstLine="0"/>
            </w:pPr>
            <w:r w:rsidRPr="00485C8A">
              <w:t>Учебные аудитории для провед</w:t>
            </w:r>
            <w:r w:rsidRPr="00485C8A">
              <w:t>е</w:t>
            </w:r>
            <w:r w:rsidRPr="00485C8A">
              <w:t>ния занятий  лекционного типа</w:t>
            </w:r>
          </w:p>
        </w:tc>
        <w:tc>
          <w:tcPr>
            <w:tcW w:w="3072" w:type="pct"/>
            <w:vAlign w:val="center"/>
            <w:hideMark/>
          </w:tcPr>
          <w:p w:rsidR="00EE6ADC" w:rsidRPr="00485C8A" w:rsidRDefault="00EE6ADC" w:rsidP="00D40FB2">
            <w:pPr>
              <w:ind w:firstLine="0"/>
            </w:pPr>
            <w:r w:rsidRPr="00485C8A">
              <w:t>Мультимедийные средства хранения, передачи  и представления информации</w:t>
            </w:r>
          </w:p>
        </w:tc>
      </w:tr>
      <w:tr w:rsidR="00EE6ADC" w:rsidRPr="00485C8A" w:rsidTr="00D40FB2">
        <w:trPr>
          <w:tblHeader/>
        </w:trPr>
        <w:tc>
          <w:tcPr>
            <w:tcW w:w="1928" w:type="pct"/>
            <w:vAlign w:val="center"/>
            <w:hideMark/>
          </w:tcPr>
          <w:p w:rsidR="00EE6ADC" w:rsidRPr="00485C8A" w:rsidRDefault="00EE6ADC" w:rsidP="00D40FB2">
            <w:pPr>
              <w:ind w:firstLine="0"/>
            </w:pPr>
            <w:r w:rsidRPr="00485C8A">
              <w:t>Компьютерный класс</w:t>
            </w:r>
          </w:p>
        </w:tc>
        <w:tc>
          <w:tcPr>
            <w:tcW w:w="3072" w:type="pct"/>
            <w:vAlign w:val="center"/>
            <w:hideMark/>
          </w:tcPr>
          <w:p w:rsidR="00EE6ADC" w:rsidRPr="00485C8A" w:rsidRDefault="00EE6ADC" w:rsidP="00D40FB2">
            <w:pPr>
              <w:ind w:firstLine="0"/>
            </w:pPr>
            <w:r w:rsidRPr="00485C8A">
              <w:t>Персональные компьютеры с пакетом MS Office, в</w:t>
            </w:r>
            <w:r w:rsidRPr="00485C8A">
              <w:t>ы</w:t>
            </w:r>
            <w:r w:rsidRPr="00485C8A">
              <w:t>ходом в Интернет и с доступом в электронную и</w:t>
            </w:r>
            <w:r w:rsidRPr="00485C8A">
              <w:t>н</w:t>
            </w:r>
            <w:r w:rsidRPr="00485C8A">
              <w:t>формационно-образовательную среду университета</w:t>
            </w:r>
          </w:p>
        </w:tc>
      </w:tr>
      <w:tr w:rsidR="00EE6ADC" w:rsidRPr="00485C8A" w:rsidTr="00D40FB2">
        <w:trPr>
          <w:trHeight w:val="2839"/>
          <w:tblHeader/>
        </w:trPr>
        <w:tc>
          <w:tcPr>
            <w:tcW w:w="1928" w:type="pct"/>
          </w:tcPr>
          <w:p w:rsidR="00EE6ADC" w:rsidRPr="00485C8A" w:rsidRDefault="00EE6ADC" w:rsidP="00D40FB2">
            <w:pPr>
              <w:ind w:firstLine="0"/>
            </w:pPr>
            <w:r w:rsidRPr="00485C8A">
              <w:t>Аудитории для самостоятельной работы: читальные залы библи</w:t>
            </w:r>
            <w:r w:rsidRPr="00485C8A">
              <w:t>о</w:t>
            </w:r>
            <w:r w:rsidRPr="00485C8A">
              <w:t>теки</w:t>
            </w:r>
          </w:p>
          <w:p w:rsidR="00EE6ADC" w:rsidRPr="00485C8A" w:rsidRDefault="00EE6ADC" w:rsidP="00D40FB2">
            <w:pPr>
              <w:ind w:firstLine="0"/>
            </w:pPr>
          </w:p>
          <w:p w:rsidR="00EE6ADC" w:rsidRPr="00485C8A" w:rsidRDefault="00EE6ADC" w:rsidP="00D40FB2">
            <w:pPr>
              <w:ind w:firstLine="0"/>
            </w:pPr>
          </w:p>
          <w:p w:rsidR="00EE6ADC" w:rsidRPr="00485C8A" w:rsidRDefault="00EE6ADC" w:rsidP="00D40FB2">
            <w:pPr>
              <w:ind w:firstLine="0"/>
            </w:pPr>
          </w:p>
          <w:p w:rsidR="00EE6ADC" w:rsidRPr="00485C8A" w:rsidRDefault="00EE6ADC" w:rsidP="00D40FB2">
            <w:pPr>
              <w:ind w:firstLine="0"/>
            </w:pPr>
          </w:p>
          <w:p w:rsidR="00EE6ADC" w:rsidRPr="00485C8A" w:rsidRDefault="00EE6ADC" w:rsidP="00D40FB2">
            <w:pPr>
              <w:ind w:firstLine="0"/>
            </w:pPr>
          </w:p>
          <w:p w:rsidR="00EE6ADC" w:rsidRPr="00485C8A" w:rsidRDefault="00EE6ADC" w:rsidP="00D40FB2">
            <w:pPr>
              <w:ind w:firstLine="0"/>
            </w:pPr>
          </w:p>
          <w:p w:rsidR="00EE6ADC" w:rsidRPr="00485C8A" w:rsidRDefault="00EE6ADC" w:rsidP="00D40FB2">
            <w:pPr>
              <w:ind w:firstLine="0"/>
            </w:pPr>
            <w:r w:rsidRPr="00485C8A">
              <w:t>Специализированная учебная а</w:t>
            </w:r>
            <w:r w:rsidRPr="00485C8A">
              <w:t>у</w:t>
            </w:r>
            <w:r w:rsidRPr="00485C8A">
              <w:t>дитория для групповых и инд</w:t>
            </w:r>
            <w:r w:rsidRPr="00485C8A">
              <w:t>и</w:t>
            </w:r>
            <w:r w:rsidRPr="00485C8A">
              <w:t>видуальных консультаций, сам</w:t>
            </w:r>
            <w:r w:rsidRPr="00485C8A">
              <w:t>о</w:t>
            </w:r>
            <w:r w:rsidRPr="00485C8A">
              <w:t>стоятельной работы, курсов</w:t>
            </w:r>
            <w:r w:rsidRPr="00485C8A">
              <w:t>о</w:t>
            </w:r>
            <w:r w:rsidRPr="00485C8A">
              <w:t>го проектирование с доступом в л</w:t>
            </w:r>
            <w:r w:rsidRPr="00485C8A">
              <w:t>о</w:t>
            </w:r>
            <w:r w:rsidRPr="00485C8A">
              <w:t>кальную сеть и интернет, обор</w:t>
            </w:r>
            <w:r w:rsidRPr="00485C8A">
              <w:t>у</w:t>
            </w:r>
            <w:r w:rsidRPr="00485C8A">
              <w:t>дованная стационарными ко</w:t>
            </w:r>
            <w:r w:rsidRPr="00485C8A">
              <w:t>м</w:t>
            </w:r>
            <w:r w:rsidRPr="00485C8A">
              <w:t>пьютерами с возможностью ед</w:t>
            </w:r>
            <w:r w:rsidRPr="00485C8A">
              <w:t>и</w:t>
            </w:r>
            <w:r w:rsidRPr="00485C8A">
              <w:t>новременного подключения до 10 ПК к сети.</w:t>
            </w:r>
          </w:p>
          <w:p w:rsidR="00EE6ADC" w:rsidRPr="00485C8A" w:rsidRDefault="00EE6ADC" w:rsidP="00D40FB2">
            <w:pPr>
              <w:ind w:firstLine="0"/>
            </w:pPr>
          </w:p>
        </w:tc>
        <w:tc>
          <w:tcPr>
            <w:tcW w:w="3072" w:type="pct"/>
          </w:tcPr>
          <w:p w:rsidR="00EE6ADC" w:rsidRPr="00485C8A" w:rsidRDefault="00EE6ADC" w:rsidP="00D40FB2">
            <w:pPr>
              <w:ind w:firstLine="0"/>
            </w:pPr>
            <w:r w:rsidRPr="00485C8A">
              <w:t xml:space="preserve">Персональные компьютеры с пакетом </w:t>
            </w:r>
            <w:r w:rsidRPr="00485C8A">
              <w:rPr>
                <w:lang w:val="en-US"/>
              </w:rPr>
              <w:t>MS</w:t>
            </w:r>
            <w:r w:rsidRPr="00485C8A">
              <w:t xml:space="preserve"> </w:t>
            </w:r>
            <w:r w:rsidRPr="00485C8A">
              <w:rPr>
                <w:lang w:val="en-US"/>
              </w:rPr>
              <w:t>Office</w:t>
            </w:r>
            <w:r w:rsidRPr="00485C8A">
              <w:t>, в</w:t>
            </w:r>
            <w:r w:rsidRPr="00485C8A">
              <w:t>ы</w:t>
            </w:r>
            <w:r w:rsidRPr="00485C8A">
              <w:t>ходом в Интернет и с доступом в электронную и</w:t>
            </w:r>
            <w:r w:rsidRPr="00485C8A">
              <w:t>н</w:t>
            </w:r>
            <w:r w:rsidRPr="00485C8A">
              <w:t xml:space="preserve">формационно-образовательную среду университета </w:t>
            </w:r>
          </w:p>
          <w:p w:rsidR="00EE6ADC" w:rsidRPr="00485C8A" w:rsidRDefault="00EE6ADC" w:rsidP="003442D8">
            <w:pPr>
              <w:pStyle w:val="BodyTextIndent2"/>
              <w:numPr>
                <w:ilvl w:val="0"/>
                <w:numId w:val="32"/>
              </w:numPr>
              <w:spacing w:after="0" w:line="240" w:lineRule="auto"/>
              <w:ind w:left="0" w:firstLine="360"/>
              <w:jc w:val="left"/>
            </w:pPr>
            <w:r w:rsidRPr="00485C8A">
              <w:t>Плакаты по  темам дисциплины,</w:t>
            </w:r>
          </w:p>
          <w:p w:rsidR="00EE6ADC" w:rsidRPr="00485C8A" w:rsidRDefault="00EE6ADC" w:rsidP="003442D8">
            <w:pPr>
              <w:pStyle w:val="BodyTextIndent2"/>
              <w:numPr>
                <w:ilvl w:val="0"/>
                <w:numId w:val="32"/>
              </w:numPr>
              <w:spacing w:after="0" w:line="240" w:lineRule="auto"/>
              <w:ind w:left="714" w:hanging="357"/>
              <w:jc w:val="left"/>
            </w:pPr>
            <w:r w:rsidRPr="00485C8A">
              <w:t>Раздаточный материал к лекциям,</w:t>
            </w:r>
          </w:p>
          <w:p w:rsidR="00EE6ADC" w:rsidRPr="00485C8A" w:rsidRDefault="00EE6ADC" w:rsidP="003442D8">
            <w:pPr>
              <w:pStyle w:val="BodyTextIndent2"/>
              <w:numPr>
                <w:ilvl w:val="0"/>
                <w:numId w:val="32"/>
              </w:numPr>
              <w:spacing w:after="0" w:line="240" w:lineRule="auto"/>
              <w:ind w:left="714" w:hanging="357"/>
              <w:jc w:val="left"/>
            </w:pPr>
            <w:r w:rsidRPr="00485C8A">
              <w:t>Карточки опроса по  изучаемым темам.</w:t>
            </w:r>
          </w:p>
          <w:p w:rsidR="00EE6ADC" w:rsidRPr="00485C8A" w:rsidRDefault="00EE6ADC" w:rsidP="003442D8">
            <w:pPr>
              <w:pStyle w:val="BodyTextIndent2"/>
              <w:numPr>
                <w:ilvl w:val="0"/>
                <w:numId w:val="32"/>
              </w:numPr>
              <w:spacing w:after="0" w:line="240" w:lineRule="auto"/>
              <w:ind w:left="714" w:hanging="357"/>
              <w:jc w:val="left"/>
            </w:pPr>
            <w:r w:rsidRPr="00485C8A">
              <w:t>Учебно-творческие работы студентов, альбомы работ,  экзаменационные работы;</w:t>
            </w:r>
          </w:p>
          <w:p w:rsidR="00EE6ADC" w:rsidRPr="00485C8A" w:rsidRDefault="00EE6ADC" w:rsidP="00D40FB2">
            <w:pPr>
              <w:pStyle w:val="BodyTextIndent2"/>
              <w:spacing w:after="0" w:line="240" w:lineRule="auto"/>
              <w:jc w:val="left"/>
            </w:pPr>
          </w:p>
          <w:p w:rsidR="00EE6ADC" w:rsidRPr="00485C8A" w:rsidRDefault="00EE6ADC" w:rsidP="00D40FB2">
            <w:pPr>
              <w:pStyle w:val="BodyTextIndent2"/>
              <w:spacing w:after="0" w:line="240" w:lineRule="auto"/>
              <w:ind w:left="284"/>
              <w:jc w:val="left"/>
            </w:pPr>
            <w:r w:rsidRPr="00485C8A">
              <w:t>Доска ауд.-1шт., стол  уч. 20шт., стул уч. 40шт,   стол и стул препод.-1 шт., Проектор – 1шт., экран – 1 шт.</w:t>
            </w:r>
          </w:p>
          <w:p w:rsidR="00EE6ADC" w:rsidRPr="00485C8A" w:rsidRDefault="00EE6ADC" w:rsidP="00D40FB2">
            <w:pPr>
              <w:pStyle w:val="BodyTextIndent2"/>
              <w:spacing w:after="0" w:line="240" w:lineRule="auto"/>
              <w:jc w:val="left"/>
            </w:pPr>
            <w:r w:rsidRPr="00485C8A">
              <w:t>Стол  письм.14шт., стол компьютерный - 4 шт., стул. комплект. -14шт., шкаф книжный -8 шт., Доска магнитно-мелов.-1шт.,  IBM совместимые компьютеры – 5 шт. с доступом к сети «Интернет» и к электронной информационно-образовательной</w:t>
            </w:r>
          </w:p>
        </w:tc>
      </w:tr>
      <w:tr w:rsidR="00EE6ADC" w:rsidRPr="00485C8A" w:rsidTr="00D40FB2">
        <w:trPr>
          <w:trHeight w:val="1781"/>
        </w:trPr>
        <w:tc>
          <w:tcPr>
            <w:tcW w:w="1928" w:type="pct"/>
          </w:tcPr>
          <w:p w:rsidR="00EE6ADC" w:rsidRPr="00485C8A" w:rsidRDefault="00EE6ADC" w:rsidP="00D40FB2">
            <w:pPr>
              <w:ind w:firstLine="0"/>
            </w:pPr>
            <w:r w:rsidRPr="00485C8A">
              <w:t>Помещения для хранения и пр</w:t>
            </w:r>
            <w:r w:rsidRPr="00485C8A">
              <w:t>о</w:t>
            </w:r>
            <w:r w:rsidRPr="00485C8A">
              <w:t xml:space="preserve">филактического обслуживания учебного оборудования </w:t>
            </w:r>
          </w:p>
          <w:p w:rsidR="00EE6ADC" w:rsidRPr="00485C8A" w:rsidRDefault="00EE6ADC" w:rsidP="00D40FB2">
            <w:pPr>
              <w:ind w:firstLine="0"/>
            </w:pPr>
          </w:p>
          <w:p w:rsidR="00EE6ADC" w:rsidRPr="00485C8A" w:rsidRDefault="00EE6ADC" w:rsidP="00D40FB2">
            <w:pPr>
              <w:ind w:firstLine="0"/>
            </w:pPr>
          </w:p>
          <w:p w:rsidR="00EE6ADC" w:rsidRPr="00485C8A" w:rsidRDefault="00EE6ADC" w:rsidP="00D40FB2">
            <w:pPr>
              <w:ind w:firstLine="0"/>
            </w:pPr>
            <w:r w:rsidRPr="00485C8A">
              <w:t xml:space="preserve">Методический фонд </w:t>
            </w:r>
          </w:p>
        </w:tc>
        <w:tc>
          <w:tcPr>
            <w:tcW w:w="3072" w:type="pct"/>
            <w:hideMark/>
          </w:tcPr>
          <w:p w:rsidR="00EE6ADC" w:rsidRPr="00485C8A" w:rsidRDefault="00EE6ADC" w:rsidP="003442D8">
            <w:pPr>
              <w:pStyle w:val="BodyTextIndent2"/>
              <w:widowControl/>
              <w:numPr>
                <w:ilvl w:val="0"/>
                <w:numId w:val="32"/>
              </w:numPr>
              <w:autoSpaceDE/>
              <w:adjustRightInd/>
              <w:spacing w:after="0" w:line="240" w:lineRule="auto"/>
              <w:ind w:left="714" w:hanging="357"/>
              <w:jc w:val="left"/>
            </w:pPr>
            <w:r w:rsidRPr="00485C8A">
              <w:t>Стеллажи для хранения учебного оборудов</w:t>
            </w:r>
            <w:r w:rsidRPr="00485C8A">
              <w:t>а</w:t>
            </w:r>
            <w:r w:rsidRPr="00485C8A">
              <w:t>ния.</w:t>
            </w:r>
          </w:p>
          <w:p w:rsidR="00EE6ADC" w:rsidRPr="00485C8A" w:rsidRDefault="00EE6ADC" w:rsidP="003442D8">
            <w:pPr>
              <w:pStyle w:val="BodyTextIndent2"/>
              <w:widowControl/>
              <w:numPr>
                <w:ilvl w:val="0"/>
                <w:numId w:val="32"/>
              </w:numPr>
              <w:autoSpaceDE/>
              <w:adjustRightInd/>
              <w:spacing w:after="0" w:line="240" w:lineRule="auto"/>
            </w:pPr>
            <w:r w:rsidRPr="00485C8A">
              <w:t>Шкафы для хранения учебно-методической д</w:t>
            </w:r>
            <w:r w:rsidRPr="00485C8A">
              <w:t>о</w:t>
            </w:r>
            <w:r w:rsidRPr="00485C8A">
              <w:t>кументации, учебного оборудования и учебно-наглядных пособий.</w:t>
            </w:r>
          </w:p>
          <w:p w:rsidR="00EE6ADC" w:rsidRPr="00485C8A" w:rsidRDefault="00EE6ADC" w:rsidP="003442D8">
            <w:pPr>
              <w:pStyle w:val="BodyTextIndent2"/>
              <w:widowControl/>
              <w:numPr>
                <w:ilvl w:val="0"/>
                <w:numId w:val="32"/>
              </w:numPr>
              <w:autoSpaceDE/>
              <w:adjustRightInd/>
              <w:spacing w:after="0" w:line="240" w:lineRule="auto"/>
            </w:pPr>
            <w:r w:rsidRPr="00485C8A">
              <w:t>Учебно-творческие работы студентов, альбомы работ,  экзаменационные работы;</w:t>
            </w:r>
          </w:p>
          <w:p w:rsidR="00EE6ADC" w:rsidRPr="00485C8A" w:rsidRDefault="00EE6ADC" w:rsidP="003442D8">
            <w:pPr>
              <w:pStyle w:val="BodyTextIndent2"/>
              <w:widowControl/>
              <w:numPr>
                <w:ilvl w:val="0"/>
                <w:numId w:val="32"/>
              </w:numPr>
              <w:autoSpaceDE/>
              <w:adjustRightInd/>
              <w:spacing w:after="0" w:line="240" w:lineRule="auto"/>
            </w:pPr>
            <w:r w:rsidRPr="00485C8A">
              <w:t>Методический фонд</w:t>
            </w:r>
          </w:p>
        </w:tc>
      </w:tr>
    </w:tbl>
    <w:p w:rsidR="00EE6ADC" w:rsidRPr="00E40A10" w:rsidRDefault="00EE6ADC" w:rsidP="00D24561">
      <w:pPr>
        <w:pStyle w:val="Style5"/>
        <w:widowControl/>
        <w:ind w:firstLine="720"/>
        <w:rPr>
          <w:rStyle w:val="FontStyle15"/>
          <w:b w:val="0"/>
          <w:bCs/>
          <w:i/>
          <w:color w:val="FF0000"/>
          <w:sz w:val="24"/>
        </w:rPr>
      </w:pPr>
    </w:p>
    <w:sectPr w:rsidR="00EE6ADC" w:rsidRPr="00E40A1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6ADC" w:rsidRDefault="00EE6ADC">
      <w:r>
        <w:separator/>
      </w:r>
    </w:p>
  </w:endnote>
  <w:endnote w:type="continuationSeparator" w:id="0">
    <w:p w:rsidR="00EE6ADC" w:rsidRDefault="00EE6A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ADC" w:rsidRDefault="00EE6ADC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E6ADC" w:rsidRDefault="00EE6ADC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ADC" w:rsidRDefault="00EE6ADC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47</w:t>
    </w:r>
    <w:r>
      <w:rPr>
        <w:rStyle w:val="PageNumber"/>
      </w:rPr>
      <w:fldChar w:fldCharType="end"/>
    </w:r>
  </w:p>
  <w:p w:rsidR="00EE6ADC" w:rsidRDefault="00EE6ADC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6ADC" w:rsidRDefault="00EE6ADC">
      <w:r>
        <w:separator/>
      </w:r>
    </w:p>
  </w:footnote>
  <w:footnote w:type="continuationSeparator" w:id="0">
    <w:p w:rsidR="00EE6ADC" w:rsidRDefault="00EE6A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67F55"/>
    <w:multiLevelType w:val="hybridMultilevel"/>
    <w:tmpl w:val="4C9ECF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B183992"/>
    <w:multiLevelType w:val="hybridMultilevel"/>
    <w:tmpl w:val="68281C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B94580E"/>
    <w:multiLevelType w:val="hybridMultilevel"/>
    <w:tmpl w:val="ABD468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AA904E4"/>
    <w:multiLevelType w:val="hybridMultilevel"/>
    <w:tmpl w:val="B4A006E6"/>
    <w:lvl w:ilvl="0" w:tplc="F75AE458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D4B6C01"/>
    <w:multiLevelType w:val="hybridMultilevel"/>
    <w:tmpl w:val="AD52A6F0"/>
    <w:lvl w:ilvl="0" w:tplc="2CB6AFD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firstLine="709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0">
    <w:nsid w:val="23D8458A"/>
    <w:multiLevelType w:val="hybridMultilevel"/>
    <w:tmpl w:val="0444265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35C2071D"/>
    <w:multiLevelType w:val="hybridMultilevel"/>
    <w:tmpl w:val="35A8BF2E"/>
    <w:lvl w:ilvl="0" w:tplc="12F47126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76264FD"/>
    <w:multiLevelType w:val="hybridMultilevel"/>
    <w:tmpl w:val="146260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8BD57F3"/>
    <w:multiLevelType w:val="hybridMultilevel"/>
    <w:tmpl w:val="B6960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D02D2D"/>
    <w:multiLevelType w:val="hybridMultilevel"/>
    <w:tmpl w:val="CE620E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cs="Times New Roman" w:hint="default"/>
      </w:rPr>
    </w:lvl>
  </w:abstractNum>
  <w:abstractNum w:abstractNumId="18">
    <w:nsid w:val="493B1BF8"/>
    <w:multiLevelType w:val="hybridMultilevel"/>
    <w:tmpl w:val="536CDB7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9">
    <w:nsid w:val="4E5E21D2"/>
    <w:multiLevelType w:val="hybridMultilevel"/>
    <w:tmpl w:val="E4645AD0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>
    <w:nsid w:val="551E2558"/>
    <w:multiLevelType w:val="hybridMultilevel"/>
    <w:tmpl w:val="B26C5802"/>
    <w:lvl w:ilvl="0" w:tplc="04190001">
      <w:start w:val="1"/>
      <w:numFmt w:val="bullet"/>
      <w:lvlText w:val=""/>
      <w:lvlJc w:val="left"/>
      <w:pPr>
        <w:ind w:left="14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4" w:hanging="360"/>
      </w:pPr>
      <w:rPr>
        <w:rFonts w:ascii="Wingdings" w:hAnsi="Wingdings" w:hint="default"/>
      </w:rPr>
    </w:lvl>
  </w:abstractNum>
  <w:abstractNum w:abstractNumId="21">
    <w:nsid w:val="56036FAA"/>
    <w:multiLevelType w:val="hybridMultilevel"/>
    <w:tmpl w:val="2FEE3FE0"/>
    <w:lvl w:ilvl="0" w:tplc="0419000F">
      <w:start w:val="1"/>
      <w:numFmt w:val="decimal"/>
      <w:lvlText w:val="%1."/>
      <w:lvlJc w:val="left"/>
      <w:pPr>
        <w:ind w:left="223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9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1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8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5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95" w:hanging="180"/>
      </w:pPr>
      <w:rPr>
        <w:rFonts w:cs="Times New Roman"/>
      </w:rPr>
    </w:lvl>
  </w:abstractNum>
  <w:abstractNum w:abstractNumId="22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FE5C27"/>
    <w:multiLevelType w:val="hybridMultilevel"/>
    <w:tmpl w:val="24924D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5">
    <w:nsid w:val="718E33B7"/>
    <w:multiLevelType w:val="multilevel"/>
    <w:tmpl w:val="8364F2D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color w:val="FF0000"/>
      </w:rPr>
    </w:lvl>
    <w:lvl w:ilvl="1">
      <w:start w:val="1"/>
      <w:numFmt w:val="decimal"/>
      <w:lvlText w:val="%1.%2."/>
      <w:lvlJc w:val="left"/>
      <w:pPr>
        <w:tabs>
          <w:tab w:val="num" w:pos="915"/>
        </w:tabs>
        <w:ind w:left="915" w:hanging="435"/>
      </w:pPr>
      <w:rPr>
        <w:rFonts w:cs="Times New Roman" w:hint="default"/>
        <w:color w:val="FF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FF000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FF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FF000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FF000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FF000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FF000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color w:val="FF0000"/>
      </w:rPr>
    </w:lvl>
  </w:abstractNum>
  <w:abstractNum w:abstractNumId="26">
    <w:nsid w:val="76B72F66"/>
    <w:multiLevelType w:val="hybridMultilevel"/>
    <w:tmpl w:val="1EC2776C"/>
    <w:lvl w:ilvl="0" w:tplc="212622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8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37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29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0">
    <w:nsid w:val="7DAB5EB4"/>
    <w:multiLevelType w:val="hybridMultilevel"/>
    <w:tmpl w:val="F57C3808"/>
    <w:lvl w:ilvl="0" w:tplc="CEE0EAE8">
      <w:start w:val="1"/>
      <w:numFmt w:val="decimal"/>
      <w:lvlText w:val="%1."/>
      <w:lvlJc w:val="left"/>
      <w:pPr>
        <w:ind w:left="517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6"/>
  </w:num>
  <w:num w:numId="2">
    <w:abstractNumId w:val="27"/>
  </w:num>
  <w:num w:numId="3">
    <w:abstractNumId w:val="22"/>
  </w:num>
  <w:num w:numId="4">
    <w:abstractNumId w:val="28"/>
  </w:num>
  <w:num w:numId="5">
    <w:abstractNumId w:val="11"/>
  </w:num>
  <w:num w:numId="6">
    <w:abstractNumId w:val="17"/>
  </w:num>
  <w:num w:numId="7">
    <w:abstractNumId w:val="24"/>
  </w:num>
  <w:num w:numId="8">
    <w:abstractNumId w:val="29"/>
  </w:num>
  <w:num w:numId="9">
    <w:abstractNumId w:val="4"/>
  </w:num>
  <w:num w:numId="10">
    <w:abstractNumId w:val="8"/>
  </w:num>
  <w:num w:numId="11">
    <w:abstractNumId w:val="18"/>
  </w:num>
  <w:num w:numId="12">
    <w:abstractNumId w:val="2"/>
  </w:num>
  <w:num w:numId="13">
    <w:abstractNumId w:val="20"/>
  </w:num>
  <w:num w:numId="14">
    <w:abstractNumId w:val="26"/>
  </w:num>
  <w:num w:numId="15">
    <w:abstractNumId w:val="0"/>
  </w:num>
  <w:num w:numId="16">
    <w:abstractNumId w:val="25"/>
  </w:num>
  <w:num w:numId="17">
    <w:abstractNumId w:val="23"/>
  </w:num>
  <w:num w:numId="18">
    <w:abstractNumId w:val="13"/>
  </w:num>
  <w:num w:numId="19">
    <w:abstractNumId w:val="14"/>
  </w:num>
  <w:num w:numId="20">
    <w:abstractNumId w:val="9"/>
  </w:num>
  <w:num w:numId="21">
    <w:abstractNumId w:val="16"/>
  </w:num>
  <w:num w:numId="22">
    <w:abstractNumId w:val="30"/>
  </w:num>
  <w:num w:numId="23">
    <w:abstractNumId w:val="3"/>
  </w:num>
  <w:num w:numId="24">
    <w:abstractNumId w:val="5"/>
  </w:num>
  <w:num w:numId="25">
    <w:abstractNumId w:val="10"/>
  </w:num>
  <w:num w:numId="26">
    <w:abstractNumId w:val="19"/>
  </w:num>
  <w:num w:numId="27">
    <w:abstractNumId w:val="21"/>
  </w:num>
  <w:num w:numId="28">
    <w:abstractNumId w:val="15"/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01DF"/>
    <w:rsid w:val="000054C0"/>
    <w:rsid w:val="00013CC4"/>
    <w:rsid w:val="00022241"/>
    <w:rsid w:val="00030325"/>
    <w:rsid w:val="000306DD"/>
    <w:rsid w:val="0003145C"/>
    <w:rsid w:val="00033029"/>
    <w:rsid w:val="000332A6"/>
    <w:rsid w:val="00033643"/>
    <w:rsid w:val="0003443F"/>
    <w:rsid w:val="00035540"/>
    <w:rsid w:val="00036D6F"/>
    <w:rsid w:val="000430D3"/>
    <w:rsid w:val="00054FE2"/>
    <w:rsid w:val="00055516"/>
    <w:rsid w:val="000573EA"/>
    <w:rsid w:val="00063D00"/>
    <w:rsid w:val="00064AD3"/>
    <w:rsid w:val="00065E28"/>
    <w:rsid w:val="00066036"/>
    <w:rsid w:val="0007246B"/>
    <w:rsid w:val="00072665"/>
    <w:rsid w:val="0007775F"/>
    <w:rsid w:val="0008161B"/>
    <w:rsid w:val="00082173"/>
    <w:rsid w:val="0008595C"/>
    <w:rsid w:val="00092ADA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6F40"/>
    <w:rsid w:val="000D7A01"/>
    <w:rsid w:val="000E3100"/>
    <w:rsid w:val="000E3214"/>
    <w:rsid w:val="000E3750"/>
    <w:rsid w:val="000F10A7"/>
    <w:rsid w:val="000F229A"/>
    <w:rsid w:val="000F2677"/>
    <w:rsid w:val="000F3228"/>
    <w:rsid w:val="000F50C2"/>
    <w:rsid w:val="000F7838"/>
    <w:rsid w:val="0010038D"/>
    <w:rsid w:val="001013BB"/>
    <w:rsid w:val="00103C9C"/>
    <w:rsid w:val="00103DB0"/>
    <w:rsid w:val="00104BB5"/>
    <w:rsid w:val="001076F3"/>
    <w:rsid w:val="00111435"/>
    <w:rsid w:val="00113E76"/>
    <w:rsid w:val="00115738"/>
    <w:rsid w:val="00117951"/>
    <w:rsid w:val="00123CF9"/>
    <w:rsid w:val="0012639D"/>
    <w:rsid w:val="00130DB7"/>
    <w:rsid w:val="001310C7"/>
    <w:rsid w:val="0013405F"/>
    <w:rsid w:val="00135BB6"/>
    <w:rsid w:val="00135DEA"/>
    <w:rsid w:val="00143590"/>
    <w:rsid w:val="001459AB"/>
    <w:rsid w:val="00152163"/>
    <w:rsid w:val="00153190"/>
    <w:rsid w:val="00154F84"/>
    <w:rsid w:val="00157FE3"/>
    <w:rsid w:val="00165E32"/>
    <w:rsid w:val="00173672"/>
    <w:rsid w:val="00173E53"/>
    <w:rsid w:val="001748DF"/>
    <w:rsid w:val="00181F2E"/>
    <w:rsid w:val="00194130"/>
    <w:rsid w:val="00195F38"/>
    <w:rsid w:val="00196A06"/>
    <w:rsid w:val="00197B54"/>
    <w:rsid w:val="001A182E"/>
    <w:rsid w:val="001A43BD"/>
    <w:rsid w:val="001A4E6B"/>
    <w:rsid w:val="001B675F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1F74B0"/>
    <w:rsid w:val="001F7E3E"/>
    <w:rsid w:val="00200E0B"/>
    <w:rsid w:val="00203809"/>
    <w:rsid w:val="002049FA"/>
    <w:rsid w:val="00204F36"/>
    <w:rsid w:val="00205B6B"/>
    <w:rsid w:val="00207DB8"/>
    <w:rsid w:val="00207FAB"/>
    <w:rsid w:val="00210E7C"/>
    <w:rsid w:val="002134B6"/>
    <w:rsid w:val="00217581"/>
    <w:rsid w:val="00217A9E"/>
    <w:rsid w:val="00220733"/>
    <w:rsid w:val="00220922"/>
    <w:rsid w:val="00224A52"/>
    <w:rsid w:val="00224D9E"/>
    <w:rsid w:val="00226996"/>
    <w:rsid w:val="00226B27"/>
    <w:rsid w:val="0023330D"/>
    <w:rsid w:val="002340F4"/>
    <w:rsid w:val="00234EF9"/>
    <w:rsid w:val="00237F2D"/>
    <w:rsid w:val="00242461"/>
    <w:rsid w:val="0024270B"/>
    <w:rsid w:val="00243DE6"/>
    <w:rsid w:val="002461A8"/>
    <w:rsid w:val="002467A8"/>
    <w:rsid w:val="00251B0F"/>
    <w:rsid w:val="00253E5C"/>
    <w:rsid w:val="00256E7A"/>
    <w:rsid w:val="0026170A"/>
    <w:rsid w:val="002637CD"/>
    <w:rsid w:val="002773CC"/>
    <w:rsid w:val="002775D5"/>
    <w:rsid w:val="00277AD1"/>
    <w:rsid w:val="00280FA4"/>
    <w:rsid w:val="00284B34"/>
    <w:rsid w:val="00285FE5"/>
    <w:rsid w:val="002A010E"/>
    <w:rsid w:val="002A01D0"/>
    <w:rsid w:val="002A0FD6"/>
    <w:rsid w:val="002A40E2"/>
    <w:rsid w:val="002A42A7"/>
    <w:rsid w:val="002A69AE"/>
    <w:rsid w:val="002A720F"/>
    <w:rsid w:val="002B05D0"/>
    <w:rsid w:val="002B0CF6"/>
    <w:rsid w:val="002C0376"/>
    <w:rsid w:val="002C1D1A"/>
    <w:rsid w:val="002C1F2B"/>
    <w:rsid w:val="002C3E46"/>
    <w:rsid w:val="002C7091"/>
    <w:rsid w:val="002D470A"/>
    <w:rsid w:val="002D6017"/>
    <w:rsid w:val="002D7C1C"/>
    <w:rsid w:val="002E102E"/>
    <w:rsid w:val="002E2D7E"/>
    <w:rsid w:val="002E3403"/>
    <w:rsid w:val="002E4F95"/>
    <w:rsid w:val="002E61E7"/>
    <w:rsid w:val="002E7BC9"/>
    <w:rsid w:val="002F3881"/>
    <w:rsid w:val="003032A9"/>
    <w:rsid w:val="0030679B"/>
    <w:rsid w:val="00306AB2"/>
    <w:rsid w:val="00311633"/>
    <w:rsid w:val="00311DA1"/>
    <w:rsid w:val="00321DD2"/>
    <w:rsid w:val="0032470F"/>
    <w:rsid w:val="00325B74"/>
    <w:rsid w:val="003267AD"/>
    <w:rsid w:val="00326AAC"/>
    <w:rsid w:val="00330607"/>
    <w:rsid w:val="00332646"/>
    <w:rsid w:val="003338D3"/>
    <w:rsid w:val="00333DE1"/>
    <w:rsid w:val="0033429F"/>
    <w:rsid w:val="00334745"/>
    <w:rsid w:val="00342188"/>
    <w:rsid w:val="003442D8"/>
    <w:rsid w:val="0034629A"/>
    <w:rsid w:val="003514F6"/>
    <w:rsid w:val="003523DE"/>
    <w:rsid w:val="00355826"/>
    <w:rsid w:val="0035681F"/>
    <w:rsid w:val="00357401"/>
    <w:rsid w:val="0035794F"/>
    <w:rsid w:val="003622D7"/>
    <w:rsid w:val="00363C6E"/>
    <w:rsid w:val="0036544D"/>
    <w:rsid w:val="00365C8F"/>
    <w:rsid w:val="003672B3"/>
    <w:rsid w:val="00372A08"/>
    <w:rsid w:val="00372FE6"/>
    <w:rsid w:val="00373275"/>
    <w:rsid w:val="00374491"/>
    <w:rsid w:val="00375235"/>
    <w:rsid w:val="00376B4A"/>
    <w:rsid w:val="00376D35"/>
    <w:rsid w:val="003832A5"/>
    <w:rsid w:val="003851AD"/>
    <w:rsid w:val="00385E0E"/>
    <w:rsid w:val="00386487"/>
    <w:rsid w:val="00386642"/>
    <w:rsid w:val="00386A49"/>
    <w:rsid w:val="0039211A"/>
    <w:rsid w:val="00392B71"/>
    <w:rsid w:val="00396837"/>
    <w:rsid w:val="00397F23"/>
    <w:rsid w:val="003A6484"/>
    <w:rsid w:val="003A7E32"/>
    <w:rsid w:val="003B71FE"/>
    <w:rsid w:val="003C1778"/>
    <w:rsid w:val="003C5A78"/>
    <w:rsid w:val="003D2269"/>
    <w:rsid w:val="003D2D66"/>
    <w:rsid w:val="003D441D"/>
    <w:rsid w:val="003D4F90"/>
    <w:rsid w:val="003E31A0"/>
    <w:rsid w:val="003E453F"/>
    <w:rsid w:val="003E705D"/>
    <w:rsid w:val="003F3DBA"/>
    <w:rsid w:val="003F4E09"/>
    <w:rsid w:val="003F5BA4"/>
    <w:rsid w:val="003F60AA"/>
    <w:rsid w:val="003F6287"/>
    <w:rsid w:val="00402F05"/>
    <w:rsid w:val="00406791"/>
    <w:rsid w:val="004074B3"/>
    <w:rsid w:val="00407964"/>
    <w:rsid w:val="0041498D"/>
    <w:rsid w:val="00415337"/>
    <w:rsid w:val="004168E1"/>
    <w:rsid w:val="00423A38"/>
    <w:rsid w:val="00425107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6510B"/>
    <w:rsid w:val="0046609D"/>
    <w:rsid w:val="00471AD8"/>
    <w:rsid w:val="004721A0"/>
    <w:rsid w:val="00480B35"/>
    <w:rsid w:val="00480E96"/>
    <w:rsid w:val="004858B9"/>
    <w:rsid w:val="00485C8A"/>
    <w:rsid w:val="00486759"/>
    <w:rsid w:val="00486FD1"/>
    <w:rsid w:val="0048775E"/>
    <w:rsid w:val="00490534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19F2"/>
    <w:rsid w:val="004C3079"/>
    <w:rsid w:val="004C33DF"/>
    <w:rsid w:val="004C7673"/>
    <w:rsid w:val="004D048C"/>
    <w:rsid w:val="004D3C48"/>
    <w:rsid w:val="004D57BE"/>
    <w:rsid w:val="004E0457"/>
    <w:rsid w:val="004E1422"/>
    <w:rsid w:val="004F032A"/>
    <w:rsid w:val="004F39A3"/>
    <w:rsid w:val="004F458C"/>
    <w:rsid w:val="004F6425"/>
    <w:rsid w:val="004F65FC"/>
    <w:rsid w:val="00503381"/>
    <w:rsid w:val="00504007"/>
    <w:rsid w:val="005106C4"/>
    <w:rsid w:val="00512B26"/>
    <w:rsid w:val="005154A1"/>
    <w:rsid w:val="005203AA"/>
    <w:rsid w:val="00521F5C"/>
    <w:rsid w:val="0052275B"/>
    <w:rsid w:val="00522D51"/>
    <w:rsid w:val="00532BC2"/>
    <w:rsid w:val="00537FB4"/>
    <w:rsid w:val="005461FC"/>
    <w:rsid w:val="00551238"/>
    <w:rsid w:val="00551CB8"/>
    <w:rsid w:val="00555A94"/>
    <w:rsid w:val="00557262"/>
    <w:rsid w:val="005574D1"/>
    <w:rsid w:val="00560EB5"/>
    <w:rsid w:val="0056135B"/>
    <w:rsid w:val="005646DF"/>
    <w:rsid w:val="00565E8F"/>
    <w:rsid w:val="00566201"/>
    <w:rsid w:val="00566F40"/>
    <w:rsid w:val="005672B3"/>
    <w:rsid w:val="005678A2"/>
    <w:rsid w:val="005720E6"/>
    <w:rsid w:val="0057672B"/>
    <w:rsid w:val="00577853"/>
    <w:rsid w:val="00583D7D"/>
    <w:rsid w:val="00584079"/>
    <w:rsid w:val="00585238"/>
    <w:rsid w:val="00586AA7"/>
    <w:rsid w:val="00597BBC"/>
    <w:rsid w:val="005A1BBD"/>
    <w:rsid w:val="005A1D91"/>
    <w:rsid w:val="005A1FB2"/>
    <w:rsid w:val="005A2C8C"/>
    <w:rsid w:val="005A6FAA"/>
    <w:rsid w:val="005A76F8"/>
    <w:rsid w:val="005B0B4B"/>
    <w:rsid w:val="005B1AAB"/>
    <w:rsid w:val="005B2551"/>
    <w:rsid w:val="005B2B3D"/>
    <w:rsid w:val="005B545A"/>
    <w:rsid w:val="005C0C5E"/>
    <w:rsid w:val="005C37B0"/>
    <w:rsid w:val="005C4D4D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1C6F"/>
    <w:rsid w:val="005F3C26"/>
    <w:rsid w:val="005F619C"/>
    <w:rsid w:val="006031F2"/>
    <w:rsid w:val="00605277"/>
    <w:rsid w:val="00605E1D"/>
    <w:rsid w:val="00611197"/>
    <w:rsid w:val="00614D6B"/>
    <w:rsid w:val="00624F44"/>
    <w:rsid w:val="00625FC3"/>
    <w:rsid w:val="00627698"/>
    <w:rsid w:val="006309C1"/>
    <w:rsid w:val="0063106F"/>
    <w:rsid w:val="00632641"/>
    <w:rsid w:val="00632E51"/>
    <w:rsid w:val="00636EF5"/>
    <w:rsid w:val="00640170"/>
    <w:rsid w:val="006461B0"/>
    <w:rsid w:val="00653A71"/>
    <w:rsid w:val="006645E9"/>
    <w:rsid w:val="0067132E"/>
    <w:rsid w:val="0067275D"/>
    <w:rsid w:val="00675C4F"/>
    <w:rsid w:val="00676FF0"/>
    <w:rsid w:val="00681815"/>
    <w:rsid w:val="006848DA"/>
    <w:rsid w:val="00687DE2"/>
    <w:rsid w:val="00687EB9"/>
    <w:rsid w:val="006912D1"/>
    <w:rsid w:val="0069357A"/>
    <w:rsid w:val="0069436C"/>
    <w:rsid w:val="00694641"/>
    <w:rsid w:val="006973C0"/>
    <w:rsid w:val="006A1A78"/>
    <w:rsid w:val="006A3879"/>
    <w:rsid w:val="006B0095"/>
    <w:rsid w:val="006B06B6"/>
    <w:rsid w:val="006B10F3"/>
    <w:rsid w:val="006B1B9C"/>
    <w:rsid w:val="006B28B4"/>
    <w:rsid w:val="006B5BC7"/>
    <w:rsid w:val="006C1369"/>
    <w:rsid w:val="006C3A50"/>
    <w:rsid w:val="006D047C"/>
    <w:rsid w:val="006D04B4"/>
    <w:rsid w:val="006D33BA"/>
    <w:rsid w:val="006D3547"/>
    <w:rsid w:val="006E1EC3"/>
    <w:rsid w:val="006E39EB"/>
    <w:rsid w:val="006E3EBE"/>
    <w:rsid w:val="006E6C1C"/>
    <w:rsid w:val="006F28E0"/>
    <w:rsid w:val="006F5C9E"/>
    <w:rsid w:val="006F65CD"/>
    <w:rsid w:val="0070080E"/>
    <w:rsid w:val="00701D44"/>
    <w:rsid w:val="007053DC"/>
    <w:rsid w:val="00707041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227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3FF9"/>
    <w:rsid w:val="007859E0"/>
    <w:rsid w:val="00787DAA"/>
    <w:rsid w:val="0079022C"/>
    <w:rsid w:val="00795323"/>
    <w:rsid w:val="00796251"/>
    <w:rsid w:val="0079685A"/>
    <w:rsid w:val="007A00F2"/>
    <w:rsid w:val="007A6672"/>
    <w:rsid w:val="007B4BBE"/>
    <w:rsid w:val="007B6F99"/>
    <w:rsid w:val="007C088E"/>
    <w:rsid w:val="007C2DC7"/>
    <w:rsid w:val="007C79C4"/>
    <w:rsid w:val="007D3D38"/>
    <w:rsid w:val="007D7CF0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021F"/>
    <w:rsid w:val="00831197"/>
    <w:rsid w:val="00831B8C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68B4"/>
    <w:rsid w:val="00857F95"/>
    <w:rsid w:val="00861B1B"/>
    <w:rsid w:val="00862E4E"/>
    <w:rsid w:val="00863D1A"/>
    <w:rsid w:val="00865CCF"/>
    <w:rsid w:val="0086698D"/>
    <w:rsid w:val="00867638"/>
    <w:rsid w:val="00867EBA"/>
    <w:rsid w:val="0087519F"/>
    <w:rsid w:val="0087759C"/>
    <w:rsid w:val="00877E3C"/>
    <w:rsid w:val="00882252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6FF7"/>
    <w:rsid w:val="008F7C09"/>
    <w:rsid w:val="00900E33"/>
    <w:rsid w:val="00904D31"/>
    <w:rsid w:val="00907C4E"/>
    <w:rsid w:val="00910AD0"/>
    <w:rsid w:val="00911298"/>
    <w:rsid w:val="009125BE"/>
    <w:rsid w:val="0091343B"/>
    <w:rsid w:val="00922C31"/>
    <w:rsid w:val="0092312B"/>
    <w:rsid w:val="0093082C"/>
    <w:rsid w:val="00930CCE"/>
    <w:rsid w:val="0093107E"/>
    <w:rsid w:val="009345C6"/>
    <w:rsid w:val="009357BB"/>
    <w:rsid w:val="00941DFC"/>
    <w:rsid w:val="00942370"/>
    <w:rsid w:val="0094280E"/>
    <w:rsid w:val="00947704"/>
    <w:rsid w:val="00951970"/>
    <w:rsid w:val="00955AB9"/>
    <w:rsid w:val="00957F54"/>
    <w:rsid w:val="009640BD"/>
    <w:rsid w:val="0097412A"/>
    <w:rsid w:val="00974F1C"/>
    <w:rsid w:val="00974FA5"/>
    <w:rsid w:val="00977945"/>
    <w:rsid w:val="009801F2"/>
    <w:rsid w:val="00980BA2"/>
    <w:rsid w:val="0098294B"/>
    <w:rsid w:val="00982B17"/>
    <w:rsid w:val="00982EB2"/>
    <w:rsid w:val="00984193"/>
    <w:rsid w:val="00986340"/>
    <w:rsid w:val="009927EF"/>
    <w:rsid w:val="00994A36"/>
    <w:rsid w:val="00994C55"/>
    <w:rsid w:val="0099713B"/>
    <w:rsid w:val="009A4D0B"/>
    <w:rsid w:val="009A660D"/>
    <w:rsid w:val="009B0FB4"/>
    <w:rsid w:val="009C15E7"/>
    <w:rsid w:val="009C6AA8"/>
    <w:rsid w:val="009D13CD"/>
    <w:rsid w:val="009D2F6D"/>
    <w:rsid w:val="009F09AA"/>
    <w:rsid w:val="009F11C0"/>
    <w:rsid w:val="009F26A1"/>
    <w:rsid w:val="009F2AD1"/>
    <w:rsid w:val="009F30D6"/>
    <w:rsid w:val="009F4952"/>
    <w:rsid w:val="009F529F"/>
    <w:rsid w:val="009F69EC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43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B2"/>
    <w:rsid w:val="00A62CDC"/>
    <w:rsid w:val="00A6398F"/>
    <w:rsid w:val="00A6402C"/>
    <w:rsid w:val="00A7014B"/>
    <w:rsid w:val="00A719C2"/>
    <w:rsid w:val="00A72A9A"/>
    <w:rsid w:val="00A87CB3"/>
    <w:rsid w:val="00A92EA7"/>
    <w:rsid w:val="00A95915"/>
    <w:rsid w:val="00AA00F9"/>
    <w:rsid w:val="00AA0D03"/>
    <w:rsid w:val="00AA0E6B"/>
    <w:rsid w:val="00AA14D4"/>
    <w:rsid w:val="00AA45CE"/>
    <w:rsid w:val="00AA7B25"/>
    <w:rsid w:val="00AB1E5B"/>
    <w:rsid w:val="00AB54CC"/>
    <w:rsid w:val="00AC0B07"/>
    <w:rsid w:val="00AC6A0F"/>
    <w:rsid w:val="00AC6E59"/>
    <w:rsid w:val="00AD384F"/>
    <w:rsid w:val="00AD3AA8"/>
    <w:rsid w:val="00AD3E0B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497E"/>
    <w:rsid w:val="00B072AC"/>
    <w:rsid w:val="00B132A0"/>
    <w:rsid w:val="00B2038C"/>
    <w:rsid w:val="00B23837"/>
    <w:rsid w:val="00B25681"/>
    <w:rsid w:val="00B35EAB"/>
    <w:rsid w:val="00B401FA"/>
    <w:rsid w:val="00B50585"/>
    <w:rsid w:val="00B52493"/>
    <w:rsid w:val="00B542A6"/>
    <w:rsid w:val="00B56311"/>
    <w:rsid w:val="00B655AD"/>
    <w:rsid w:val="00B663BC"/>
    <w:rsid w:val="00B67105"/>
    <w:rsid w:val="00B72C01"/>
    <w:rsid w:val="00B82F70"/>
    <w:rsid w:val="00B8770C"/>
    <w:rsid w:val="00B91227"/>
    <w:rsid w:val="00B92320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3A41"/>
    <w:rsid w:val="00BF42C2"/>
    <w:rsid w:val="00C02474"/>
    <w:rsid w:val="00C0251B"/>
    <w:rsid w:val="00C10283"/>
    <w:rsid w:val="00C136BC"/>
    <w:rsid w:val="00C13928"/>
    <w:rsid w:val="00C15BB4"/>
    <w:rsid w:val="00C15E81"/>
    <w:rsid w:val="00C17915"/>
    <w:rsid w:val="00C20E0F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2779"/>
    <w:rsid w:val="00C73D3C"/>
    <w:rsid w:val="00C75090"/>
    <w:rsid w:val="00C76145"/>
    <w:rsid w:val="00C81030"/>
    <w:rsid w:val="00C8359C"/>
    <w:rsid w:val="00C84B9F"/>
    <w:rsid w:val="00C95BF2"/>
    <w:rsid w:val="00CA09F5"/>
    <w:rsid w:val="00CA71BD"/>
    <w:rsid w:val="00CB50B7"/>
    <w:rsid w:val="00CB601E"/>
    <w:rsid w:val="00CC2813"/>
    <w:rsid w:val="00CC4A57"/>
    <w:rsid w:val="00CD2110"/>
    <w:rsid w:val="00CD5830"/>
    <w:rsid w:val="00CD6D0A"/>
    <w:rsid w:val="00CE11D9"/>
    <w:rsid w:val="00CE164C"/>
    <w:rsid w:val="00CE2D32"/>
    <w:rsid w:val="00CE450F"/>
    <w:rsid w:val="00CE56E3"/>
    <w:rsid w:val="00CE6E80"/>
    <w:rsid w:val="00CF0113"/>
    <w:rsid w:val="00CF75CD"/>
    <w:rsid w:val="00D01D8E"/>
    <w:rsid w:val="00D033C6"/>
    <w:rsid w:val="00D05B95"/>
    <w:rsid w:val="00D17066"/>
    <w:rsid w:val="00D20748"/>
    <w:rsid w:val="00D21C33"/>
    <w:rsid w:val="00D24561"/>
    <w:rsid w:val="00D33718"/>
    <w:rsid w:val="00D37D05"/>
    <w:rsid w:val="00D40C06"/>
    <w:rsid w:val="00D40FB2"/>
    <w:rsid w:val="00D41105"/>
    <w:rsid w:val="00D441E6"/>
    <w:rsid w:val="00D45653"/>
    <w:rsid w:val="00D563F1"/>
    <w:rsid w:val="00D61895"/>
    <w:rsid w:val="00D656D8"/>
    <w:rsid w:val="00D65E1A"/>
    <w:rsid w:val="00D67FAA"/>
    <w:rsid w:val="00D70308"/>
    <w:rsid w:val="00D707CB"/>
    <w:rsid w:val="00D75CF7"/>
    <w:rsid w:val="00D7681F"/>
    <w:rsid w:val="00D82347"/>
    <w:rsid w:val="00D82ADF"/>
    <w:rsid w:val="00D91B8E"/>
    <w:rsid w:val="00D945A7"/>
    <w:rsid w:val="00DA2601"/>
    <w:rsid w:val="00DA4F9B"/>
    <w:rsid w:val="00DB51F7"/>
    <w:rsid w:val="00DB635D"/>
    <w:rsid w:val="00DC637E"/>
    <w:rsid w:val="00DD26C2"/>
    <w:rsid w:val="00DD3721"/>
    <w:rsid w:val="00DD5F4B"/>
    <w:rsid w:val="00DE2DF7"/>
    <w:rsid w:val="00DE367E"/>
    <w:rsid w:val="00DE41B0"/>
    <w:rsid w:val="00DE495F"/>
    <w:rsid w:val="00DE5336"/>
    <w:rsid w:val="00DE56D9"/>
    <w:rsid w:val="00DE5D06"/>
    <w:rsid w:val="00DF3236"/>
    <w:rsid w:val="00DF3B89"/>
    <w:rsid w:val="00DF67CF"/>
    <w:rsid w:val="00E00BBF"/>
    <w:rsid w:val="00E00C9F"/>
    <w:rsid w:val="00E01F27"/>
    <w:rsid w:val="00E022FE"/>
    <w:rsid w:val="00E06342"/>
    <w:rsid w:val="00E131F9"/>
    <w:rsid w:val="00E1431A"/>
    <w:rsid w:val="00E14A3F"/>
    <w:rsid w:val="00E14DDF"/>
    <w:rsid w:val="00E15C5A"/>
    <w:rsid w:val="00E177AB"/>
    <w:rsid w:val="00E20CB0"/>
    <w:rsid w:val="00E26511"/>
    <w:rsid w:val="00E34D6A"/>
    <w:rsid w:val="00E3553D"/>
    <w:rsid w:val="00E3775D"/>
    <w:rsid w:val="00E40A10"/>
    <w:rsid w:val="00E41338"/>
    <w:rsid w:val="00E450B2"/>
    <w:rsid w:val="00E45172"/>
    <w:rsid w:val="00E51070"/>
    <w:rsid w:val="00E51396"/>
    <w:rsid w:val="00E55F41"/>
    <w:rsid w:val="00E56F4E"/>
    <w:rsid w:val="00E633D6"/>
    <w:rsid w:val="00E716E9"/>
    <w:rsid w:val="00E72421"/>
    <w:rsid w:val="00E725DA"/>
    <w:rsid w:val="00E7432D"/>
    <w:rsid w:val="00E75FF0"/>
    <w:rsid w:val="00E77DF0"/>
    <w:rsid w:val="00E80A68"/>
    <w:rsid w:val="00E80F75"/>
    <w:rsid w:val="00E929FA"/>
    <w:rsid w:val="00E95DD8"/>
    <w:rsid w:val="00E9746F"/>
    <w:rsid w:val="00E97B08"/>
    <w:rsid w:val="00EA5577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1E50"/>
    <w:rsid w:val="00ED2A96"/>
    <w:rsid w:val="00ED3631"/>
    <w:rsid w:val="00ED36E4"/>
    <w:rsid w:val="00EE0A0B"/>
    <w:rsid w:val="00EE1EDC"/>
    <w:rsid w:val="00EE6ADC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2E5E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392A"/>
    <w:rsid w:val="00F46D03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A2123"/>
    <w:rsid w:val="00FA4406"/>
    <w:rsid w:val="00FB0979"/>
    <w:rsid w:val="00FB4051"/>
    <w:rsid w:val="00FC0760"/>
    <w:rsid w:val="00FC6196"/>
    <w:rsid w:val="00FC6636"/>
    <w:rsid w:val="00FC7B84"/>
    <w:rsid w:val="00FD0322"/>
    <w:rsid w:val="00FD17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3442D8"/>
    <w:rPr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772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Normal"/>
    <w:rsid w:val="00F17818"/>
  </w:style>
  <w:style w:type="paragraph" w:customStyle="1" w:styleId="Style2">
    <w:name w:val="Style2"/>
    <w:basedOn w:val="Normal"/>
    <w:rsid w:val="00F17818"/>
  </w:style>
  <w:style w:type="paragraph" w:customStyle="1" w:styleId="Style3">
    <w:name w:val="Style3"/>
    <w:basedOn w:val="Normal"/>
    <w:rsid w:val="00F17818"/>
  </w:style>
  <w:style w:type="paragraph" w:customStyle="1" w:styleId="Style4">
    <w:name w:val="Style4"/>
    <w:basedOn w:val="Normal"/>
    <w:rsid w:val="00F17818"/>
  </w:style>
  <w:style w:type="paragraph" w:customStyle="1" w:styleId="Style5">
    <w:name w:val="Style5"/>
    <w:basedOn w:val="Normal"/>
    <w:rsid w:val="00F17818"/>
  </w:style>
  <w:style w:type="paragraph" w:customStyle="1" w:styleId="Style6">
    <w:name w:val="Style6"/>
    <w:basedOn w:val="Normal"/>
    <w:rsid w:val="00F17818"/>
  </w:style>
  <w:style w:type="paragraph" w:customStyle="1" w:styleId="Style7">
    <w:name w:val="Style7"/>
    <w:basedOn w:val="Normal"/>
    <w:rsid w:val="00F17818"/>
  </w:style>
  <w:style w:type="paragraph" w:customStyle="1" w:styleId="Style8">
    <w:name w:val="Style8"/>
    <w:basedOn w:val="Normal"/>
    <w:rsid w:val="00F17818"/>
  </w:style>
  <w:style w:type="character" w:customStyle="1" w:styleId="FontStyle11">
    <w:name w:val="Font Style11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rsid w:val="00F17818"/>
    <w:rPr>
      <w:rFonts w:ascii="Georgia" w:hAnsi="Georgia"/>
      <w:sz w:val="12"/>
    </w:rPr>
  </w:style>
  <w:style w:type="character" w:customStyle="1" w:styleId="FontStyle21">
    <w:name w:val="Font Style21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rsid w:val="007754E4"/>
  </w:style>
  <w:style w:type="paragraph" w:customStyle="1" w:styleId="Style10">
    <w:name w:val="Style10"/>
    <w:basedOn w:val="Normal"/>
    <w:rsid w:val="007754E4"/>
  </w:style>
  <w:style w:type="paragraph" w:customStyle="1" w:styleId="Style11">
    <w:name w:val="Style11"/>
    <w:basedOn w:val="Normal"/>
    <w:rsid w:val="007754E4"/>
  </w:style>
  <w:style w:type="paragraph" w:customStyle="1" w:styleId="Style12">
    <w:name w:val="Style12"/>
    <w:basedOn w:val="Normal"/>
    <w:rsid w:val="007754E4"/>
  </w:style>
  <w:style w:type="paragraph" w:customStyle="1" w:styleId="Style13">
    <w:name w:val="Style13"/>
    <w:basedOn w:val="Normal"/>
    <w:rsid w:val="007754E4"/>
  </w:style>
  <w:style w:type="paragraph" w:customStyle="1" w:styleId="Style14">
    <w:name w:val="Style14"/>
    <w:basedOn w:val="Normal"/>
    <w:rsid w:val="007754E4"/>
  </w:style>
  <w:style w:type="paragraph" w:customStyle="1" w:styleId="Style15">
    <w:name w:val="Style15"/>
    <w:basedOn w:val="Normal"/>
    <w:rsid w:val="007754E4"/>
  </w:style>
  <w:style w:type="paragraph" w:customStyle="1" w:styleId="Style16">
    <w:name w:val="Style16"/>
    <w:basedOn w:val="Normal"/>
    <w:rsid w:val="007754E4"/>
  </w:style>
  <w:style w:type="paragraph" w:customStyle="1" w:styleId="Style17">
    <w:name w:val="Style17"/>
    <w:basedOn w:val="Normal"/>
    <w:rsid w:val="007754E4"/>
  </w:style>
  <w:style w:type="paragraph" w:customStyle="1" w:styleId="Style18">
    <w:name w:val="Style18"/>
    <w:basedOn w:val="Normal"/>
    <w:rsid w:val="007754E4"/>
  </w:style>
  <w:style w:type="paragraph" w:customStyle="1" w:styleId="Style19">
    <w:name w:val="Style19"/>
    <w:basedOn w:val="Normal"/>
    <w:rsid w:val="007754E4"/>
  </w:style>
  <w:style w:type="character" w:customStyle="1" w:styleId="FontStyle26">
    <w:name w:val="Font Style26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rsid w:val="007754E4"/>
    <w:rPr>
      <w:rFonts w:ascii="Georgia" w:hAnsi="Georgia"/>
      <w:sz w:val="12"/>
    </w:rPr>
  </w:style>
  <w:style w:type="character" w:customStyle="1" w:styleId="FontStyle32">
    <w:name w:val="Font Style32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rsid w:val="007754E4"/>
  </w:style>
  <w:style w:type="paragraph" w:customStyle="1" w:styleId="Style21">
    <w:name w:val="Style21"/>
    <w:basedOn w:val="Normal"/>
    <w:rsid w:val="007754E4"/>
  </w:style>
  <w:style w:type="paragraph" w:customStyle="1" w:styleId="Style22">
    <w:name w:val="Style22"/>
    <w:basedOn w:val="Normal"/>
    <w:rsid w:val="007754E4"/>
  </w:style>
  <w:style w:type="paragraph" w:customStyle="1" w:styleId="Style23">
    <w:name w:val="Style23"/>
    <w:basedOn w:val="Normal"/>
    <w:rsid w:val="007754E4"/>
  </w:style>
  <w:style w:type="paragraph" w:customStyle="1" w:styleId="Style24">
    <w:name w:val="Style24"/>
    <w:basedOn w:val="Normal"/>
    <w:rsid w:val="007754E4"/>
  </w:style>
  <w:style w:type="character" w:customStyle="1" w:styleId="FontStyle41">
    <w:name w:val="Font Style41"/>
    <w:rsid w:val="007754E4"/>
    <w:rPr>
      <w:rFonts w:ascii="Tahoma" w:hAnsi="Tahoma"/>
      <w:sz w:val="22"/>
    </w:rPr>
  </w:style>
  <w:style w:type="character" w:customStyle="1" w:styleId="FontStyle42">
    <w:name w:val="Font Style42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rsid w:val="007754E4"/>
  </w:style>
  <w:style w:type="paragraph" w:customStyle="1" w:styleId="Style26">
    <w:name w:val="Style26"/>
    <w:basedOn w:val="Normal"/>
    <w:rsid w:val="007754E4"/>
  </w:style>
  <w:style w:type="paragraph" w:customStyle="1" w:styleId="Style27">
    <w:name w:val="Style27"/>
    <w:basedOn w:val="Normal"/>
    <w:rsid w:val="007754E4"/>
  </w:style>
  <w:style w:type="paragraph" w:customStyle="1" w:styleId="Style28">
    <w:name w:val="Style28"/>
    <w:basedOn w:val="Normal"/>
    <w:rsid w:val="007754E4"/>
  </w:style>
  <w:style w:type="paragraph" w:customStyle="1" w:styleId="Style29">
    <w:name w:val="Style29"/>
    <w:basedOn w:val="Normal"/>
    <w:rsid w:val="007754E4"/>
  </w:style>
  <w:style w:type="paragraph" w:customStyle="1" w:styleId="Style30">
    <w:name w:val="Style30"/>
    <w:basedOn w:val="Normal"/>
    <w:rsid w:val="007754E4"/>
  </w:style>
  <w:style w:type="paragraph" w:customStyle="1" w:styleId="Style31">
    <w:name w:val="Style31"/>
    <w:basedOn w:val="Normal"/>
    <w:rsid w:val="007754E4"/>
  </w:style>
  <w:style w:type="paragraph" w:customStyle="1" w:styleId="Style32">
    <w:name w:val="Style32"/>
    <w:basedOn w:val="Normal"/>
    <w:rsid w:val="007754E4"/>
  </w:style>
  <w:style w:type="paragraph" w:customStyle="1" w:styleId="Style33">
    <w:name w:val="Style33"/>
    <w:basedOn w:val="Normal"/>
    <w:rsid w:val="007754E4"/>
  </w:style>
  <w:style w:type="paragraph" w:customStyle="1" w:styleId="Style34">
    <w:name w:val="Style34"/>
    <w:basedOn w:val="Normal"/>
    <w:rsid w:val="007754E4"/>
  </w:style>
  <w:style w:type="paragraph" w:customStyle="1" w:styleId="Style35">
    <w:name w:val="Style35"/>
    <w:basedOn w:val="Normal"/>
    <w:rsid w:val="007754E4"/>
  </w:style>
  <w:style w:type="character" w:customStyle="1" w:styleId="FontStyle45">
    <w:name w:val="Font Style45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rsid w:val="007754E4"/>
    <w:rPr>
      <w:rFonts w:ascii="Constantia" w:hAnsi="Constantia"/>
      <w:sz w:val="14"/>
    </w:rPr>
  </w:style>
  <w:style w:type="character" w:customStyle="1" w:styleId="FontStyle47">
    <w:name w:val="Font Style47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7721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rsid w:val="00152163"/>
  </w:style>
  <w:style w:type="character" w:customStyle="1" w:styleId="FontStyle278">
    <w:name w:val="Font Style278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rsid w:val="00D67FAA"/>
  </w:style>
  <w:style w:type="paragraph" w:customStyle="1" w:styleId="Style63">
    <w:name w:val="Style63"/>
    <w:basedOn w:val="Normal"/>
    <w:rsid w:val="00D67FAA"/>
  </w:style>
  <w:style w:type="paragraph" w:customStyle="1" w:styleId="Style70">
    <w:name w:val="Style70"/>
    <w:basedOn w:val="Normal"/>
    <w:rsid w:val="00D67FAA"/>
  </w:style>
  <w:style w:type="paragraph" w:customStyle="1" w:styleId="Style79">
    <w:name w:val="Style79"/>
    <w:basedOn w:val="Normal"/>
    <w:rsid w:val="00D67FAA"/>
  </w:style>
  <w:style w:type="paragraph" w:customStyle="1" w:styleId="Style80">
    <w:name w:val="Style80"/>
    <w:basedOn w:val="Normal"/>
    <w:rsid w:val="00D67FAA"/>
  </w:style>
  <w:style w:type="paragraph" w:customStyle="1" w:styleId="Style85">
    <w:name w:val="Style85"/>
    <w:basedOn w:val="Normal"/>
    <w:rsid w:val="00D67FAA"/>
  </w:style>
  <w:style w:type="paragraph" w:customStyle="1" w:styleId="Style89">
    <w:name w:val="Style89"/>
    <w:basedOn w:val="Normal"/>
    <w:rsid w:val="00D67FAA"/>
  </w:style>
  <w:style w:type="paragraph" w:customStyle="1" w:styleId="Style113">
    <w:name w:val="Style113"/>
    <w:basedOn w:val="Normal"/>
    <w:rsid w:val="00D67FAA"/>
  </w:style>
  <w:style w:type="paragraph" w:customStyle="1" w:styleId="Style114">
    <w:name w:val="Style114"/>
    <w:basedOn w:val="Normal"/>
    <w:rsid w:val="00D67FAA"/>
  </w:style>
  <w:style w:type="paragraph" w:customStyle="1" w:styleId="Style116">
    <w:name w:val="Style116"/>
    <w:basedOn w:val="Normal"/>
    <w:rsid w:val="00D67FAA"/>
  </w:style>
  <w:style w:type="character" w:customStyle="1" w:styleId="FontStyle258">
    <w:name w:val="Font Style258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20"/>
    <w:qFormat/>
    <w:rsid w:val="00E51396"/>
    <w:rPr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721"/>
    <w:rPr>
      <w:sz w:val="0"/>
      <w:szCs w:val="0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vertAlign w:val="superscript"/>
    </w:rPr>
  </w:style>
  <w:style w:type="paragraph" w:customStyle="1" w:styleId="1">
    <w:name w:val="Обычный1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ListParagraph">
    <w:name w:val="List Paragraph"/>
    <w:basedOn w:val="Normal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11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rsid w:val="005154A1"/>
    <w:rPr>
      <w:rFonts w:cs="Times New Roman"/>
    </w:rPr>
  </w:style>
  <w:style w:type="character" w:customStyle="1" w:styleId="butback">
    <w:name w:val="butback"/>
    <w:basedOn w:val="DefaultParagraphFont"/>
    <w:rsid w:val="005154A1"/>
    <w:rPr>
      <w:rFonts w:cs="Times New Roman"/>
    </w:rPr>
  </w:style>
  <w:style w:type="character" w:customStyle="1" w:styleId="submenu-table">
    <w:name w:val="submenu-table"/>
    <w:basedOn w:val="DefaultParagraphFont"/>
    <w:rsid w:val="005154A1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TitleChar">
    <w:name w:val="Title Char"/>
    <w:basedOn w:val="DefaultParagraphFont"/>
    <w:link w:val="Title"/>
    <w:uiPriority w:val="10"/>
    <w:locked/>
    <w:rsid w:val="004A0975"/>
    <w:rPr>
      <w:sz w:val="24"/>
    </w:rPr>
  </w:style>
  <w:style w:type="character" w:styleId="Hyperlink">
    <w:name w:val="Hyperlink"/>
    <w:basedOn w:val="DefaultParagraphFont"/>
    <w:uiPriority w:val="99"/>
    <w:rsid w:val="00566201"/>
    <w:rPr>
      <w:b/>
      <w:color w:val="3399CC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5C0C5E"/>
    <w:rPr>
      <w:b/>
    </w:rPr>
  </w:style>
  <w:style w:type="paragraph" w:styleId="BodyText">
    <w:name w:val="Body Text"/>
    <w:basedOn w:val="Normal"/>
    <w:link w:val="BodyTextChar"/>
    <w:uiPriority w:val="99"/>
    <w:rsid w:val="00A87C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B132A0"/>
    <w:rPr>
      <w:sz w:val="24"/>
    </w:rPr>
  </w:style>
  <w:style w:type="paragraph" w:styleId="DocumentMap">
    <w:name w:val="Document Map"/>
    <w:basedOn w:val="Normal"/>
    <w:link w:val="DocumentMapChar"/>
    <w:uiPriority w:val="99"/>
    <w:semiHidden/>
    <w:rsid w:val="0057785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7721"/>
    <w:rPr>
      <w:sz w:val="0"/>
      <w:szCs w:val="0"/>
    </w:rPr>
  </w:style>
  <w:style w:type="paragraph" w:customStyle="1" w:styleId="primer">
    <w:name w:val="primer"/>
    <w:basedOn w:val="Normal"/>
    <w:rsid w:val="00A62CB2"/>
    <w:pPr>
      <w:widowControl/>
      <w:autoSpaceDE/>
      <w:autoSpaceDN/>
      <w:adjustRightInd/>
      <w:spacing w:before="480" w:after="100" w:afterAutospacing="1"/>
      <w:ind w:left="2160" w:firstLine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648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magtu.informsystema.ru/uploader/fileUpload?name=1177.pdf&amp;show=dcatalogues/1/1121215/1177.pdf&amp;view=true" TargetMode="External"/><Relationship Id="rId39" Type="http://schemas.openxmlformats.org/officeDocument/2006/relationships/hyperlink" Target="http://www.standartgost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yperlink" Target="https://dlib.eastview.com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magtu.informsystema.ru/uploader/fileUpload?name=1186.pdf&amp;show=dcatalogues/1/1121264/1186.pdf&amp;view=true" TargetMode="External"/><Relationship Id="rId33" Type="http://schemas.openxmlformats.org/officeDocument/2006/relationships/hyperlink" Target="https://dlib.eastview.com/" TargetMode="External"/><Relationship Id="rId38" Type="http://schemas.openxmlformats.org/officeDocument/2006/relationships/hyperlink" Target="http://www.opengost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znanium.com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magtu.informsystema.ru/uploader/fileUpload?name=3212.pdf&amp;show=dcatalogues/1/1136736/3212.pdf&amp;view=true" TargetMode="External"/><Relationship Id="rId32" Type="http://schemas.openxmlformats.org/officeDocument/2006/relationships/hyperlink" Target="https://biblio-online.ru/" TargetMode="External"/><Relationship Id="rId37" Type="http://schemas.openxmlformats.org/officeDocument/2006/relationships/hyperlink" Target="http://www.eaae.be/eaae2/index.php" TargetMode="External"/><Relationship Id="rId40" Type="http://schemas.openxmlformats.org/officeDocument/2006/relationships/hyperlink" Target="http://www.libgost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magtu.informsystema.ru/uploader/fileUpload?name=2515.pdf&amp;show=dcatalogues/1/1130301/2515.pdf&amp;view=true" TargetMode="External"/><Relationship Id="rId28" Type="http://schemas.openxmlformats.org/officeDocument/2006/relationships/hyperlink" Target="http://www.studentlibrary.ru/" TargetMode="External"/><Relationship Id="rId36" Type="http://schemas.openxmlformats.org/officeDocument/2006/relationships/hyperlink" Target="http://www.archinfo.ru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hyperlink" Target="http://www.biblio-onlin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magtu.informsystema.ru/uploader/fileUpload?name=2582.pdf&amp;show=dcatalogues/1/1130397/2582.pdf&amp;view=true" TargetMode="External"/><Relationship Id="rId30" Type="http://schemas.openxmlformats.org/officeDocument/2006/relationships/hyperlink" Target="http://znanium.com/" TargetMode="External"/><Relationship Id="rId35" Type="http://schemas.openxmlformats.org/officeDocument/2006/relationships/hyperlink" Target="http://architektonika.ru;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270</TotalTime>
  <Pages>47</Pages>
  <Words>10166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o.veremey</cp:lastModifiedBy>
  <cp:revision>32</cp:revision>
  <cp:lastPrinted>2018-11-22T07:44:00Z</cp:lastPrinted>
  <dcterms:created xsi:type="dcterms:W3CDTF">2018-10-29T17:33:00Z</dcterms:created>
  <dcterms:modified xsi:type="dcterms:W3CDTF">2020-03-16T12:36:00Z</dcterms:modified>
</cp:coreProperties>
</file>