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7E2" w:rsidRPr="00202753" w:rsidRDefault="00C377E2" w:rsidP="00202753">
      <w:pPr>
        <w:ind w:left="-99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66.5pt">
            <v:imagedata r:id="rId5" o:title=""/>
          </v:shape>
        </w:pict>
      </w:r>
      <w:r>
        <w:br w:type="page"/>
      </w:r>
      <w:r>
        <w:pict>
          <v:shape id="_x0000_i1026" type="#_x0000_t75" style="width:520.5pt;height:741pt">
            <v:imagedata r:id="rId6" o:title=""/>
          </v:shape>
        </w:pic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3119"/>
        <w:gridCol w:w="6252"/>
      </w:tblGrid>
      <w:tr w:rsidR="00C377E2" w:rsidRPr="002B6DF7" w:rsidTr="0001319C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7E2" w:rsidRPr="002B6DF7" w:rsidRDefault="00C377E2" w:rsidP="00D81656">
            <w:pPr>
              <w:spacing w:after="0" w:line="240" w:lineRule="auto"/>
              <w:rPr>
                <w:sz w:val="24"/>
                <w:szCs w:val="24"/>
              </w:rPr>
            </w:pPr>
            <w:r w:rsidRPr="002B6DF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Лист</w:t>
            </w:r>
            <w:r w:rsidRPr="002B6DF7">
              <w:t xml:space="preserve"> </w:t>
            </w:r>
            <w:r w:rsidRPr="002B6DF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актуализации</w:t>
            </w:r>
            <w:r w:rsidRPr="002B6DF7">
              <w:t xml:space="preserve"> </w:t>
            </w:r>
            <w:r w:rsidRPr="002B6DF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r w:rsidRPr="002B6DF7">
              <w:t xml:space="preserve"> </w:t>
            </w:r>
          </w:p>
        </w:tc>
      </w:tr>
      <w:tr w:rsidR="00C377E2" w:rsidRPr="002B6DF7" w:rsidTr="0001319C">
        <w:trPr>
          <w:trHeight w:hRule="exact" w:val="131"/>
        </w:trPr>
        <w:tc>
          <w:tcPr>
            <w:tcW w:w="3119" w:type="dxa"/>
          </w:tcPr>
          <w:p w:rsidR="00C377E2" w:rsidRPr="002B6DF7" w:rsidRDefault="00C377E2" w:rsidP="00D81656"/>
        </w:tc>
        <w:tc>
          <w:tcPr>
            <w:tcW w:w="6252" w:type="dxa"/>
          </w:tcPr>
          <w:p w:rsidR="00C377E2" w:rsidRPr="002B6DF7" w:rsidRDefault="00C377E2" w:rsidP="00D81656"/>
        </w:tc>
      </w:tr>
      <w:tr w:rsidR="00C377E2" w:rsidRPr="002B6DF7" w:rsidTr="0001319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77E2" w:rsidRPr="002B6DF7" w:rsidRDefault="00C377E2" w:rsidP="00D81656"/>
        </w:tc>
      </w:tr>
      <w:tr w:rsidR="00C377E2" w:rsidRPr="002B6DF7" w:rsidTr="0001319C">
        <w:trPr>
          <w:trHeight w:hRule="exact" w:val="13"/>
        </w:trPr>
        <w:tc>
          <w:tcPr>
            <w:tcW w:w="3119" w:type="dxa"/>
          </w:tcPr>
          <w:p w:rsidR="00C377E2" w:rsidRPr="002B6DF7" w:rsidRDefault="00C377E2" w:rsidP="00D81656"/>
        </w:tc>
        <w:tc>
          <w:tcPr>
            <w:tcW w:w="6252" w:type="dxa"/>
          </w:tcPr>
          <w:p w:rsidR="00C377E2" w:rsidRPr="002B6DF7" w:rsidRDefault="00C377E2" w:rsidP="00D81656"/>
        </w:tc>
      </w:tr>
      <w:tr w:rsidR="00C377E2" w:rsidRPr="002B6DF7" w:rsidTr="0001319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77E2" w:rsidRPr="002B6DF7" w:rsidRDefault="00C377E2" w:rsidP="00D81656"/>
        </w:tc>
      </w:tr>
      <w:tr w:rsidR="00C377E2" w:rsidRPr="002B6DF7" w:rsidTr="0001319C">
        <w:trPr>
          <w:trHeight w:hRule="exact" w:val="96"/>
        </w:trPr>
        <w:tc>
          <w:tcPr>
            <w:tcW w:w="3119" w:type="dxa"/>
          </w:tcPr>
          <w:p w:rsidR="00C377E2" w:rsidRPr="002B6DF7" w:rsidRDefault="00C377E2" w:rsidP="00D81656"/>
        </w:tc>
        <w:tc>
          <w:tcPr>
            <w:tcW w:w="6252" w:type="dxa"/>
          </w:tcPr>
          <w:p w:rsidR="00C377E2" w:rsidRPr="002B6DF7" w:rsidRDefault="00C377E2" w:rsidP="00D81656"/>
        </w:tc>
      </w:tr>
      <w:tr w:rsidR="00C377E2" w:rsidRPr="004B161C" w:rsidTr="0001319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7E2" w:rsidRPr="00170F08" w:rsidRDefault="00C377E2" w:rsidP="00D8165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0F0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170F0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170F0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учебном году на заседании кафедры  Педагогического образования и документоведения</w:t>
            </w:r>
          </w:p>
        </w:tc>
      </w:tr>
      <w:tr w:rsidR="00C377E2" w:rsidRPr="004B161C" w:rsidTr="0001319C">
        <w:trPr>
          <w:trHeight w:hRule="exact" w:val="138"/>
        </w:trPr>
        <w:tc>
          <w:tcPr>
            <w:tcW w:w="3119" w:type="dxa"/>
          </w:tcPr>
          <w:p w:rsidR="00C377E2" w:rsidRPr="00170F08" w:rsidRDefault="00C377E2" w:rsidP="00D8165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7E2" w:rsidRPr="00170F08" w:rsidRDefault="00C377E2" w:rsidP="00D81656">
            <w:pPr>
              <w:rPr>
                <w:lang w:val="ru-RU"/>
              </w:rPr>
            </w:pPr>
          </w:p>
        </w:tc>
      </w:tr>
      <w:tr w:rsidR="00C377E2" w:rsidRPr="004B161C" w:rsidTr="00D81656">
        <w:trPr>
          <w:trHeight w:hRule="exact" w:val="555"/>
        </w:trPr>
        <w:tc>
          <w:tcPr>
            <w:tcW w:w="3119" w:type="dxa"/>
          </w:tcPr>
          <w:p w:rsidR="00C377E2" w:rsidRPr="00170F08" w:rsidRDefault="00C377E2" w:rsidP="00D8165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170F08" w:rsidRDefault="00C377E2" w:rsidP="00D8165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0F0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от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03 сентября</w:t>
            </w:r>
            <w:r w:rsidRPr="00170F0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 г.  №  1</w:t>
            </w:r>
          </w:p>
          <w:p w:rsidR="00C377E2" w:rsidRPr="00170F08" w:rsidRDefault="00C377E2" w:rsidP="00D8165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0F0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  <w:tr w:rsidR="00C377E2" w:rsidRPr="004B161C" w:rsidTr="0001319C">
        <w:trPr>
          <w:trHeight w:hRule="exact" w:val="277"/>
        </w:trPr>
        <w:tc>
          <w:tcPr>
            <w:tcW w:w="3119" w:type="dxa"/>
          </w:tcPr>
          <w:p w:rsidR="00C377E2" w:rsidRPr="00170F08" w:rsidRDefault="00C377E2" w:rsidP="00D8165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7E2" w:rsidRPr="00170F08" w:rsidRDefault="00C377E2" w:rsidP="00D81656">
            <w:pPr>
              <w:rPr>
                <w:lang w:val="ru-RU"/>
              </w:rPr>
            </w:pPr>
          </w:p>
        </w:tc>
      </w:tr>
      <w:tr w:rsidR="00C377E2" w:rsidRPr="004B161C" w:rsidTr="0001319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77E2" w:rsidRPr="00170F08" w:rsidRDefault="00C377E2" w:rsidP="00D81656">
            <w:pPr>
              <w:rPr>
                <w:lang w:val="ru-RU"/>
              </w:rPr>
            </w:pPr>
          </w:p>
        </w:tc>
      </w:tr>
      <w:tr w:rsidR="00C377E2" w:rsidRPr="004B161C" w:rsidTr="0001319C">
        <w:trPr>
          <w:trHeight w:hRule="exact" w:val="13"/>
        </w:trPr>
        <w:tc>
          <w:tcPr>
            <w:tcW w:w="3119" w:type="dxa"/>
          </w:tcPr>
          <w:p w:rsidR="00C377E2" w:rsidRPr="00170F08" w:rsidRDefault="00C377E2" w:rsidP="00D8165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7E2" w:rsidRPr="00170F08" w:rsidRDefault="00C377E2" w:rsidP="00D81656">
            <w:pPr>
              <w:rPr>
                <w:lang w:val="ru-RU"/>
              </w:rPr>
            </w:pPr>
          </w:p>
        </w:tc>
      </w:tr>
      <w:tr w:rsidR="00C377E2" w:rsidRPr="004B161C" w:rsidTr="0001319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77E2" w:rsidRPr="00170F08" w:rsidRDefault="00C377E2" w:rsidP="00D81656">
            <w:pPr>
              <w:rPr>
                <w:lang w:val="ru-RU"/>
              </w:rPr>
            </w:pPr>
          </w:p>
        </w:tc>
      </w:tr>
      <w:tr w:rsidR="00C377E2" w:rsidRPr="004B161C" w:rsidTr="0001319C">
        <w:trPr>
          <w:trHeight w:hRule="exact" w:val="96"/>
        </w:trPr>
        <w:tc>
          <w:tcPr>
            <w:tcW w:w="3119" w:type="dxa"/>
          </w:tcPr>
          <w:p w:rsidR="00C377E2" w:rsidRPr="00170F08" w:rsidRDefault="00C377E2" w:rsidP="00D8165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7E2" w:rsidRPr="00170F08" w:rsidRDefault="00C377E2" w:rsidP="00D81656">
            <w:pPr>
              <w:rPr>
                <w:lang w:val="ru-RU"/>
              </w:rPr>
            </w:pPr>
          </w:p>
        </w:tc>
      </w:tr>
      <w:tr w:rsidR="00C377E2" w:rsidRPr="004B161C" w:rsidTr="0001319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7E2" w:rsidRPr="00170F08" w:rsidRDefault="00C377E2" w:rsidP="00D8165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0F0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Программа пересмотрена, обсуждена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 одобрена для реализации в 2021</w:t>
            </w:r>
            <w:r w:rsidRPr="00170F0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170F0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учебном году на заседании кафедры  Педагогического образования и документоведения</w:t>
            </w:r>
          </w:p>
        </w:tc>
      </w:tr>
      <w:tr w:rsidR="00C377E2" w:rsidRPr="004B161C" w:rsidTr="0001319C">
        <w:trPr>
          <w:trHeight w:hRule="exact" w:val="138"/>
        </w:trPr>
        <w:tc>
          <w:tcPr>
            <w:tcW w:w="3119" w:type="dxa"/>
          </w:tcPr>
          <w:p w:rsidR="00C377E2" w:rsidRPr="00170F08" w:rsidRDefault="00C377E2" w:rsidP="00D8165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377E2" w:rsidRPr="00170F08" w:rsidRDefault="00C377E2" w:rsidP="00D81656">
            <w:pPr>
              <w:rPr>
                <w:lang w:val="ru-RU"/>
              </w:rPr>
            </w:pPr>
          </w:p>
        </w:tc>
      </w:tr>
      <w:tr w:rsidR="00C377E2" w:rsidRPr="004B161C" w:rsidTr="00D81656">
        <w:trPr>
          <w:trHeight w:hRule="exact" w:val="555"/>
        </w:trPr>
        <w:tc>
          <w:tcPr>
            <w:tcW w:w="3119" w:type="dxa"/>
          </w:tcPr>
          <w:p w:rsidR="00C377E2" w:rsidRPr="00170F08" w:rsidRDefault="00C377E2" w:rsidP="00D8165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170F08" w:rsidRDefault="00C377E2" w:rsidP="00D8165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0F0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377E2" w:rsidRPr="00170F08" w:rsidRDefault="00C377E2" w:rsidP="00D8165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0F0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</w:tbl>
    <w:p w:rsidR="00C377E2" w:rsidRPr="006F4FE1" w:rsidRDefault="00C377E2" w:rsidP="005C6195">
      <w:pPr>
        <w:ind w:left="-709"/>
        <w:rPr>
          <w:sz w:val="2"/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C377E2" w:rsidRPr="00581E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практики/НИР</w:t>
            </w:r>
            <w:r w:rsidRPr="00581E57">
              <w:t xml:space="preserve"> </w:t>
            </w:r>
          </w:p>
        </w:tc>
      </w:tr>
      <w:tr w:rsidR="00C377E2" w:rsidRPr="004B161C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44.04.01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образовательным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процессом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организационно-методического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6F4FE1">
              <w:rPr>
                <w:lang w:val="ru-RU"/>
              </w:rPr>
              <w:t xml:space="preserve"> </w:t>
            </w:r>
          </w:p>
        </w:tc>
      </w:tr>
      <w:tr w:rsidR="00C377E2" w:rsidRPr="00581E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Задачи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практики/НИР</w:t>
            </w:r>
            <w:r w:rsidRPr="00581E57">
              <w:t xml:space="preserve"> </w:t>
            </w:r>
          </w:p>
        </w:tc>
      </w:tr>
      <w:tr w:rsidR="00C377E2" w:rsidRPr="004B161C" w:rsidTr="006F4FE1">
        <w:trPr>
          <w:trHeight w:hRule="exact" w:val="52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F4FE1">
              <w:rPr>
                <w:lang w:val="ru-RU"/>
              </w:rPr>
              <w:t xml:space="preserve"> </w:t>
            </w:r>
          </w:p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теоретическими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полученными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общекультурного,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психолого-педагогического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практикой;</w:t>
            </w:r>
            <w:r w:rsidRPr="006F4FE1">
              <w:rPr>
                <w:lang w:val="ru-RU"/>
              </w:rPr>
              <w:t xml:space="preserve"> </w:t>
            </w:r>
          </w:p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организационной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6F4FE1">
              <w:rPr>
                <w:lang w:val="ru-RU"/>
              </w:rPr>
              <w:t xml:space="preserve"> </w:t>
            </w:r>
          </w:p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классного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руководителя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администрации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учреждения;</w:t>
            </w:r>
            <w:r w:rsidRPr="006F4FE1">
              <w:rPr>
                <w:lang w:val="ru-RU"/>
              </w:rPr>
              <w:t xml:space="preserve"> </w:t>
            </w:r>
          </w:p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6F4FE1">
              <w:rPr>
                <w:lang w:val="ru-RU"/>
              </w:rPr>
              <w:t xml:space="preserve"> </w:t>
            </w:r>
          </w:p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6F4FE1">
              <w:rPr>
                <w:lang w:val="ru-RU"/>
              </w:rPr>
              <w:t xml:space="preserve"> </w:t>
            </w:r>
          </w:p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организационно-методическое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6F4FE1">
              <w:rPr>
                <w:lang w:val="ru-RU"/>
              </w:rPr>
              <w:t xml:space="preserve"> </w:t>
            </w:r>
          </w:p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выстраивание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продуктивных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взаимоотношений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проверяемыми,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корректное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внесение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совершенствованию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6F4FE1">
              <w:rPr>
                <w:lang w:val="ru-RU"/>
              </w:rPr>
              <w:t xml:space="preserve"> </w:t>
            </w:r>
          </w:p>
        </w:tc>
      </w:tr>
      <w:tr w:rsidR="00C377E2" w:rsidRPr="004B16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F4FE1">
              <w:rPr>
                <w:lang w:val="ru-RU"/>
              </w:rPr>
              <w:t xml:space="preserve"> </w:t>
            </w:r>
          </w:p>
        </w:tc>
      </w:tr>
      <w:tr w:rsidR="00C377E2" w:rsidRPr="004B161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F4FE1">
              <w:rPr>
                <w:lang w:val="ru-RU"/>
              </w:rPr>
              <w:t xml:space="preserve"> </w:t>
            </w:r>
          </w:p>
        </w:tc>
      </w:tr>
      <w:tr w:rsidR="00C377E2" w:rsidRPr="00581E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ознакомительная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581E57">
              <w:t xml:space="preserve"> </w:t>
            </w:r>
          </w:p>
        </w:tc>
      </w:tr>
      <w:tr w:rsidR="00C377E2" w:rsidRPr="004B161C" w:rsidTr="00982579">
        <w:trPr>
          <w:trHeight w:hRule="exact" w:val="28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F4FE1">
              <w:rPr>
                <w:lang w:val="ru-RU"/>
              </w:rPr>
              <w:t xml:space="preserve"> </w:t>
            </w:r>
          </w:p>
        </w:tc>
      </w:tr>
      <w:tr w:rsidR="00C377E2" w:rsidRPr="00581E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воспитательными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системами</w:t>
            </w:r>
            <w:r w:rsidRPr="00581E57">
              <w:t xml:space="preserve"> </w:t>
            </w:r>
          </w:p>
        </w:tc>
      </w:tr>
      <w:tr w:rsidR="00C377E2" w:rsidRPr="004B16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F4FE1">
              <w:rPr>
                <w:lang w:val="ru-RU"/>
              </w:rPr>
              <w:t xml:space="preserve"> </w:t>
            </w:r>
          </w:p>
        </w:tc>
      </w:tr>
      <w:tr w:rsidR="00C377E2" w:rsidRPr="004B161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персоналом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общеобразовательных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6F4FE1">
              <w:rPr>
                <w:lang w:val="ru-RU"/>
              </w:rPr>
              <w:t xml:space="preserve"> </w:t>
            </w:r>
          </w:p>
        </w:tc>
      </w:tr>
      <w:tr w:rsidR="00C377E2" w:rsidRPr="00581E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педагогическая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581E57">
              <w:t xml:space="preserve"> </w:t>
            </w:r>
          </w:p>
        </w:tc>
      </w:tr>
      <w:tr w:rsidR="00C377E2" w:rsidRPr="00581E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Педагогическая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антропология</w:t>
            </w:r>
            <w:r w:rsidRPr="00581E57">
              <w:t xml:space="preserve"> </w:t>
            </w:r>
          </w:p>
        </w:tc>
      </w:tr>
      <w:tr w:rsidR="00C377E2" w:rsidRPr="00581E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научной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коммуникации</w:t>
            </w:r>
            <w:r w:rsidRPr="00581E57">
              <w:t xml:space="preserve"> </w:t>
            </w:r>
          </w:p>
        </w:tc>
      </w:tr>
      <w:tr w:rsidR="00C377E2" w:rsidRPr="004B161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F4FE1">
              <w:rPr>
                <w:lang w:val="ru-RU"/>
              </w:rPr>
              <w:t xml:space="preserve"> </w:t>
            </w:r>
          </w:p>
        </w:tc>
      </w:tr>
      <w:tr w:rsidR="00C377E2" w:rsidRPr="004B16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просветительской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F4FE1">
              <w:rPr>
                <w:lang w:val="ru-RU"/>
              </w:rPr>
              <w:t xml:space="preserve"> </w:t>
            </w:r>
          </w:p>
        </w:tc>
      </w:tr>
      <w:tr w:rsidR="00C377E2" w:rsidRPr="004B16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F4FE1">
              <w:rPr>
                <w:lang w:val="ru-RU"/>
              </w:rPr>
              <w:t xml:space="preserve"> </w:t>
            </w:r>
          </w:p>
        </w:tc>
      </w:tr>
      <w:tr w:rsidR="00C377E2" w:rsidRPr="00581E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Антропологические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аспекты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развития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личности</w:t>
            </w:r>
            <w:r w:rsidRPr="00581E57">
              <w:t xml:space="preserve"> </w:t>
            </w:r>
          </w:p>
        </w:tc>
      </w:tr>
      <w:tr w:rsidR="00C377E2" w:rsidRPr="004B161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здоровьетворящего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F4FE1">
              <w:rPr>
                <w:lang w:val="ru-RU"/>
              </w:rPr>
              <w:t xml:space="preserve"> </w:t>
            </w:r>
          </w:p>
        </w:tc>
      </w:tr>
      <w:tr w:rsidR="00C377E2" w:rsidRPr="00581E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581E57">
              <w:t xml:space="preserve"> </w:t>
            </w:r>
          </w:p>
        </w:tc>
      </w:tr>
      <w:tr w:rsidR="00C377E2" w:rsidRPr="00581E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образованием</w:t>
            </w:r>
            <w:r w:rsidRPr="00581E57">
              <w:t xml:space="preserve"> </w:t>
            </w:r>
          </w:p>
        </w:tc>
      </w:tr>
    </w:tbl>
    <w:p w:rsidR="00C377E2" w:rsidRDefault="00C377E2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C377E2" w:rsidRPr="004B161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F4FE1">
              <w:rPr>
                <w:lang w:val="ru-RU"/>
              </w:rPr>
              <w:t xml:space="preserve"> </w:t>
            </w:r>
          </w:p>
        </w:tc>
      </w:tr>
      <w:tr w:rsidR="00C377E2" w:rsidRPr="00581E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преддипломная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581E57">
              <w:t xml:space="preserve"> </w:t>
            </w:r>
          </w:p>
        </w:tc>
      </w:tr>
      <w:tr w:rsidR="00C377E2" w:rsidRPr="00581E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581E57">
              <w:t xml:space="preserve"> </w:t>
            </w:r>
          </w:p>
        </w:tc>
      </w:tr>
      <w:tr w:rsidR="00C377E2" w:rsidRPr="00581E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качеством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общего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r w:rsidRPr="00581E57">
              <w:t xml:space="preserve"> </w:t>
            </w:r>
          </w:p>
        </w:tc>
      </w:tr>
      <w:tr w:rsidR="00C377E2" w:rsidRPr="00581E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инклюзивного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r w:rsidRPr="00581E57">
              <w:t xml:space="preserve"> </w:t>
            </w:r>
          </w:p>
        </w:tc>
      </w:tr>
      <w:tr w:rsidR="00C377E2" w:rsidRPr="004B161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F4FE1">
              <w:rPr>
                <w:lang w:val="ru-RU"/>
              </w:rPr>
              <w:t xml:space="preserve"> </w:t>
            </w:r>
          </w:p>
        </w:tc>
      </w:tr>
      <w:tr w:rsidR="00C377E2" w:rsidRPr="00581E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581E57">
              <w:t xml:space="preserve"> </w:t>
            </w:r>
          </w:p>
        </w:tc>
      </w:tr>
      <w:tr w:rsidR="00C377E2" w:rsidRPr="004B161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6F4FE1">
              <w:rPr>
                <w:lang w:val="ru-RU"/>
              </w:rPr>
              <w:t xml:space="preserve"> </w:t>
            </w:r>
          </w:p>
        </w:tc>
      </w:tr>
      <w:tr w:rsidR="00C377E2" w:rsidRPr="004B161C">
        <w:trPr>
          <w:trHeight w:hRule="exact" w:val="138"/>
        </w:trPr>
        <w:tc>
          <w:tcPr>
            <w:tcW w:w="1985" w:type="dxa"/>
          </w:tcPr>
          <w:p w:rsidR="00C377E2" w:rsidRPr="006F4FE1" w:rsidRDefault="00C377E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377E2" w:rsidRPr="006F4FE1" w:rsidRDefault="00C377E2">
            <w:pPr>
              <w:rPr>
                <w:lang w:val="ru-RU"/>
              </w:rPr>
            </w:pPr>
          </w:p>
        </w:tc>
      </w:tr>
      <w:tr w:rsidR="00C377E2" w:rsidRPr="00581E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Место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проведения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</w:t>
            </w:r>
            <w:r w:rsidRPr="00581E57">
              <w:t xml:space="preserve"> </w:t>
            </w:r>
          </w:p>
        </w:tc>
      </w:tr>
      <w:tr w:rsidR="00C377E2" w:rsidRPr="004B161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выпускающей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кафедре.</w:t>
            </w:r>
            <w:r w:rsidRPr="006F4FE1">
              <w:rPr>
                <w:lang w:val="ru-RU"/>
              </w:rPr>
              <w:t xml:space="preserve"> </w:t>
            </w:r>
          </w:p>
        </w:tc>
      </w:tr>
      <w:tr w:rsidR="00C377E2" w:rsidRPr="00581E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Способ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практики: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стационарная</w:t>
            </w:r>
            <w:r w:rsidRPr="00581E57">
              <w:t xml:space="preserve"> </w:t>
            </w:r>
          </w:p>
        </w:tc>
      </w:tr>
      <w:tr w:rsidR="00C377E2" w:rsidRPr="00581E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осуществляется</w:t>
            </w:r>
            <w:r w:rsidRPr="00581E57"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непрерывно</w:t>
            </w:r>
            <w:r w:rsidRPr="00581E57">
              <w:t xml:space="preserve"> </w:t>
            </w:r>
          </w:p>
        </w:tc>
      </w:tr>
      <w:tr w:rsidR="00C377E2" w:rsidRPr="00581E57">
        <w:trPr>
          <w:trHeight w:hRule="exact" w:val="138"/>
        </w:trPr>
        <w:tc>
          <w:tcPr>
            <w:tcW w:w="1985" w:type="dxa"/>
          </w:tcPr>
          <w:p w:rsidR="00C377E2" w:rsidRPr="00581E57" w:rsidRDefault="00C377E2"/>
        </w:tc>
        <w:tc>
          <w:tcPr>
            <w:tcW w:w="7372" w:type="dxa"/>
          </w:tcPr>
          <w:p w:rsidR="00C377E2" w:rsidRPr="00581E57" w:rsidRDefault="00C377E2"/>
        </w:tc>
      </w:tr>
      <w:tr w:rsidR="00C377E2" w:rsidRPr="004B161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6F4FE1">
              <w:rPr>
                <w:lang w:val="ru-RU"/>
              </w:rPr>
              <w:t xml:space="preserve"> </w:t>
            </w:r>
          </w:p>
          <w:p w:rsidR="00C377E2" w:rsidRPr="006F4FE1" w:rsidRDefault="00C377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F4FE1">
              <w:rPr>
                <w:lang w:val="ru-RU"/>
              </w:rPr>
              <w:t xml:space="preserve"> </w:t>
            </w:r>
          </w:p>
        </w:tc>
      </w:tr>
      <w:tr w:rsidR="00C377E2" w:rsidRPr="004B161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F4FE1">
              <w:rPr>
                <w:lang w:val="ru-RU"/>
              </w:rPr>
              <w:t xml:space="preserve"> </w:t>
            </w:r>
          </w:p>
        </w:tc>
      </w:tr>
      <w:tr w:rsidR="00C377E2" w:rsidRPr="00581E57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</w:tr>
      <w:tr w:rsidR="00C377E2" w:rsidRPr="004B161C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ПК-2 Способен осуществлять организационно-методическое обеспечение проектирования и реализации программ деятельности общеобразовательной организации</w:t>
            </w:r>
          </w:p>
        </w:tc>
      </w:tr>
      <w:tr w:rsidR="00C377E2" w:rsidRPr="004B161C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rPr>
                <w:lang w:val="ru-RU"/>
              </w:rPr>
            </w:pPr>
          </w:p>
        </w:tc>
      </w:tr>
      <w:tr w:rsidR="00C377E2" w:rsidRPr="004B161C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Разрабатывает организационные условия и методическое обеспечение проектирования программ деятельности общеобразовательной организации</w:t>
            </w:r>
          </w:p>
        </w:tc>
      </w:tr>
      <w:tr w:rsidR="00C377E2" w:rsidRPr="004B161C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581E57" w:rsidRDefault="00C377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Определяет и обосновывает структуру и этапы разработки и реализации программ развития общеобразовательной организации.</w:t>
            </w:r>
          </w:p>
          <w:p w:rsidR="00C377E2" w:rsidRPr="006F4FE1" w:rsidRDefault="00C377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Осуществляет поиск и выбор способов и средств реализации программ деятельности общеобразовательной организации</w:t>
            </w:r>
          </w:p>
        </w:tc>
      </w:tr>
    </w:tbl>
    <w:p w:rsidR="00C377E2" w:rsidRPr="006F4FE1" w:rsidRDefault="00C377E2">
      <w:pPr>
        <w:rPr>
          <w:sz w:val="2"/>
          <w:lang w:val="ru-RU"/>
        </w:rPr>
      </w:pPr>
      <w:r w:rsidRPr="006F4FE1">
        <w:rPr>
          <w:lang w:val="ru-RU"/>
        </w:rPr>
        <w:br w:type="page"/>
      </w:r>
    </w:p>
    <w:tbl>
      <w:tblPr>
        <w:tblW w:w="9444" w:type="dxa"/>
        <w:tblCellMar>
          <w:left w:w="0" w:type="dxa"/>
          <w:right w:w="0" w:type="dxa"/>
        </w:tblCellMar>
        <w:tblLook w:val="00A0"/>
      </w:tblPr>
      <w:tblGrid>
        <w:gridCol w:w="566"/>
        <w:gridCol w:w="3602"/>
        <w:gridCol w:w="556"/>
        <w:gridCol w:w="2894"/>
        <w:gridCol w:w="71"/>
        <w:gridCol w:w="1735"/>
        <w:gridCol w:w="20"/>
      </w:tblGrid>
      <w:tr w:rsidR="00C377E2" w:rsidRPr="004B161C" w:rsidTr="0073751F">
        <w:trPr>
          <w:gridAfter w:val="1"/>
          <w:wAfter w:w="20" w:type="dxa"/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F4FE1">
              <w:rPr>
                <w:lang w:val="ru-RU"/>
              </w:rPr>
              <w:t xml:space="preserve"> </w:t>
            </w:r>
          </w:p>
        </w:tc>
      </w:tr>
      <w:tr w:rsidR="00C377E2" w:rsidRPr="004B161C" w:rsidTr="0073751F">
        <w:trPr>
          <w:trHeight w:hRule="exact" w:val="162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F4FE1">
              <w:rPr>
                <w:lang w:val="ru-RU"/>
              </w:rPr>
              <w:t xml:space="preserve"> </w:t>
            </w:r>
          </w:p>
          <w:p w:rsidR="00C377E2" w:rsidRPr="006F4FE1" w:rsidRDefault="00C377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F4F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F4F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F4F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0,2</w:t>
            </w:r>
            <w:r w:rsidRPr="006F4F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4F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F4F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C377E2" w:rsidRPr="006F4FE1" w:rsidRDefault="00C377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F4F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F4F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F4F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F4F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103,9</w:t>
            </w:r>
            <w:r w:rsidRPr="006F4F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4F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F4F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C377E2" w:rsidRDefault="00C377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sz w:val="24"/>
                <w:szCs w:val="24"/>
                <w:lang w:val="ru-RU"/>
              </w:rPr>
              <w:t>– контроль – 3,9 акад. часов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C377E2" w:rsidRDefault="00C377E2" w:rsidP="007375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– в форме практической подготовки – 108 акад. часов.</w:t>
            </w:r>
          </w:p>
          <w:p w:rsidR="00C377E2" w:rsidRPr="006F4FE1" w:rsidRDefault="00C377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0" w:type="dxa"/>
          </w:tcPr>
          <w:p w:rsidR="00C377E2" w:rsidRPr="006F4FE1" w:rsidRDefault="00C377E2">
            <w:pPr>
              <w:rPr>
                <w:lang w:val="ru-RU"/>
              </w:rPr>
            </w:pPr>
          </w:p>
        </w:tc>
      </w:tr>
      <w:tr w:rsidR="00C377E2" w:rsidRPr="00581E57" w:rsidTr="0073751F">
        <w:trPr>
          <w:gridAfter w:val="1"/>
          <w:wAfter w:w="20" w:type="dxa"/>
          <w:trHeight w:hRule="exact" w:val="972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05F3C" w:rsidRDefault="00C377E2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</w:rPr>
              <w:t>№</w:t>
            </w:r>
            <w:r w:rsidRPr="00505F3C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C377E2" w:rsidRPr="00505F3C" w:rsidRDefault="00C377E2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</w:rPr>
              <w:t>п/п</w:t>
            </w:r>
            <w:r w:rsidRPr="00505F3C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3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05F3C" w:rsidRDefault="00C377E2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Разделы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(этапы)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и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содержание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практики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377E2" w:rsidRPr="00505F3C" w:rsidRDefault="00C377E2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</w:rPr>
              <w:t>Курс</w:t>
            </w:r>
            <w:r w:rsidRPr="00505F3C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2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05F3C" w:rsidRDefault="00C377E2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Виды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работ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на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практике,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</w:p>
          <w:p w:rsidR="00C377E2" w:rsidRPr="00505F3C" w:rsidRDefault="00C377E2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включая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самостоятельную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работу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05F3C" w:rsidRDefault="00C377E2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</w:rPr>
              <w:t>Код</w:t>
            </w:r>
            <w:r w:rsidRPr="00505F3C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</w:rPr>
              <w:t>компетенции</w:t>
            </w:r>
            <w:r w:rsidRPr="00505F3C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</w:tr>
      <w:tr w:rsidR="00C377E2" w:rsidRPr="00B24C70" w:rsidTr="0073751F">
        <w:trPr>
          <w:gridAfter w:val="1"/>
          <w:wAfter w:w="20" w:type="dxa"/>
          <w:trHeight w:hRule="exact" w:val="316"/>
        </w:trPr>
        <w:tc>
          <w:tcPr>
            <w:tcW w:w="9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05F3C" w:rsidRDefault="00C377E2" w:rsidP="00C210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</w:rPr>
              <w:t>Раздел</w:t>
            </w:r>
            <w:r w:rsidRPr="00505F3C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</w:rPr>
              <w:t>I.</w:t>
            </w:r>
            <w:r w:rsidRPr="00505F3C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</w:rPr>
              <w:t>Подготовительный</w:t>
            </w:r>
            <w:r w:rsidRPr="00505F3C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</w:rPr>
              <w:t>этап</w:t>
            </w:r>
          </w:p>
        </w:tc>
      </w:tr>
      <w:tr w:rsidR="00C377E2" w:rsidRPr="00164766" w:rsidTr="0073751F">
        <w:trPr>
          <w:gridAfter w:val="1"/>
          <w:wAfter w:w="20" w:type="dxa"/>
          <w:trHeight w:hRule="exact" w:val="1327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</w:rPr>
              <w:t>1.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>1</w:t>
            </w:r>
          </w:p>
        </w:tc>
        <w:tc>
          <w:tcPr>
            <w:tcW w:w="3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Установочная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конференция.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</w:p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Магистранты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знакомятся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с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программой,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задачами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и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организацией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практики,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сроками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выполнения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учебных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заданий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в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период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практики.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05F3C" w:rsidRDefault="00C377E2" w:rsidP="00C21056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2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Составление плана работы в период практики.</w:t>
            </w:r>
          </w:p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>Выбрать экспериментальную базу исследования.</w:t>
            </w:r>
          </w:p>
        </w:tc>
        <w:tc>
          <w:tcPr>
            <w:tcW w:w="1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05F3C" w:rsidRDefault="00C377E2" w:rsidP="00C21056">
            <w:pPr>
              <w:spacing w:line="240" w:lineRule="auto"/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>ПК-2.1</w:t>
            </w:r>
          </w:p>
          <w:p w:rsidR="00C377E2" w:rsidRPr="00505F3C" w:rsidRDefault="00C377E2" w:rsidP="00C21056">
            <w:pPr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</w:tr>
      <w:tr w:rsidR="00C377E2" w:rsidRPr="00496F9E" w:rsidTr="0073751F">
        <w:trPr>
          <w:gridAfter w:val="1"/>
          <w:wAfter w:w="20" w:type="dxa"/>
          <w:trHeight w:hRule="exact" w:val="1274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</w:rPr>
              <w:t>1.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>2</w:t>
            </w:r>
          </w:p>
        </w:tc>
        <w:tc>
          <w:tcPr>
            <w:tcW w:w="3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</w:rPr>
              <w:t>Ознакомление</w:t>
            </w:r>
            <w:r w:rsidRPr="00505F3C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</w:rPr>
              <w:t>с</w:t>
            </w:r>
            <w:r w:rsidRPr="00505F3C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</w:rPr>
              <w:t>нормативными</w:t>
            </w:r>
            <w:r w:rsidRPr="00505F3C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</w:rPr>
              <w:t>документами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05F3C" w:rsidRDefault="00C377E2" w:rsidP="00C21056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2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>Изучение нормативных документов по целевой направленности и структуре. Намечают план работы на последующие недели.</w:t>
            </w:r>
          </w:p>
        </w:tc>
        <w:tc>
          <w:tcPr>
            <w:tcW w:w="1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05F3C" w:rsidRDefault="00C377E2" w:rsidP="00C21056">
            <w:pPr>
              <w:spacing w:line="240" w:lineRule="auto"/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>ПК-2.1</w:t>
            </w:r>
          </w:p>
          <w:p w:rsidR="00C377E2" w:rsidRPr="00505F3C" w:rsidRDefault="00C377E2" w:rsidP="00C21056">
            <w:pPr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</w:tr>
      <w:tr w:rsidR="00C377E2" w:rsidRPr="004B161C" w:rsidTr="0073751F">
        <w:trPr>
          <w:gridAfter w:val="1"/>
          <w:wAfter w:w="20" w:type="dxa"/>
          <w:trHeight w:hRule="exact" w:val="287"/>
        </w:trPr>
        <w:tc>
          <w:tcPr>
            <w:tcW w:w="9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505F3C" w:rsidRDefault="00C377E2" w:rsidP="00C21056">
            <w:pPr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Раздел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</w:rPr>
              <w:t>II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.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Основной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этап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практики</w:t>
            </w:r>
          </w:p>
        </w:tc>
      </w:tr>
      <w:tr w:rsidR="00C377E2" w:rsidRPr="00164766" w:rsidTr="0073751F">
        <w:trPr>
          <w:gridAfter w:val="1"/>
          <w:wAfter w:w="20" w:type="dxa"/>
          <w:trHeight w:hRule="exact" w:val="3933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</w:rPr>
              <w:t>2.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>1</w:t>
            </w:r>
          </w:p>
        </w:tc>
        <w:tc>
          <w:tcPr>
            <w:tcW w:w="3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Изучение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системы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управления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качеством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образования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в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начальной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школе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</w:p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–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знакомство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с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системой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управления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качеством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общего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образования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в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образовательном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учреждении;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</w:p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–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знакомство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с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основными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направлениями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кадровой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работы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руководителя;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</w:p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–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проведение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делового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совещания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с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учителями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школы;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</w:p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–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анализ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плана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работы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классного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руководителя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05F3C" w:rsidRDefault="00C377E2" w:rsidP="00C21056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2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Анализ системы работы классного руководителя по управлению качеством общего начального образования.</w:t>
            </w:r>
          </w:p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>Анализ плана работы классного руководителя с классом.</w:t>
            </w:r>
          </w:p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Отчёт по изучению качества образования в общей начальной школе. </w:t>
            </w:r>
          </w:p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>Отчет по основным направлениям кадровой работы руководителя</w:t>
            </w:r>
          </w:p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>Подготовка и проведение в учреждение делового совещания.</w:t>
            </w:r>
          </w:p>
        </w:tc>
        <w:tc>
          <w:tcPr>
            <w:tcW w:w="1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05F3C" w:rsidRDefault="00C377E2" w:rsidP="00C21056">
            <w:pPr>
              <w:spacing w:line="240" w:lineRule="auto"/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>ПК-2.1, ПК-2.2</w:t>
            </w:r>
          </w:p>
          <w:p w:rsidR="00C377E2" w:rsidRPr="00505F3C" w:rsidRDefault="00C377E2" w:rsidP="00C21056">
            <w:pPr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</w:tr>
      <w:tr w:rsidR="00C377E2" w:rsidRPr="00164766" w:rsidTr="0073751F">
        <w:trPr>
          <w:gridAfter w:val="1"/>
          <w:wAfter w:w="20" w:type="dxa"/>
          <w:trHeight w:hRule="exact" w:val="4372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</w:rPr>
              <w:t>2.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>2</w:t>
            </w:r>
          </w:p>
        </w:tc>
        <w:tc>
          <w:tcPr>
            <w:tcW w:w="3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Изучение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системы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управления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качеством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образования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полной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общеобразовательной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школы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</w:p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Знакомство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с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системой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управления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качеством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образования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школы: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</w:p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–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функции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заместителя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директора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по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учебной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работе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по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управлению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качеством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общего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образования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</w:p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–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функции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директора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по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управлению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качеством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управления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школы;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</w:p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–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знакомство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и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анализ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готовых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планов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общеобразовательной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организации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по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управлению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качеством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образования;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</w:p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–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знакомство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и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анализ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аттестационного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паспорта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школы;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</w:p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–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анализ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кадровой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политики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школы;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</w:p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–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изучение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и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анализ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микроклимата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в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школе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05F3C" w:rsidRDefault="00C377E2" w:rsidP="00C21056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2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Анализ результатов знакомства с системой управления качеством общего образования.</w:t>
            </w:r>
          </w:p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>Разработка методических рекомендаций по внесению эффективных мер по улучшению управления качеством общего образования (для отчёта на учебных занятиях, на заседании кафедры).</w:t>
            </w:r>
          </w:p>
          <w:p w:rsidR="00C377E2" w:rsidRPr="00505F3C" w:rsidRDefault="00C377E2" w:rsidP="00C21056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>Сбор материала для портфолио.</w:t>
            </w:r>
          </w:p>
        </w:tc>
        <w:tc>
          <w:tcPr>
            <w:tcW w:w="1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05F3C" w:rsidRDefault="00C377E2" w:rsidP="00C21056">
            <w:pPr>
              <w:spacing w:line="240" w:lineRule="auto"/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>ПК-2.1, ПК-2.2</w:t>
            </w:r>
          </w:p>
          <w:p w:rsidR="00C377E2" w:rsidRPr="00505F3C" w:rsidRDefault="00C377E2" w:rsidP="00C21056">
            <w:pPr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</w:tr>
      <w:tr w:rsidR="00C377E2" w:rsidRPr="004B161C" w:rsidTr="0073751F">
        <w:trPr>
          <w:gridAfter w:val="1"/>
          <w:wAfter w:w="20" w:type="dxa"/>
          <w:trHeight w:hRule="exact" w:val="395"/>
        </w:trPr>
        <w:tc>
          <w:tcPr>
            <w:tcW w:w="9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505F3C" w:rsidRDefault="00C377E2" w:rsidP="00C21056">
            <w:pPr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Раздел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</w:rPr>
              <w:t>III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.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Итоговый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этап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практики</w:t>
            </w:r>
          </w:p>
        </w:tc>
      </w:tr>
      <w:tr w:rsidR="00C377E2" w:rsidRPr="00164EBC" w:rsidTr="0073751F">
        <w:trPr>
          <w:gridAfter w:val="1"/>
          <w:wAfter w:w="20" w:type="dxa"/>
          <w:trHeight w:hRule="exact" w:val="2604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05F3C" w:rsidRDefault="00C377E2" w:rsidP="00164EBC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</w:rPr>
              <w:t>3.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>1</w:t>
            </w:r>
          </w:p>
        </w:tc>
        <w:tc>
          <w:tcPr>
            <w:tcW w:w="3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505F3C" w:rsidRDefault="00C377E2" w:rsidP="00164EBC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Оформление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отчетной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документации.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В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последний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день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практики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в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учреждении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проводится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совет,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где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анализируется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работа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магистранта,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вносятся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замечания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и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предложения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по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организации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практики.</w:t>
            </w: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</w:t>
            </w:r>
          </w:p>
          <w:p w:rsidR="00C377E2" w:rsidRPr="00505F3C" w:rsidRDefault="00C377E2" w:rsidP="00164EBC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>Итоговая конференция</w:t>
            </w:r>
          </w:p>
          <w:p w:rsidR="00C377E2" w:rsidRPr="00505F3C" w:rsidRDefault="00C377E2" w:rsidP="00164EBC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05F3C" w:rsidRDefault="00C377E2" w:rsidP="00164EBC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2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505F3C" w:rsidRDefault="00C377E2" w:rsidP="00164EBC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>Подготовка отчета о результатах практики (для представления на заседании кафедры).</w:t>
            </w:r>
          </w:p>
          <w:p w:rsidR="00C377E2" w:rsidRPr="00505F3C" w:rsidRDefault="00C377E2" w:rsidP="00164EBC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>Заслушиваются отчеты магистрантов и выставляется зачет с оценкой</w:t>
            </w:r>
          </w:p>
        </w:tc>
        <w:tc>
          <w:tcPr>
            <w:tcW w:w="1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05F3C" w:rsidRDefault="00C377E2" w:rsidP="00164EBC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505F3C">
              <w:rPr>
                <w:rFonts w:ascii="Times New Roman" w:hAnsi="Times New Roman"/>
                <w:sz w:val="21"/>
                <w:szCs w:val="21"/>
                <w:lang w:val="ru-RU"/>
              </w:rPr>
              <w:t>ПК-2.2</w:t>
            </w:r>
          </w:p>
          <w:p w:rsidR="00C377E2" w:rsidRPr="00505F3C" w:rsidRDefault="00C377E2" w:rsidP="00164EBC">
            <w:pPr>
              <w:spacing w:after="0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</w:tr>
    </w:tbl>
    <w:p w:rsidR="00C377E2" w:rsidRPr="00164EBC" w:rsidRDefault="00C377E2" w:rsidP="00164EBC">
      <w:pPr>
        <w:spacing w:after="0"/>
        <w:rPr>
          <w:rFonts w:ascii="Times New Roman" w:hAnsi="Times New Roman"/>
          <w:sz w:val="24"/>
          <w:szCs w:val="24"/>
        </w:rPr>
      </w:pPr>
      <w:r w:rsidRPr="00164EBC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424"/>
      </w:tblGrid>
      <w:tr w:rsidR="00C377E2" w:rsidRPr="004B161C" w:rsidTr="00164EBC">
        <w:trPr>
          <w:trHeight w:hRule="exact" w:val="55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164EBC" w:rsidRDefault="00C377E2" w:rsidP="00164EBC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4EB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64EB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64EB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64EB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64EB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64EB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64EB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64EB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64EB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377E2" w:rsidRPr="00164EBC" w:rsidTr="00164EBC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164EBC" w:rsidRDefault="00C377E2" w:rsidP="00164EBC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EBC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4EB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4EBC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4EBC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377E2" w:rsidRPr="00164EBC" w:rsidTr="00164EBC">
        <w:trPr>
          <w:trHeight w:hRule="exact" w:val="138"/>
        </w:trPr>
        <w:tc>
          <w:tcPr>
            <w:tcW w:w="9424" w:type="dxa"/>
          </w:tcPr>
          <w:p w:rsidR="00C377E2" w:rsidRPr="00164EBC" w:rsidRDefault="00C377E2" w:rsidP="00164E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77E2" w:rsidRPr="004B161C" w:rsidTr="00164EBC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164EBC" w:rsidRDefault="00C377E2" w:rsidP="00164EBC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4EB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64EB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64EB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64EB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64EB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64EB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377E2" w:rsidRPr="00164EBC" w:rsidTr="00164EBC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164EBC" w:rsidRDefault="00C377E2" w:rsidP="00164EBC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C377E2" w:rsidRPr="004B161C" w:rsidTr="004B161C">
        <w:trPr>
          <w:trHeight w:hRule="exact" w:val="509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164EBC" w:rsidRDefault="00C377E2" w:rsidP="00164EBC">
            <w:pPr>
              <w:spacing w:after="0" w:line="240" w:lineRule="auto"/>
              <w:ind w:firstLine="600"/>
              <w:jc w:val="both"/>
              <w:rPr>
                <w:rFonts w:ascii="Times New Roman" w:eastAsia="SimSun" w:hAnsi="Times New Roman"/>
                <w:sz w:val="24"/>
                <w:szCs w:val="24"/>
                <w:lang w:val="ru-RU"/>
              </w:rPr>
            </w:pP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Исаева, И. Ю. Основы педагогики : учебное пособие / И. Ю. Исаева; МГТУ. - Магнитогорск : МГТУ, 2016. - 1 электрон. опт. диск (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CD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ROM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URL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7" w:history="1"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=2867.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/1/1133867/2867.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CD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ROM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377E2" w:rsidRPr="00164EBC" w:rsidRDefault="00C377E2" w:rsidP="00164EBC">
            <w:pPr>
              <w:spacing w:after="0" w:line="240" w:lineRule="auto"/>
              <w:ind w:firstLine="600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 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Практика педагогического просвещения: практикум [для вузов] / составитель Т.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 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 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Неретина ; Магнитогорский гос. технический ун-т им. Г. И. Носова. - Магнитогорск : МГТУ им. Г. И. Носова, 2020. - 1 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CD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ROM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Загл. с титул. экрана. - 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URL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 </w:t>
            </w:r>
            <w:hyperlink r:id="rId8" w:history="1"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=4073.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/1/1533782/4073.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CD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ROM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377E2" w:rsidRPr="00164EBC" w:rsidRDefault="00C377E2" w:rsidP="00164EBC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3. Савва, Л. И. Педагогическая деятельность и общение : учебно-методическое пособие / Л. И. Савва, Е. А. Овсянникова ; МГТУ. - Магнитогорск : МГТУ, 2016. - 1 электрон. опт. диск (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CD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ROM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URL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=2358.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/1/1130005/2358.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CD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ROM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377E2" w:rsidRPr="00164EBC" w:rsidRDefault="00C377E2" w:rsidP="00164EBC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377E2" w:rsidRPr="00164EBC" w:rsidTr="004B161C">
        <w:trPr>
          <w:trHeight w:hRule="exact" w:val="751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Default="00C377E2" w:rsidP="00164EBC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164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  <w:p w:rsidR="00C377E2" w:rsidRPr="00164EBC" w:rsidRDefault="00C377E2" w:rsidP="004B161C">
            <w:pPr>
              <w:tabs>
                <w:tab w:val="left" w:pos="480"/>
              </w:tabs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4EBC">
              <w:rPr>
                <w:rStyle w:val="FontStyle22"/>
                <w:sz w:val="24"/>
                <w:szCs w:val="24"/>
                <w:lang w:val="ru-RU"/>
              </w:rPr>
              <w:t>1.</w:t>
            </w:r>
            <w:r w:rsidRPr="00164EBC">
              <w:rPr>
                <w:rStyle w:val="FontStyle22"/>
                <w:sz w:val="24"/>
                <w:szCs w:val="24"/>
              </w:rPr>
              <w:t> 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Гурьянова, И. В. Теории и технологии взаимодействия участников образовательного процесса : учебно-методическое пособие [для вузов] / И. В. Гурьянова, Г. В. Слепухина; Магнитогорский гос. технический ун-т им. Г. И. Носова. – Магнитогорск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 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МГТУ им. Г. И. Носова, 2019. - 1 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CD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ROM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ISBN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978-5-9967-1731-6. - Загл. с титул. экрана. – 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URL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 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=4106.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/1/1533848/4106.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CD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ROM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377E2" w:rsidRPr="00164EBC" w:rsidRDefault="00C377E2" w:rsidP="004B161C">
            <w:pPr>
              <w:pStyle w:val="Style10"/>
              <w:widowControl/>
              <w:ind w:firstLine="600"/>
              <w:rPr>
                <w:rStyle w:val="FontStyle22"/>
                <w:sz w:val="24"/>
                <w:szCs w:val="24"/>
              </w:rPr>
            </w:pPr>
            <w:r w:rsidRPr="00164EBC">
              <w:rPr>
                <w:rStyle w:val="FontStyle22"/>
                <w:sz w:val="24"/>
                <w:szCs w:val="24"/>
              </w:rPr>
              <w:t xml:space="preserve">2. Логвинов И.И. Дидактика: история и современные проблемы </w:t>
            </w:r>
            <w:r w:rsidRPr="00164EBC">
              <w:t xml:space="preserve">[Электронный ресурс] </w:t>
            </w:r>
            <w:r w:rsidRPr="00164EBC">
              <w:rPr>
                <w:rStyle w:val="FontStyle22"/>
                <w:sz w:val="24"/>
                <w:szCs w:val="24"/>
              </w:rPr>
              <w:t xml:space="preserve">/ И.И. Логвинов. – Изд-во: «Лаборатория знаний», 2012. – 205 с. – Режим доступа: </w:t>
            </w:r>
            <w:hyperlink r:id="rId11" w:history="1">
              <w:r w:rsidRPr="00164EBC">
                <w:rPr>
                  <w:rStyle w:val="Hyperlink"/>
                </w:rPr>
                <w:t>http://e.lanbook.com/books/element</w:t>
              </w:r>
            </w:hyperlink>
            <w:r w:rsidRPr="00164EBC">
              <w:rPr>
                <w:rStyle w:val="FontStyle22"/>
                <w:sz w:val="24"/>
                <w:szCs w:val="24"/>
              </w:rPr>
              <w:t>.</w:t>
            </w:r>
          </w:p>
          <w:p w:rsidR="00C377E2" w:rsidRPr="00164EBC" w:rsidRDefault="00C377E2" w:rsidP="004B161C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 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Сайгушев, Н. Я. Педагогический мониторинг : учебное пособие / Н. Я. Сайгушев, О. А. Веденеева ; МГТУ. - Магнитогорск : МГТУ, 2017. - 1 электрон. опт. диск (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CD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ROM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URL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=3244.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/1/1137013/3244.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CD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ROM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377E2" w:rsidRPr="00164EBC" w:rsidRDefault="00C377E2" w:rsidP="004B161C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 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Томчикова, С. Н. Основы педагогического мастерства : учебно-методическое пособие / С. Н. Томчикова ; МГТУ. - Магнитогорск : МГТУ, 2015. – 1 электрон. опт. диск (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CD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ROM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– 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URL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=1295.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/1/1123500/1295.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164EB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CD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ROM</w:t>
            </w: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377E2" w:rsidRPr="004B161C" w:rsidRDefault="00C377E2" w:rsidP="00164EBC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C377E2" w:rsidRPr="00ED0003" w:rsidRDefault="00C377E2" w:rsidP="00ED0003">
      <w:pPr>
        <w:spacing w:line="14" w:lineRule="auto"/>
        <w:rPr>
          <w:lang w:val="ru-RU"/>
        </w:rPr>
      </w:pPr>
      <w:r w:rsidRPr="00ED00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5"/>
        <w:gridCol w:w="62"/>
        <w:gridCol w:w="3075"/>
        <w:gridCol w:w="3700"/>
        <w:gridCol w:w="2502"/>
        <w:gridCol w:w="10"/>
      </w:tblGrid>
      <w:tr w:rsidR="00C377E2" w:rsidRPr="00164EBC" w:rsidTr="00164EBC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77E2" w:rsidRPr="00164EBC" w:rsidRDefault="00C377E2" w:rsidP="00164EBC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C377E2" w:rsidRPr="004B161C" w:rsidTr="004B161C">
        <w:trPr>
          <w:trHeight w:hRule="exact" w:val="233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77E2" w:rsidRPr="004B161C" w:rsidRDefault="00C377E2" w:rsidP="00164EBC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161C">
              <w:rPr>
                <w:rFonts w:ascii="Times New Roman" w:hAnsi="Times New Roman"/>
                <w:sz w:val="24"/>
                <w:szCs w:val="24"/>
                <w:lang w:val="ru-RU"/>
              </w:rPr>
              <w:t>1. Методические указания представлены в приложение 1-2.</w:t>
            </w:r>
          </w:p>
          <w:p w:rsidR="00C377E2" w:rsidRPr="004B161C" w:rsidRDefault="00C377E2" w:rsidP="00164EBC">
            <w:pPr>
              <w:spacing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161C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4B161C">
              <w:rPr>
                <w:rFonts w:ascii="Times New Roman" w:hAnsi="Times New Roman"/>
                <w:sz w:val="24"/>
                <w:szCs w:val="24"/>
              </w:rPr>
              <w:t> </w:t>
            </w:r>
            <w:r w:rsidRPr="004B161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</w:t>
            </w:r>
            <w:r w:rsidRPr="004B161C">
              <w:rPr>
                <w:rFonts w:ascii="Times New Roman" w:hAnsi="Times New Roman"/>
                <w:sz w:val="24"/>
                <w:szCs w:val="24"/>
              </w:rPr>
              <w:t>CD</w:t>
            </w:r>
            <w:r w:rsidRPr="004B161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4B161C">
              <w:rPr>
                <w:rFonts w:ascii="Times New Roman" w:hAnsi="Times New Roman"/>
                <w:sz w:val="24"/>
                <w:szCs w:val="24"/>
              </w:rPr>
              <w:t>ROM</w:t>
            </w:r>
            <w:r w:rsidRPr="004B161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Загл. с титул. экрана. - </w:t>
            </w:r>
            <w:r w:rsidRPr="004B161C">
              <w:rPr>
                <w:rFonts w:ascii="Times New Roman" w:hAnsi="Times New Roman"/>
                <w:sz w:val="24"/>
                <w:szCs w:val="24"/>
              </w:rPr>
              <w:t>URL</w:t>
            </w:r>
            <w:r w:rsidRPr="004B161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=3816.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/1/1530261/3816.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4B161C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4B161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4B161C">
              <w:rPr>
                <w:rFonts w:ascii="Times New Roman" w:hAnsi="Times New Roman"/>
                <w:sz w:val="24"/>
                <w:szCs w:val="24"/>
              </w:rPr>
              <w:t>CD</w:t>
            </w:r>
            <w:r w:rsidRPr="004B161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4B161C">
              <w:rPr>
                <w:rFonts w:ascii="Times New Roman" w:hAnsi="Times New Roman"/>
                <w:sz w:val="24"/>
                <w:szCs w:val="24"/>
              </w:rPr>
              <w:t>ROM</w:t>
            </w:r>
            <w:r w:rsidRPr="004B161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377E2" w:rsidRPr="004B161C" w:rsidRDefault="00C377E2" w:rsidP="00164EBC">
            <w:pPr>
              <w:spacing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377E2" w:rsidRPr="004B161C" w:rsidRDefault="00C377E2" w:rsidP="00164EBC">
            <w:pPr>
              <w:spacing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377E2" w:rsidRPr="004B161C" w:rsidRDefault="00C377E2" w:rsidP="00164EBC">
            <w:pPr>
              <w:pStyle w:val="ListParagraph"/>
              <w:widowControl/>
              <w:spacing w:line="240" w:lineRule="auto"/>
              <w:ind w:left="0" w:firstLine="600"/>
              <w:rPr>
                <w:rFonts w:eastAsia="SimSun"/>
              </w:rPr>
            </w:pPr>
          </w:p>
          <w:p w:rsidR="00C377E2" w:rsidRPr="004B161C" w:rsidRDefault="00C377E2" w:rsidP="00164EBC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377E2" w:rsidRPr="004B161C" w:rsidTr="00164EBC">
        <w:trPr>
          <w:trHeight w:hRule="exact" w:val="411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77E2" w:rsidRPr="00164EBC" w:rsidRDefault="00C377E2" w:rsidP="00164EBC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64EB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г) Программное обеспечение и Интернет-ресурсы: </w:t>
            </w:r>
          </w:p>
        </w:tc>
      </w:tr>
      <w:tr w:rsidR="00C377E2" w:rsidRPr="004B161C" w:rsidTr="00164EBC">
        <w:trPr>
          <w:trHeight w:hRule="exact" w:val="8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77E2" w:rsidRPr="00164EBC" w:rsidRDefault="00C377E2" w:rsidP="00164EBC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4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377E2" w:rsidRPr="00ED0003" w:rsidTr="00164EBC">
        <w:trPr>
          <w:trHeight w:hRule="exact" w:val="34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77E2" w:rsidRPr="00ED0003" w:rsidRDefault="00C377E2" w:rsidP="00164EBC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D000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Программное обеспечение</w:t>
            </w:r>
          </w:p>
        </w:tc>
      </w:tr>
      <w:tr w:rsidR="00C377E2" w:rsidRPr="00581E57" w:rsidTr="00ED0003">
        <w:trPr>
          <w:gridAfter w:val="1"/>
          <w:wAfter w:w="10" w:type="dxa"/>
          <w:trHeight w:hRule="exact" w:val="555"/>
        </w:trPr>
        <w:tc>
          <w:tcPr>
            <w:tcW w:w="75" w:type="dxa"/>
          </w:tcPr>
          <w:p w:rsidR="00C377E2" w:rsidRPr="00581E57" w:rsidRDefault="00C377E2" w:rsidP="00875CAC"/>
        </w:tc>
        <w:tc>
          <w:tcPr>
            <w:tcW w:w="60" w:type="dxa"/>
          </w:tcPr>
          <w:p w:rsidR="00C377E2" w:rsidRPr="00581E57" w:rsidRDefault="00C377E2" w:rsidP="00875CAC"/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164EBC" w:rsidRDefault="00C377E2" w:rsidP="00875C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64EBC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164EBC" w:rsidRDefault="00C377E2" w:rsidP="00875C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64EBC">
              <w:rPr>
                <w:rFonts w:ascii="Times New Roman" w:hAnsi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164EBC" w:rsidRDefault="00C377E2" w:rsidP="00875C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64EBC">
              <w:rPr>
                <w:rFonts w:ascii="Times New Roman" w:hAnsi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C377E2" w:rsidRPr="00581E57" w:rsidTr="00ED0003">
        <w:trPr>
          <w:gridAfter w:val="1"/>
          <w:wAfter w:w="10" w:type="dxa"/>
          <w:trHeight w:hRule="exact" w:val="29"/>
        </w:trPr>
        <w:tc>
          <w:tcPr>
            <w:tcW w:w="75" w:type="dxa"/>
          </w:tcPr>
          <w:p w:rsidR="00C377E2" w:rsidRPr="00581E57" w:rsidRDefault="00C377E2" w:rsidP="00875CAC"/>
        </w:tc>
        <w:tc>
          <w:tcPr>
            <w:tcW w:w="60" w:type="dxa"/>
          </w:tcPr>
          <w:p w:rsidR="00C377E2" w:rsidRPr="00581E57" w:rsidRDefault="00C377E2" w:rsidP="00875CAC"/>
        </w:tc>
        <w:tc>
          <w:tcPr>
            <w:tcW w:w="30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164EBC" w:rsidRDefault="00C377E2" w:rsidP="00875CAC">
            <w:pPr>
              <w:pStyle w:val="msonormalcxspmiddle"/>
              <w:spacing w:before="0" w:beforeAutospacing="0" w:after="0" w:afterAutospacing="0"/>
              <w:rPr>
                <w:lang w:val="en-US"/>
              </w:rPr>
            </w:pPr>
            <w:r w:rsidRPr="00164EBC">
              <w:rPr>
                <w:lang w:val="en-US"/>
              </w:rPr>
              <w:t>MS Windows 7 Professional (</w:t>
            </w:r>
            <w:r w:rsidRPr="00164EBC">
              <w:t>для</w:t>
            </w:r>
            <w:r w:rsidRPr="00164EBC">
              <w:rPr>
                <w:lang w:val="en-US"/>
              </w:rPr>
              <w:t xml:space="preserve"> </w:t>
            </w:r>
            <w:r w:rsidRPr="00164EBC">
              <w:t>классов</w:t>
            </w:r>
            <w:r w:rsidRPr="00164EBC">
              <w:rPr>
                <w:lang w:val="en-US"/>
              </w:rPr>
              <w:t>)</w:t>
            </w:r>
          </w:p>
        </w:tc>
        <w:tc>
          <w:tcPr>
            <w:tcW w:w="36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164EBC" w:rsidRDefault="00C377E2" w:rsidP="00875CAC">
            <w:pPr>
              <w:pStyle w:val="msonormalcxspmiddle"/>
              <w:spacing w:before="0" w:beforeAutospacing="0" w:after="0" w:afterAutospacing="0"/>
              <w:rPr>
                <w:lang w:val="en-US"/>
              </w:rPr>
            </w:pPr>
            <w:r w:rsidRPr="00164EBC">
              <w:t>Д-1227 от 08.10.2018</w:t>
            </w:r>
          </w:p>
        </w:tc>
        <w:tc>
          <w:tcPr>
            <w:tcW w:w="26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164EBC" w:rsidRDefault="00C377E2" w:rsidP="00875CAC">
            <w:pPr>
              <w:pStyle w:val="msonormalcxspmiddle"/>
              <w:spacing w:before="0" w:beforeAutospacing="0" w:after="0" w:afterAutospacing="0"/>
              <w:rPr>
                <w:lang w:val="en-US"/>
              </w:rPr>
            </w:pPr>
            <w:r w:rsidRPr="00164EBC">
              <w:t>11.10.2021</w:t>
            </w:r>
          </w:p>
        </w:tc>
      </w:tr>
      <w:tr w:rsidR="00C377E2" w:rsidRPr="00581E57" w:rsidTr="00ED0003">
        <w:trPr>
          <w:gridAfter w:val="1"/>
          <w:wAfter w:w="10" w:type="dxa"/>
          <w:trHeight w:hRule="exact" w:val="565"/>
        </w:trPr>
        <w:tc>
          <w:tcPr>
            <w:tcW w:w="75" w:type="dxa"/>
          </w:tcPr>
          <w:p w:rsidR="00C377E2" w:rsidRPr="00581E57" w:rsidRDefault="00C377E2" w:rsidP="00875CAC"/>
        </w:tc>
        <w:tc>
          <w:tcPr>
            <w:tcW w:w="60" w:type="dxa"/>
          </w:tcPr>
          <w:p w:rsidR="00C377E2" w:rsidRPr="00581E57" w:rsidRDefault="00C377E2" w:rsidP="00875CAC"/>
        </w:tc>
        <w:tc>
          <w:tcPr>
            <w:tcW w:w="30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164EBC" w:rsidRDefault="00C377E2" w:rsidP="00875CAC"/>
        </w:tc>
        <w:tc>
          <w:tcPr>
            <w:tcW w:w="36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164EBC" w:rsidRDefault="00C377E2" w:rsidP="00875CAC"/>
        </w:tc>
        <w:tc>
          <w:tcPr>
            <w:tcW w:w="26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164EBC" w:rsidRDefault="00C377E2" w:rsidP="00875CAC"/>
        </w:tc>
      </w:tr>
      <w:tr w:rsidR="00C377E2" w:rsidRPr="00581E57" w:rsidTr="00ED0003">
        <w:trPr>
          <w:gridAfter w:val="1"/>
          <w:wAfter w:w="10" w:type="dxa"/>
          <w:trHeight w:hRule="exact" w:val="277"/>
        </w:trPr>
        <w:tc>
          <w:tcPr>
            <w:tcW w:w="75" w:type="dxa"/>
          </w:tcPr>
          <w:p w:rsidR="00C377E2" w:rsidRPr="00581E57" w:rsidRDefault="00C377E2" w:rsidP="00875CAC"/>
        </w:tc>
        <w:tc>
          <w:tcPr>
            <w:tcW w:w="60" w:type="dxa"/>
          </w:tcPr>
          <w:p w:rsidR="00C377E2" w:rsidRPr="00581E57" w:rsidRDefault="00C377E2" w:rsidP="00875CAC"/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164EBC" w:rsidRDefault="00C377E2" w:rsidP="00875CAC">
            <w:pPr>
              <w:pStyle w:val="msonormalcxspmiddle"/>
              <w:spacing w:before="0" w:beforeAutospacing="0" w:after="0" w:afterAutospacing="0"/>
            </w:pPr>
            <w:r w:rsidRPr="00164EBC">
              <w:t>MS Office 2007 Professional</w:t>
            </w:r>
          </w:p>
        </w:tc>
        <w:tc>
          <w:tcPr>
            <w:tcW w:w="3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164EBC" w:rsidRDefault="00C377E2" w:rsidP="00875CAC">
            <w:pPr>
              <w:pStyle w:val="msonormalcxspmiddle"/>
              <w:spacing w:before="0" w:beforeAutospacing="0" w:after="0" w:afterAutospacing="0"/>
            </w:pPr>
            <w:r w:rsidRPr="00164EBC">
              <w:t>№ 135 от 17.09.2007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164EBC" w:rsidRDefault="00C377E2" w:rsidP="00875CAC">
            <w:pPr>
              <w:pStyle w:val="msonormalcxspmiddle"/>
              <w:spacing w:before="0" w:beforeAutospacing="0" w:after="0" w:afterAutospacing="0"/>
            </w:pPr>
            <w:r w:rsidRPr="00164EBC">
              <w:t>бессрочно</w:t>
            </w:r>
          </w:p>
        </w:tc>
      </w:tr>
      <w:tr w:rsidR="00C377E2" w:rsidRPr="00581E57" w:rsidTr="00ED0003">
        <w:trPr>
          <w:gridAfter w:val="1"/>
          <w:wAfter w:w="10" w:type="dxa"/>
          <w:trHeight w:hRule="exact" w:val="277"/>
        </w:trPr>
        <w:tc>
          <w:tcPr>
            <w:tcW w:w="75" w:type="dxa"/>
          </w:tcPr>
          <w:p w:rsidR="00C377E2" w:rsidRPr="00581E57" w:rsidRDefault="00C377E2" w:rsidP="00875CAC"/>
        </w:tc>
        <w:tc>
          <w:tcPr>
            <w:tcW w:w="60" w:type="dxa"/>
          </w:tcPr>
          <w:p w:rsidR="00C377E2" w:rsidRPr="00581E57" w:rsidRDefault="00C377E2" w:rsidP="00875CAC"/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164EBC" w:rsidRDefault="00C377E2" w:rsidP="00875C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4EBC">
              <w:rPr>
                <w:rFonts w:ascii="Times New Roman" w:hAnsi="Times New Roman"/>
                <w:sz w:val="24"/>
                <w:szCs w:val="24"/>
              </w:rPr>
              <w:t>FAR Manager</w:t>
            </w:r>
          </w:p>
        </w:tc>
        <w:tc>
          <w:tcPr>
            <w:tcW w:w="3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164EBC" w:rsidRDefault="00C377E2" w:rsidP="00875C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4EBC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  <w:r w:rsidRPr="00164EBC">
              <w:t xml:space="preserve"> </w:t>
            </w:r>
            <w:r w:rsidRPr="00164EBC">
              <w:rPr>
                <w:rFonts w:ascii="Times New Roman" w:hAnsi="Times New Roman"/>
                <w:sz w:val="24"/>
                <w:szCs w:val="24"/>
              </w:rPr>
              <w:t>ПО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77E2" w:rsidRPr="00164EBC" w:rsidRDefault="00C377E2" w:rsidP="00875C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4EBC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C377E2" w:rsidRPr="00581E57" w:rsidTr="00ED0003">
        <w:trPr>
          <w:gridAfter w:val="1"/>
          <w:wAfter w:w="10" w:type="dxa"/>
          <w:trHeight w:hRule="exact" w:val="277"/>
        </w:trPr>
        <w:tc>
          <w:tcPr>
            <w:tcW w:w="75" w:type="dxa"/>
          </w:tcPr>
          <w:p w:rsidR="00C377E2" w:rsidRPr="00581E57" w:rsidRDefault="00C377E2" w:rsidP="00875CAC"/>
        </w:tc>
        <w:tc>
          <w:tcPr>
            <w:tcW w:w="60" w:type="dxa"/>
          </w:tcPr>
          <w:p w:rsidR="00C377E2" w:rsidRPr="00581E57" w:rsidRDefault="00C377E2" w:rsidP="00875CAC"/>
        </w:tc>
        <w:tc>
          <w:tcPr>
            <w:tcW w:w="3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164EBC" w:rsidRDefault="00C377E2" w:rsidP="00875CAC">
            <w:pPr>
              <w:spacing w:after="0" w:line="240" w:lineRule="auto"/>
              <w:rPr>
                <w:sz w:val="24"/>
                <w:szCs w:val="24"/>
              </w:rPr>
            </w:pPr>
            <w:r w:rsidRPr="00164EBC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164EBC" w:rsidRDefault="00C377E2" w:rsidP="00875C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64EBC">
              <w:rPr>
                <w:rFonts w:ascii="Times New Roman" w:hAnsi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164EBC" w:rsidRDefault="00C377E2" w:rsidP="00875CAC">
            <w:pPr>
              <w:spacing w:after="0" w:line="240" w:lineRule="auto"/>
              <w:rPr>
                <w:sz w:val="24"/>
                <w:szCs w:val="24"/>
              </w:rPr>
            </w:pPr>
            <w:r w:rsidRPr="00164EBC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C377E2" w:rsidRDefault="00C377E2" w:rsidP="00164EBC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444" w:type="dxa"/>
        <w:tblCellMar>
          <w:left w:w="0" w:type="dxa"/>
          <w:right w:w="0" w:type="dxa"/>
        </w:tblCellMar>
        <w:tblLook w:val="00A0"/>
      </w:tblPr>
      <w:tblGrid>
        <w:gridCol w:w="30"/>
        <w:gridCol w:w="5103"/>
        <w:gridCol w:w="4281"/>
        <w:gridCol w:w="30"/>
      </w:tblGrid>
      <w:tr w:rsidR="00C377E2" w:rsidRPr="004B161C" w:rsidTr="00164EBC">
        <w:trPr>
          <w:gridAfter w:val="1"/>
          <w:wAfter w:w="30" w:type="dxa"/>
          <w:trHeight w:hRule="exact" w:val="285"/>
        </w:trPr>
        <w:tc>
          <w:tcPr>
            <w:tcW w:w="941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 w:rsidP="00164E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C377E2" w:rsidRPr="00581E57" w:rsidTr="00164EBC">
        <w:trPr>
          <w:trHeight w:hRule="exact" w:val="270"/>
        </w:trPr>
        <w:tc>
          <w:tcPr>
            <w:tcW w:w="30" w:type="dxa"/>
          </w:tcPr>
          <w:p w:rsidR="00C377E2" w:rsidRPr="006F4FE1" w:rsidRDefault="00C377E2">
            <w:pPr>
              <w:rPr>
                <w:lang w:val="ru-RU"/>
              </w:rPr>
            </w:pP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81E57" w:rsidRDefault="00C377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81E57" w:rsidRDefault="00C377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30" w:type="dxa"/>
          </w:tcPr>
          <w:p w:rsidR="00C377E2" w:rsidRPr="00581E57" w:rsidRDefault="00C377E2"/>
        </w:tc>
      </w:tr>
      <w:tr w:rsidR="00C377E2" w:rsidRPr="00581E57" w:rsidTr="00164EBC">
        <w:trPr>
          <w:trHeight w:hRule="exact" w:val="34"/>
        </w:trPr>
        <w:tc>
          <w:tcPr>
            <w:tcW w:w="30" w:type="dxa"/>
          </w:tcPr>
          <w:p w:rsidR="00C377E2" w:rsidRPr="00581E57" w:rsidRDefault="00C377E2"/>
        </w:tc>
        <w:tc>
          <w:tcPr>
            <w:tcW w:w="5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F20CA5" w:rsidRDefault="00C377E2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69081A" w:rsidRDefault="00C377E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C377E2" w:rsidRPr="00581E57" w:rsidRDefault="00C377E2"/>
        </w:tc>
      </w:tr>
      <w:tr w:rsidR="00C377E2" w:rsidRPr="00581E57" w:rsidTr="00164EBC">
        <w:trPr>
          <w:trHeight w:hRule="exact" w:val="611"/>
        </w:trPr>
        <w:tc>
          <w:tcPr>
            <w:tcW w:w="30" w:type="dxa"/>
          </w:tcPr>
          <w:p w:rsidR="00C377E2" w:rsidRPr="00581E57" w:rsidRDefault="00C377E2"/>
        </w:tc>
        <w:tc>
          <w:tcPr>
            <w:tcW w:w="5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81E57" w:rsidRDefault="00C377E2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581E57" w:rsidRDefault="00C377E2"/>
        </w:tc>
        <w:tc>
          <w:tcPr>
            <w:tcW w:w="30" w:type="dxa"/>
          </w:tcPr>
          <w:p w:rsidR="00C377E2" w:rsidRPr="00581E57" w:rsidRDefault="00C377E2"/>
        </w:tc>
      </w:tr>
      <w:tr w:rsidR="00C377E2" w:rsidRPr="00581E57" w:rsidTr="00164EBC">
        <w:trPr>
          <w:trHeight w:hRule="exact" w:val="805"/>
        </w:trPr>
        <w:tc>
          <w:tcPr>
            <w:tcW w:w="30" w:type="dxa"/>
          </w:tcPr>
          <w:p w:rsidR="00C377E2" w:rsidRPr="00581E57" w:rsidRDefault="00C377E2"/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F20CA5" w:rsidRDefault="00C377E2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69081A" w:rsidRDefault="00C377E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16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C377E2" w:rsidRPr="00581E57" w:rsidRDefault="00C377E2"/>
        </w:tc>
      </w:tr>
      <w:tr w:rsidR="00C377E2" w:rsidRPr="00581E57" w:rsidTr="00164EBC">
        <w:trPr>
          <w:trHeight w:hRule="exact" w:val="703"/>
        </w:trPr>
        <w:tc>
          <w:tcPr>
            <w:tcW w:w="30" w:type="dxa"/>
          </w:tcPr>
          <w:p w:rsidR="00C377E2" w:rsidRPr="00581E57" w:rsidRDefault="00C377E2"/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F20CA5" w:rsidRDefault="00C377E2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69081A" w:rsidRDefault="00C377E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17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C377E2" w:rsidRPr="00581E57" w:rsidRDefault="00C377E2"/>
        </w:tc>
      </w:tr>
      <w:tr w:rsidR="00C377E2" w:rsidRPr="00581E57" w:rsidTr="00164EBC">
        <w:trPr>
          <w:trHeight w:hRule="exact" w:val="719"/>
        </w:trPr>
        <w:tc>
          <w:tcPr>
            <w:tcW w:w="30" w:type="dxa"/>
          </w:tcPr>
          <w:p w:rsidR="00C377E2" w:rsidRPr="00581E57" w:rsidRDefault="00C377E2"/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F20CA5" w:rsidRDefault="00C377E2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69081A" w:rsidRDefault="00C377E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18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C377E2" w:rsidRPr="00581E57" w:rsidRDefault="00C377E2"/>
        </w:tc>
      </w:tr>
      <w:tr w:rsidR="00C377E2" w:rsidRPr="00581E57" w:rsidTr="00164EBC">
        <w:trPr>
          <w:trHeight w:hRule="exact" w:val="719"/>
        </w:trPr>
        <w:tc>
          <w:tcPr>
            <w:tcW w:w="30" w:type="dxa"/>
          </w:tcPr>
          <w:p w:rsidR="00C377E2" w:rsidRPr="00581E57" w:rsidRDefault="00C377E2"/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69081A" w:rsidRDefault="00C377E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 w:rsidRPr="0069081A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69081A" w:rsidRDefault="00C377E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9" w:history="1">
              <w:r w:rsidRPr="00CE195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C377E2" w:rsidRPr="00581E57" w:rsidRDefault="00C377E2"/>
        </w:tc>
      </w:tr>
      <w:tr w:rsidR="00C377E2" w:rsidRPr="00581E57" w:rsidTr="00164EBC">
        <w:trPr>
          <w:trHeight w:hRule="exact" w:val="719"/>
        </w:trPr>
        <w:tc>
          <w:tcPr>
            <w:tcW w:w="30" w:type="dxa"/>
          </w:tcPr>
          <w:p w:rsidR="00C377E2" w:rsidRPr="00581E57" w:rsidRDefault="00C377E2"/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69081A" w:rsidRDefault="00C377E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69081A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69081A" w:rsidRDefault="00C377E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0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C377E2" w:rsidRPr="00581E57" w:rsidRDefault="00C377E2"/>
        </w:tc>
      </w:tr>
      <w:tr w:rsidR="00C377E2" w:rsidRPr="00581E57" w:rsidTr="00164EBC">
        <w:trPr>
          <w:trHeight w:hRule="exact" w:val="719"/>
        </w:trPr>
        <w:tc>
          <w:tcPr>
            <w:tcW w:w="30" w:type="dxa"/>
          </w:tcPr>
          <w:p w:rsidR="00C377E2" w:rsidRPr="00581E57" w:rsidRDefault="00C377E2"/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69081A" w:rsidRDefault="00C377E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 w:rsidRPr="0069081A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69081A" w:rsidRDefault="00C377E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C377E2" w:rsidRPr="00581E57" w:rsidRDefault="00C377E2"/>
        </w:tc>
      </w:tr>
      <w:tr w:rsidR="00C377E2" w:rsidRPr="00581E57" w:rsidTr="00164EBC">
        <w:trPr>
          <w:trHeight w:hRule="exact" w:val="719"/>
        </w:trPr>
        <w:tc>
          <w:tcPr>
            <w:tcW w:w="30" w:type="dxa"/>
          </w:tcPr>
          <w:p w:rsidR="00C377E2" w:rsidRPr="00581E57" w:rsidRDefault="00C377E2"/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F20CA5" w:rsidRDefault="00C377E2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69081A" w:rsidRDefault="00C377E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2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C377E2" w:rsidRPr="00581E57" w:rsidRDefault="00C377E2"/>
        </w:tc>
      </w:tr>
      <w:tr w:rsidR="00C377E2" w:rsidRPr="00581E57" w:rsidTr="00164EBC">
        <w:trPr>
          <w:trHeight w:hRule="exact" w:val="719"/>
        </w:trPr>
        <w:tc>
          <w:tcPr>
            <w:tcW w:w="30" w:type="dxa"/>
          </w:tcPr>
          <w:p w:rsidR="00C377E2" w:rsidRPr="00581E57" w:rsidRDefault="00C377E2"/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F20CA5" w:rsidRDefault="00C377E2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77E2" w:rsidRPr="00D924CA" w:rsidRDefault="00C377E2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3" w:history="1"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</w:t>
              </w:r>
              <w:r w:rsidRPr="00D924C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www</w:t>
              </w:r>
              <w:r w:rsidRPr="00D924C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springer</w:t>
              </w:r>
              <w:r w:rsidRPr="00D924C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com</w:t>
              </w:r>
              <w:r w:rsidRPr="00D924C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  <w:r w:rsidRPr="005F0887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references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24CA">
              <w:t xml:space="preserve"> </w:t>
            </w:r>
          </w:p>
        </w:tc>
        <w:tc>
          <w:tcPr>
            <w:tcW w:w="30" w:type="dxa"/>
          </w:tcPr>
          <w:p w:rsidR="00C377E2" w:rsidRPr="00581E57" w:rsidRDefault="00C377E2"/>
        </w:tc>
      </w:tr>
    </w:tbl>
    <w:p w:rsidR="00C377E2" w:rsidRDefault="00C377E2" w:rsidP="004B161C">
      <w:pPr>
        <w:spacing w:line="14" w:lineRule="auto"/>
      </w:pPr>
      <w:r>
        <w:br w:type="page"/>
      </w:r>
    </w:p>
    <w:tbl>
      <w:tblPr>
        <w:tblW w:w="9414" w:type="dxa"/>
        <w:tblCellMar>
          <w:left w:w="0" w:type="dxa"/>
          <w:right w:w="0" w:type="dxa"/>
        </w:tblCellMar>
        <w:tblLook w:val="00A0"/>
      </w:tblPr>
      <w:tblGrid>
        <w:gridCol w:w="9414"/>
      </w:tblGrid>
      <w:tr w:rsidR="00C377E2" w:rsidRPr="004B161C" w:rsidTr="00164EBC">
        <w:trPr>
          <w:trHeight w:hRule="exact" w:val="285"/>
        </w:trPr>
        <w:tc>
          <w:tcPr>
            <w:tcW w:w="9414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F4FE1">
              <w:rPr>
                <w:lang w:val="ru-RU"/>
              </w:rPr>
              <w:t xml:space="preserve"> </w:t>
            </w:r>
          </w:p>
        </w:tc>
      </w:tr>
      <w:tr w:rsidR="00C377E2" w:rsidRPr="004B161C" w:rsidTr="00164EBC">
        <w:trPr>
          <w:trHeight w:hRule="exact" w:val="5146"/>
        </w:trPr>
        <w:tc>
          <w:tcPr>
            <w:tcW w:w="9414" w:type="dxa"/>
            <w:shd w:val="clear" w:color="000000" w:fill="FFFFFF"/>
            <w:tcMar>
              <w:left w:w="34" w:type="dxa"/>
              <w:right w:w="34" w:type="dxa"/>
            </w:tcMar>
          </w:tcPr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школьных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6F4FE1">
              <w:rPr>
                <w:lang w:val="ru-RU"/>
              </w:rPr>
              <w:t xml:space="preserve"> </w:t>
            </w:r>
          </w:p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F4FE1">
              <w:rPr>
                <w:lang w:val="ru-RU"/>
              </w:rPr>
              <w:t xml:space="preserve"> </w:t>
            </w:r>
          </w:p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6F4FE1">
              <w:rPr>
                <w:lang w:val="ru-RU"/>
              </w:rPr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Epson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6F4FE1">
              <w:rPr>
                <w:lang w:val="ru-RU"/>
              </w:rPr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POWERCOMIMD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-1500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AP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(тип6),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6F4FE1">
              <w:rPr>
                <w:lang w:val="ru-RU"/>
              </w:rPr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ViewSonicPJD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7526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W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6F4FE1">
              <w:rPr>
                <w:lang w:val="ru-RU"/>
              </w:rPr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Calisto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-620</w:t>
            </w:r>
            <w:r w:rsidRPr="006F4FE1">
              <w:rPr>
                <w:lang w:val="ru-RU"/>
              </w:rPr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Plantronics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6F4FE1">
              <w:rPr>
                <w:lang w:val="ru-RU"/>
              </w:rPr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LogiteachC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920,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экраннастенный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Digis</w:t>
            </w:r>
            <w:r w:rsidRPr="006F4FE1">
              <w:rPr>
                <w:lang w:val="ru-RU"/>
              </w:rPr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Optimal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6F4FE1">
              <w:rPr>
                <w:lang w:val="ru-RU"/>
              </w:rPr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MW</w:t>
            </w:r>
            <w:r w:rsidRPr="006F4FE1">
              <w:rPr>
                <w:lang w:val="ru-RU"/>
              </w:rPr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DSOC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-11032*2.</w:t>
            </w:r>
            <w:r w:rsidRPr="006F4FE1">
              <w:rPr>
                <w:lang w:val="ru-RU"/>
              </w:rPr>
              <w:t xml:space="preserve"> </w:t>
            </w:r>
          </w:p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F4FE1">
              <w:rPr>
                <w:lang w:val="ru-RU"/>
              </w:rPr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6F4FE1">
              <w:rPr>
                <w:lang w:val="ru-RU"/>
              </w:rPr>
              <w:t xml:space="preserve"> </w:t>
            </w:r>
            <w:r w:rsidRPr="00581E57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F4FE1">
              <w:rPr>
                <w:lang w:val="ru-RU"/>
              </w:rPr>
              <w:t xml:space="preserve"> </w:t>
            </w:r>
          </w:p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F4FE1">
              <w:rPr>
                <w:lang w:val="ru-RU"/>
              </w:rPr>
              <w:t xml:space="preserve"> </w:t>
            </w:r>
            <w:r w:rsidRPr="006F4F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6F4FE1">
              <w:rPr>
                <w:lang w:val="ru-RU"/>
              </w:rPr>
              <w:t xml:space="preserve"> </w:t>
            </w:r>
          </w:p>
          <w:p w:rsidR="00C377E2" w:rsidRPr="006F4FE1" w:rsidRDefault="00C37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4FE1">
              <w:rPr>
                <w:lang w:val="ru-RU"/>
              </w:rPr>
              <w:t xml:space="preserve"> </w:t>
            </w:r>
          </w:p>
        </w:tc>
      </w:tr>
    </w:tbl>
    <w:p w:rsidR="00C377E2" w:rsidRDefault="00C377E2">
      <w:pPr>
        <w:rPr>
          <w:lang w:val="ru-RU"/>
        </w:rPr>
      </w:pPr>
    </w:p>
    <w:p w:rsidR="00C377E2" w:rsidRDefault="00C377E2" w:rsidP="006F4FE1">
      <w:pPr>
        <w:tabs>
          <w:tab w:val="left" w:pos="1575"/>
        </w:tabs>
        <w:rPr>
          <w:lang w:val="ru-RU"/>
        </w:rPr>
      </w:pPr>
      <w:r>
        <w:rPr>
          <w:lang w:val="ru-RU"/>
        </w:rPr>
        <w:tab/>
      </w:r>
    </w:p>
    <w:p w:rsidR="00C377E2" w:rsidRPr="00164766" w:rsidRDefault="00C377E2" w:rsidP="005C6195">
      <w:pPr>
        <w:pStyle w:val="Heading1"/>
        <w:numPr>
          <w:ilvl w:val="0"/>
          <w:numId w:val="0"/>
        </w:numPr>
        <w:jc w:val="right"/>
      </w:pPr>
      <w:r>
        <w:br w:type="page"/>
      </w:r>
      <w:r w:rsidRPr="00164766">
        <w:t>Приложение 1</w:t>
      </w:r>
    </w:p>
    <w:p w:rsidR="00C377E2" w:rsidRPr="00164766" w:rsidRDefault="00C377E2" w:rsidP="005C6195">
      <w:pPr>
        <w:pStyle w:val="Heading1"/>
        <w:numPr>
          <w:ilvl w:val="0"/>
          <w:numId w:val="0"/>
        </w:numPr>
        <w:spacing w:before="0" w:after="200" w:line="240" w:lineRule="auto"/>
        <w:ind w:left="567"/>
      </w:pPr>
      <w:r w:rsidRPr="006F4FE1">
        <w:rPr>
          <w:rStyle w:val="Heading2Char"/>
          <w:b/>
          <w:sz w:val="24"/>
        </w:rPr>
        <w:t>Оценочные средства для проведения промежуточной аттестации по</w:t>
      </w:r>
      <w:r w:rsidRPr="00164766">
        <w:rPr>
          <w:rStyle w:val="Heading2Char"/>
          <w:sz w:val="24"/>
        </w:rPr>
        <w:t xml:space="preserve"> </w:t>
      </w:r>
      <w:r w:rsidRPr="00164766">
        <w:t>производственной – практике по получению профессиональных умений и опыта профессиональной деятельности</w:t>
      </w:r>
    </w:p>
    <w:p w:rsidR="00C377E2" w:rsidRPr="006F4FE1" w:rsidRDefault="00C377E2" w:rsidP="006F4F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</w:t>
      </w:r>
      <w:r w:rsidRPr="006F4FE1">
        <w:rPr>
          <w:rFonts w:ascii="Times New Roman" w:hAnsi="Times New Roman"/>
          <w:i/>
          <w:sz w:val="24"/>
          <w:szCs w:val="24"/>
          <w:lang w:val="ru-RU"/>
        </w:rPr>
        <w:t>зачета с оценкой</w:t>
      </w:r>
      <w:r w:rsidRPr="006F4FE1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C377E2" w:rsidRPr="006F4FE1" w:rsidRDefault="00C377E2" w:rsidP="006F4F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sz w:val="24"/>
          <w:szCs w:val="24"/>
          <w:lang w:val="ru-RU"/>
        </w:rPr>
        <w:t>Зачет с оценкой выставляется обучающемуся за подготовку и защиту отчета по практике. 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F4FE1">
        <w:rPr>
          <w:rFonts w:ascii="Times New Roman" w:hAnsi="Times New Roman"/>
          <w:i/>
          <w:sz w:val="24"/>
          <w:szCs w:val="24"/>
          <w:lang w:val="ru-RU"/>
        </w:rPr>
        <w:t>Требования к структуре и содержанию отчета по производственной – практике по получению профессиональных умений и опыта профессиональной деятельности</w:t>
      </w:r>
      <w:r w:rsidRPr="006F4FE1"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 w:rsidRPr="006F4FE1">
        <w:rPr>
          <w:rFonts w:ascii="Times New Roman" w:hAnsi="Times New Roman"/>
          <w:i/>
          <w:sz w:val="24"/>
          <w:szCs w:val="24"/>
          <w:lang w:val="ru-RU"/>
        </w:rPr>
        <w:t xml:space="preserve">(отчетные  документы): 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sz w:val="24"/>
          <w:szCs w:val="24"/>
          <w:lang w:val="ru-RU"/>
        </w:rPr>
        <w:t>1.</w:t>
      </w:r>
      <w:r w:rsidRPr="006F4FE1">
        <w:rPr>
          <w:rFonts w:ascii="Times New Roman" w:hAnsi="Times New Roman"/>
          <w:b/>
          <w:sz w:val="24"/>
          <w:szCs w:val="24"/>
        </w:rPr>
        <w:t> </w:t>
      </w:r>
      <w:r w:rsidRPr="006F4FE1">
        <w:rPr>
          <w:rFonts w:ascii="Times New Roman" w:hAnsi="Times New Roman"/>
          <w:sz w:val="24"/>
          <w:szCs w:val="24"/>
          <w:lang w:val="ru-RU"/>
        </w:rPr>
        <w:t>Обязательной формой отчетности обучающегося по практике является письменный отчет (см. приложение 1-2). Отчет о</w:t>
      </w:r>
      <w:r w:rsidRPr="006F4FE1">
        <w:rPr>
          <w:rFonts w:ascii="Times New Roman" w:hAnsi="Times New Roman"/>
          <w:color w:val="0000FF"/>
          <w:sz w:val="24"/>
          <w:szCs w:val="24"/>
          <w:lang w:val="ru-RU"/>
        </w:rPr>
        <w:t xml:space="preserve"> </w:t>
      </w:r>
      <w:r w:rsidRPr="006F4FE1">
        <w:rPr>
          <w:rFonts w:ascii="Times New Roman" w:hAnsi="Times New Roman"/>
          <w:sz w:val="24"/>
          <w:szCs w:val="24"/>
          <w:lang w:val="ru-RU"/>
        </w:rPr>
        <w:t xml:space="preserve">качестве овладения обучающимся содержанием деятельности педагога-исследователя, то есть навыками организации управления качеством общего образования и анализа его результатов. Отчет должен быть подписан руководителем практики (или научным руководителей). 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F4FE1">
        <w:rPr>
          <w:rFonts w:ascii="Times New Roman" w:hAnsi="Times New Roman"/>
          <w:i/>
          <w:sz w:val="24"/>
          <w:szCs w:val="24"/>
          <w:lang w:val="ru-RU"/>
        </w:rPr>
        <w:t>2. Индивидуальное задание на практику: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highlight w:val="yellow"/>
          <w:lang w:val="ru-RU"/>
        </w:rPr>
      </w:pPr>
      <w:r w:rsidRPr="006F4FE1">
        <w:rPr>
          <w:rFonts w:ascii="Times New Roman" w:hAnsi="Times New Roman"/>
          <w:i/>
          <w:sz w:val="24"/>
          <w:szCs w:val="24"/>
          <w:lang w:val="ru-RU"/>
        </w:rPr>
        <w:t xml:space="preserve">Цель </w:t>
      </w:r>
      <w:r w:rsidRPr="006F4FE1">
        <w:rPr>
          <w:rFonts w:ascii="Times New Roman" w:hAnsi="Times New Roman"/>
          <w:sz w:val="24"/>
          <w:szCs w:val="24"/>
          <w:lang w:val="ru-RU"/>
        </w:rPr>
        <w:t>прохождения</w:t>
      </w:r>
      <w:r w:rsidRPr="006F4FE1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6F4FE1">
        <w:rPr>
          <w:rFonts w:ascii="Times New Roman" w:hAnsi="Times New Roman"/>
          <w:sz w:val="24"/>
          <w:szCs w:val="24"/>
          <w:lang w:val="ru-RU"/>
        </w:rPr>
        <w:t>практики:</w:t>
      </w:r>
      <w:r w:rsidRPr="006F4FE1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6F4FE1">
        <w:rPr>
          <w:rFonts w:ascii="Times New Roman" w:hAnsi="Times New Roman"/>
          <w:iCs/>
          <w:sz w:val="24"/>
          <w:szCs w:val="24"/>
          <w:lang w:val="ru-RU"/>
        </w:rPr>
        <w:t>закрепление и углубление теоретической подготовки обучающегося, приобретение им практических навыков и компетенций по управлению образовательным процессом, а также опыта самостоятельной профессиональной деятельности в области управления качеством общего образования.</w:t>
      </w:r>
    </w:p>
    <w:p w:rsidR="00C377E2" w:rsidRPr="006F4FE1" w:rsidRDefault="00C377E2" w:rsidP="006F4FE1">
      <w:pPr>
        <w:pStyle w:val="Heading1"/>
        <w:keepNext w:val="0"/>
        <w:numPr>
          <w:ilvl w:val="0"/>
          <w:numId w:val="0"/>
        </w:numPr>
        <w:spacing w:before="0" w:after="0"/>
        <w:ind w:firstLine="567"/>
        <w:jc w:val="both"/>
        <w:rPr>
          <w:b w:val="0"/>
          <w:i/>
        </w:rPr>
      </w:pPr>
      <w:r w:rsidRPr="006F4FE1">
        <w:rPr>
          <w:b w:val="0"/>
          <w:i/>
        </w:rPr>
        <w:t xml:space="preserve">Задачи практики: 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sz w:val="24"/>
          <w:szCs w:val="24"/>
          <w:lang w:val="ru-RU"/>
        </w:rPr>
        <w:t xml:space="preserve">– ознакомление с программой, задачами и организацией практики; 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sz w:val="24"/>
          <w:szCs w:val="24"/>
          <w:lang w:val="ru-RU"/>
        </w:rPr>
        <w:t xml:space="preserve">– ознакомление с нормативными документами; 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sz w:val="24"/>
          <w:szCs w:val="24"/>
          <w:lang w:val="ru-RU"/>
        </w:rPr>
        <w:t>– изучение системы управления качеством образования в начальной школе: а)</w:t>
      </w:r>
      <w:r w:rsidRPr="006F4FE1">
        <w:rPr>
          <w:rFonts w:ascii="Times New Roman" w:hAnsi="Times New Roman"/>
          <w:sz w:val="24"/>
          <w:szCs w:val="24"/>
        </w:rPr>
        <w:t> </w:t>
      </w:r>
      <w:r w:rsidRPr="006F4FE1">
        <w:rPr>
          <w:rFonts w:ascii="Times New Roman" w:hAnsi="Times New Roman"/>
          <w:sz w:val="24"/>
          <w:szCs w:val="24"/>
          <w:lang w:val="ru-RU"/>
        </w:rPr>
        <w:t xml:space="preserve">ознакомление с системой управления качеством общего образования в образовательном учреждении; б) анализ основных направлений кадровой работы руководителя; в) разработка конспекта делового совещания; г) анализ плана работы классного руководителя; 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sz w:val="24"/>
          <w:szCs w:val="24"/>
          <w:lang w:val="ru-RU"/>
        </w:rPr>
        <w:t xml:space="preserve">– изучение системы управления качеством образования в полной общеобразовательной школе: а) ознакомление с функциями заместителя директора по учебной работе по управлению качеством общего образования, б) ознакомление с функциями директора по управлению качеством управления школы; в) анализ плана общеобразовательной организации по управлению качеством образования; г) анализ аттестационного паспорта школы; д) анализ микроклимата в школе; 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sz w:val="24"/>
          <w:szCs w:val="24"/>
          <w:lang w:val="ru-RU"/>
        </w:rPr>
        <w:t>– подготовка отчета по практике.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F4FE1">
        <w:rPr>
          <w:rFonts w:ascii="Times New Roman" w:hAnsi="Times New Roman"/>
          <w:i/>
          <w:sz w:val="24"/>
          <w:szCs w:val="24"/>
          <w:lang w:val="ru-RU"/>
        </w:rPr>
        <w:t xml:space="preserve">Вопросы, подлежащие изучению: 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sz w:val="24"/>
          <w:szCs w:val="24"/>
          <w:lang w:val="ru-RU"/>
        </w:rPr>
        <w:t xml:space="preserve">– проведение анализа нормативной базы деятельности организации; 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sz w:val="24"/>
          <w:szCs w:val="24"/>
          <w:lang w:val="ru-RU"/>
        </w:rPr>
        <w:t xml:space="preserve">– определение сроков выполнения учебных заданий в период практики; 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sz w:val="24"/>
          <w:szCs w:val="24"/>
          <w:lang w:val="ru-RU"/>
        </w:rPr>
        <w:t>–</w:t>
      </w:r>
      <w:r w:rsidRPr="006F4FE1">
        <w:rPr>
          <w:rFonts w:ascii="Times New Roman" w:hAnsi="Times New Roman"/>
          <w:sz w:val="24"/>
          <w:szCs w:val="24"/>
        </w:rPr>
        <w:t> </w:t>
      </w:r>
      <w:r w:rsidRPr="006F4FE1">
        <w:rPr>
          <w:rFonts w:ascii="Times New Roman" w:hAnsi="Times New Roman"/>
          <w:sz w:val="24"/>
          <w:szCs w:val="24"/>
          <w:lang w:val="ru-RU"/>
        </w:rPr>
        <w:t xml:space="preserve">анализ системы управления качеством образования в начальной школе, 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sz w:val="24"/>
          <w:szCs w:val="24"/>
          <w:lang w:val="ru-RU"/>
        </w:rPr>
        <w:t xml:space="preserve">– анализ системы управления качеством образования в полной общеобразовательной школе, 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sz w:val="24"/>
          <w:szCs w:val="24"/>
          <w:lang w:val="ru-RU"/>
        </w:rPr>
        <w:t>структуризация материала для подготовки к написанию магистерской диссертации.</w:t>
      </w:r>
    </w:p>
    <w:p w:rsidR="00C377E2" w:rsidRPr="006F4FE1" w:rsidRDefault="00C377E2" w:rsidP="006F4FE1">
      <w:pPr>
        <w:pStyle w:val="NormalWeb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i/>
        </w:rPr>
      </w:pPr>
      <w:r w:rsidRPr="006F4FE1">
        <w:rPr>
          <w:i/>
        </w:rPr>
        <w:t xml:space="preserve">Планируемые результаты практики: </w:t>
      </w:r>
    </w:p>
    <w:p w:rsidR="00C377E2" w:rsidRPr="006F4FE1" w:rsidRDefault="00C377E2" w:rsidP="006F4FE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6F4FE1">
        <w:rPr>
          <w:spacing w:val="4"/>
        </w:rPr>
        <w:t>подготовка выводов о деятельности организаций, а также практических рекомендаций по совершенствованию организации практики;</w:t>
      </w:r>
    </w:p>
    <w:p w:rsidR="00C377E2" w:rsidRPr="006F4FE1" w:rsidRDefault="00C377E2" w:rsidP="006F4FE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6F4FE1">
        <w:t>оценка эффективности проектов и программ, внедряемых в образовательные учреждения;</w:t>
      </w:r>
    </w:p>
    <w:p w:rsidR="00C377E2" w:rsidRPr="006F4FE1" w:rsidRDefault="00C377E2" w:rsidP="006F4FE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6F4FE1">
        <w:t>оценка качества управленческих решений;</w:t>
      </w:r>
    </w:p>
    <w:p w:rsidR="00C377E2" w:rsidRPr="006F4FE1" w:rsidRDefault="00C377E2" w:rsidP="006F4FE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ind w:left="0" w:firstLine="567"/>
      </w:pPr>
      <w:r w:rsidRPr="006F4FE1">
        <w:rPr>
          <w:rStyle w:val="FontStyle46"/>
          <w:sz w:val="24"/>
        </w:rPr>
        <w:t>защита отчета по практике;</w:t>
      </w:r>
    </w:p>
    <w:p w:rsidR="00C377E2" w:rsidRPr="006F4FE1" w:rsidRDefault="00C377E2" w:rsidP="006F4FE1">
      <w:pPr>
        <w:pStyle w:val="Heading1"/>
        <w:keepNext w:val="0"/>
        <w:numPr>
          <w:ilvl w:val="0"/>
          <w:numId w:val="2"/>
        </w:numPr>
        <w:tabs>
          <w:tab w:val="left" w:pos="851"/>
        </w:tabs>
        <w:spacing w:before="0" w:after="0"/>
        <w:ind w:left="0" w:firstLine="567"/>
        <w:jc w:val="both"/>
      </w:pPr>
      <w:r w:rsidRPr="006F4FE1">
        <w:rPr>
          <w:b w:val="0"/>
          <w:bCs w:val="0"/>
        </w:rPr>
        <w:t xml:space="preserve">систематизация и обобщение материала для </w:t>
      </w:r>
      <w:r w:rsidRPr="006F4FE1">
        <w:rPr>
          <w:b w:val="0"/>
          <w:spacing w:val="4"/>
        </w:rPr>
        <w:t xml:space="preserve">написания </w:t>
      </w:r>
      <w:r w:rsidRPr="006F4FE1">
        <w:rPr>
          <w:b w:val="0"/>
          <w:bCs w:val="0"/>
        </w:rPr>
        <w:t>магистерской диссертации.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sz w:val="24"/>
          <w:szCs w:val="24"/>
          <w:lang w:val="ru-RU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6F4FE1">
        <w:rPr>
          <w:rFonts w:ascii="Times New Roman" w:hAnsi="Times New Roman"/>
          <w:b/>
          <w:i/>
          <w:sz w:val="24"/>
          <w:szCs w:val="24"/>
          <w:lang w:val="ru-RU"/>
        </w:rPr>
        <w:t>Показатели и критерии оценивания: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6F4FE1">
        <w:rPr>
          <w:rFonts w:ascii="Times New Roman" w:hAnsi="Times New Roman"/>
          <w:b/>
          <w:i/>
          <w:sz w:val="24"/>
          <w:szCs w:val="24"/>
          <w:lang w:val="ru-RU"/>
        </w:rPr>
        <w:t>«отлично»</w:t>
      </w:r>
      <w:r w:rsidRPr="006F4FE1">
        <w:rPr>
          <w:rFonts w:ascii="Times New Roman" w:hAnsi="Times New Roman"/>
          <w:i/>
          <w:sz w:val="24"/>
          <w:szCs w:val="24"/>
          <w:lang w:val="ru-RU"/>
        </w:rPr>
        <w:t xml:space="preserve"> (5 баллов) – </w:t>
      </w:r>
      <w:r w:rsidRPr="006F4FE1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6F4FE1">
        <w:rPr>
          <w:rFonts w:ascii="Times New Roman" w:hAnsi="Times New Roman"/>
          <w:b/>
          <w:i/>
          <w:sz w:val="24"/>
          <w:szCs w:val="24"/>
          <w:lang w:val="ru-RU"/>
        </w:rPr>
        <w:t>«хорошо»</w:t>
      </w:r>
      <w:r w:rsidRPr="006F4FE1">
        <w:rPr>
          <w:rFonts w:ascii="Times New Roman" w:hAnsi="Times New Roman"/>
          <w:i/>
          <w:sz w:val="24"/>
          <w:szCs w:val="24"/>
          <w:lang w:val="ru-RU"/>
        </w:rPr>
        <w:t xml:space="preserve"> (4 балла) – </w:t>
      </w:r>
      <w:r w:rsidRPr="006F4FE1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предложения. Отчет в основном соответствует предъявляемым требованиям к оформлению. 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6F4FE1">
        <w:rPr>
          <w:rFonts w:ascii="Times New Roman" w:hAnsi="Times New Roman"/>
          <w:b/>
          <w:i/>
          <w:sz w:val="24"/>
          <w:szCs w:val="24"/>
          <w:lang w:val="ru-RU"/>
        </w:rPr>
        <w:t>«удовлетворительно»</w:t>
      </w:r>
      <w:r w:rsidRPr="006F4FE1">
        <w:rPr>
          <w:rFonts w:ascii="Times New Roman" w:hAnsi="Times New Roman"/>
          <w:i/>
          <w:sz w:val="24"/>
          <w:szCs w:val="24"/>
          <w:lang w:val="ru-RU"/>
        </w:rPr>
        <w:t xml:space="preserve"> (3 балла) – </w:t>
      </w:r>
      <w:r w:rsidRPr="006F4FE1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6F4FE1">
        <w:rPr>
          <w:rFonts w:ascii="Times New Roman" w:hAnsi="Times New Roman"/>
          <w:b/>
          <w:i/>
          <w:sz w:val="24"/>
          <w:szCs w:val="24"/>
          <w:lang w:val="ru-RU"/>
        </w:rPr>
        <w:t>«неудовлетворительно»</w:t>
      </w:r>
      <w:r w:rsidRPr="006F4FE1">
        <w:rPr>
          <w:rFonts w:ascii="Times New Roman" w:hAnsi="Times New Roman"/>
          <w:i/>
          <w:sz w:val="24"/>
          <w:szCs w:val="24"/>
          <w:lang w:val="ru-RU"/>
        </w:rPr>
        <w:t xml:space="preserve"> (2 балла) – </w:t>
      </w:r>
      <w:r w:rsidRPr="006F4FE1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F4FE1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C377E2" w:rsidRPr="006F4FE1" w:rsidRDefault="00C377E2" w:rsidP="006F4FE1">
      <w:pPr>
        <w:spacing w:after="0"/>
        <w:ind w:firstLine="567"/>
        <w:jc w:val="both"/>
        <w:rPr>
          <w:rFonts w:ascii="Times New Roman" w:hAnsi="Times New Roman"/>
          <w:i/>
          <w:color w:val="0000FF"/>
          <w:sz w:val="24"/>
          <w:szCs w:val="24"/>
          <w:highlight w:val="yellow"/>
          <w:lang w:val="ru-RU"/>
        </w:rPr>
      </w:pPr>
      <w:r w:rsidRPr="006F4FE1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6F4FE1">
        <w:rPr>
          <w:rFonts w:ascii="Times New Roman" w:hAnsi="Times New Roman"/>
          <w:b/>
          <w:i/>
          <w:sz w:val="24"/>
          <w:szCs w:val="24"/>
          <w:lang w:val="ru-RU"/>
        </w:rPr>
        <w:t>«неудовлетворительно»</w:t>
      </w:r>
      <w:r w:rsidRPr="006F4FE1">
        <w:rPr>
          <w:rFonts w:ascii="Times New Roman" w:hAnsi="Times New Roman"/>
          <w:i/>
          <w:sz w:val="24"/>
          <w:szCs w:val="24"/>
          <w:lang w:val="ru-RU"/>
        </w:rPr>
        <w:t xml:space="preserve"> (1 балл) – </w:t>
      </w:r>
      <w:r w:rsidRPr="006F4FE1">
        <w:rPr>
          <w:rFonts w:ascii="Times New Roman" w:hAnsi="Times New Roman"/>
          <w:sz w:val="24"/>
          <w:szCs w:val="24"/>
          <w:lang w:val="ru-RU"/>
        </w:rPr>
        <w:t>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C377E2" w:rsidRPr="00164766" w:rsidRDefault="00C377E2" w:rsidP="006F4FE1">
      <w:pPr>
        <w:spacing w:after="0"/>
        <w:ind w:firstLine="567"/>
        <w:jc w:val="both"/>
        <w:rPr>
          <w:rFonts w:ascii="Times New Roman" w:hAnsi="Times New Roman"/>
          <w:color w:val="0000FF"/>
          <w:sz w:val="24"/>
          <w:szCs w:val="24"/>
          <w:lang w:val="ru-RU"/>
        </w:rPr>
      </w:pPr>
    </w:p>
    <w:p w:rsidR="00C377E2" w:rsidRPr="004B161C" w:rsidRDefault="00C377E2" w:rsidP="004B161C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164766">
        <w:rPr>
          <w:lang w:val="ru-RU"/>
        </w:rPr>
        <w:br w:type="page"/>
      </w:r>
      <w:r>
        <w:rPr>
          <w:rFonts w:ascii="Times New Roman" w:hAnsi="Times New Roman"/>
          <w:b/>
          <w:sz w:val="24"/>
          <w:szCs w:val="24"/>
          <w:lang w:val="ru-RU"/>
        </w:rPr>
        <w:t>Приложение 2</w:t>
      </w:r>
    </w:p>
    <w:p w:rsidR="00C377E2" w:rsidRPr="00164766" w:rsidRDefault="00C377E2" w:rsidP="00361082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164766">
        <w:rPr>
          <w:rFonts w:ascii="Times New Roman" w:hAnsi="Times New Roman"/>
          <w:b/>
          <w:color w:val="000000"/>
          <w:sz w:val="24"/>
          <w:szCs w:val="24"/>
          <w:lang w:val="ru-RU"/>
        </w:rPr>
        <w:t>ПИСЬМЕННЫЙ ОТЧЁТ</w:t>
      </w:r>
    </w:p>
    <w:p w:rsidR="00C377E2" w:rsidRPr="00164766" w:rsidRDefault="00C377E2" w:rsidP="00361082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16476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 прохождении </w:t>
      </w:r>
      <w:r w:rsidRPr="00164766">
        <w:rPr>
          <w:rFonts w:ascii="Times New Roman" w:hAnsi="Times New Roman"/>
          <w:b/>
          <w:sz w:val="24"/>
          <w:szCs w:val="24"/>
          <w:lang w:val="ru-RU"/>
        </w:rPr>
        <w:t xml:space="preserve">производственной – </w:t>
      </w:r>
      <w:r w:rsidRPr="00164766">
        <w:rPr>
          <w:rFonts w:ascii="Times New Roman" w:hAnsi="Times New Roman"/>
          <w:b/>
          <w:iCs/>
          <w:sz w:val="24"/>
          <w:szCs w:val="24"/>
          <w:lang w:val="ru-RU"/>
        </w:rPr>
        <w:t xml:space="preserve">практики </w:t>
      </w:r>
      <w:r w:rsidRPr="00164766">
        <w:rPr>
          <w:rFonts w:ascii="Times New Roman" w:hAnsi="Times New Roman"/>
          <w:b/>
          <w:sz w:val="24"/>
          <w:szCs w:val="24"/>
          <w:lang w:val="ru-RU"/>
        </w:rPr>
        <w:t>по получению профессиональных умений и опыта профессиональной деятельности</w:t>
      </w:r>
      <w:r w:rsidRPr="00164766">
        <w:rPr>
          <w:rFonts w:ascii="Times New Roman" w:hAnsi="Times New Roman"/>
          <w:sz w:val="24"/>
          <w:szCs w:val="24"/>
          <w:lang w:val="ru-RU"/>
        </w:rPr>
        <w:t xml:space="preserve">  </w:t>
      </w:r>
    </w:p>
    <w:p w:rsidR="00C377E2" w:rsidRPr="00164766" w:rsidRDefault="00C377E2" w:rsidP="00361082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164766">
        <w:rPr>
          <w:rFonts w:ascii="Times New Roman" w:hAnsi="Times New Roman"/>
          <w:color w:val="000000"/>
          <w:sz w:val="24"/>
          <w:szCs w:val="24"/>
          <w:lang w:val="ru-RU"/>
        </w:rPr>
        <w:t>магистра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нта</w:t>
      </w:r>
      <w:r w:rsidRPr="00164766">
        <w:rPr>
          <w:rFonts w:ascii="Times New Roman" w:hAnsi="Times New Roman"/>
          <w:color w:val="000000"/>
          <w:sz w:val="24"/>
          <w:szCs w:val="24"/>
          <w:lang w:val="ru-RU"/>
        </w:rPr>
        <w:t xml:space="preserve"> __ курса</w:t>
      </w:r>
      <w:r w:rsidRPr="00164766">
        <w:rPr>
          <w:rFonts w:ascii="Times New Roman" w:hAnsi="Times New Roman"/>
          <w:sz w:val="24"/>
          <w:szCs w:val="24"/>
          <w:lang w:val="ru-RU"/>
        </w:rPr>
        <w:t xml:space="preserve"> группы ___________</w:t>
      </w:r>
    </w:p>
    <w:p w:rsidR="00C377E2" w:rsidRPr="00164766" w:rsidRDefault="00C377E2" w:rsidP="00361082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164766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</w:t>
      </w:r>
    </w:p>
    <w:p w:rsidR="00C377E2" w:rsidRPr="00164766" w:rsidRDefault="00C377E2" w:rsidP="00361082">
      <w:pPr>
        <w:spacing w:after="0"/>
        <w:jc w:val="center"/>
        <w:rPr>
          <w:rFonts w:ascii="Times New Roman" w:hAnsi="Times New Roman"/>
          <w:color w:val="000000"/>
          <w:sz w:val="18"/>
          <w:szCs w:val="18"/>
          <w:lang w:val="ru-RU"/>
        </w:rPr>
      </w:pPr>
      <w:r>
        <w:rPr>
          <w:rFonts w:ascii="Times New Roman" w:hAnsi="Times New Roman"/>
          <w:color w:val="000000"/>
          <w:sz w:val="18"/>
          <w:szCs w:val="18"/>
          <w:lang w:val="ru-RU"/>
        </w:rPr>
        <w:t xml:space="preserve">(Ф.И.О. </w:t>
      </w:r>
      <w:r w:rsidRPr="00164766">
        <w:rPr>
          <w:rFonts w:ascii="Times New Roman" w:hAnsi="Times New Roman"/>
          <w:color w:val="000000"/>
          <w:sz w:val="18"/>
          <w:szCs w:val="18"/>
          <w:lang w:val="ru-RU"/>
        </w:rPr>
        <w:t>полностью)</w:t>
      </w:r>
    </w:p>
    <w:tbl>
      <w:tblPr>
        <w:tblW w:w="5317" w:type="pct"/>
        <w:tblInd w:w="-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80"/>
        <w:gridCol w:w="3783"/>
        <w:gridCol w:w="1619"/>
      </w:tblGrid>
      <w:tr w:rsidR="00C377E2" w:rsidRPr="004B161C" w:rsidTr="00C21056">
        <w:trPr>
          <w:trHeight w:val="888"/>
          <w:tblHeader/>
        </w:trPr>
        <w:tc>
          <w:tcPr>
            <w:tcW w:w="2321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C377E2" w:rsidRPr="00361082" w:rsidRDefault="00C377E2" w:rsidP="00361082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Разделы (этапы)</w:t>
            </w: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br/>
              <w:t>и содержание практики</w:t>
            </w:r>
          </w:p>
        </w:tc>
        <w:tc>
          <w:tcPr>
            <w:tcW w:w="1876" w:type="pct"/>
            <w:vAlign w:val="center"/>
          </w:tcPr>
          <w:p w:rsidR="00C377E2" w:rsidRPr="00361082" w:rsidRDefault="00C377E2" w:rsidP="00361082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Виды работ на практике, </w:t>
            </w: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br/>
              <w:t>включая самостоятельную</w:t>
            </w: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br/>
              <w:t>работу магистров</w:t>
            </w:r>
          </w:p>
        </w:tc>
        <w:tc>
          <w:tcPr>
            <w:tcW w:w="803" w:type="pct"/>
            <w:vAlign w:val="center"/>
          </w:tcPr>
          <w:p w:rsidR="00C377E2" w:rsidRPr="00361082" w:rsidRDefault="00C377E2" w:rsidP="00361082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Подпись  руководителя о выполнении плана практики</w:t>
            </w:r>
          </w:p>
        </w:tc>
      </w:tr>
      <w:tr w:rsidR="00C377E2" w:rsidRPr="004B161C" w:rsidTr="00C21056">
        <w:tc>
          <w:tcPr>
            <w:tcW w:w="5000" w:type="pct"/>
            <w:gridSpan w:val="3"/>
          </w:tcPr>
          <w:p w:rsidR="00C377E2" w:rsidRPr="00361082" w:rsidRDefault="00C377E2" w:rsidP="00361082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b/>
                <w:iCs/>
                <w:sz w:val="23"/>
                <w:szCs w:val="23"/>
                <w:lang w:val="ru-RU"/>
              </w:rPr>
              <w:t>Изучение системы управления качеством образования в начальной школе</w:t>
            </w:r>
          </w:p>
        </w:tc>
      </w:tr>
      <w:tr w:rsidR="00C377E2" w:rsidRPr="004B161C" w:rsidTr="00C21056">
        <w:tc>
          <w:tcPr>
            <w:tcW w:w="2321" w:type="pct"/>
          </w:tcPr>
          <w:p w:rsidR="00C377E2" w:rsidRPr="00361082" w:rsidRDefault="00C377E2" w:rsidP="00361082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–</w:t>
            </w:r>
            <w:r w:rsidRPr="00361082">
              <w:rPr>
                <w:rFonts w:ascii="Times New Roman" w:hAnsi="Times New Roman"/>
                <w:sz w:val="23"/>
                <w:szCs w:val="23"/>
              </w:rPr>
              <w:t> </w:t>
            </w: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знакомство с системой управления качеством общего образования в образовательном учреждении;</w:t>
            </w:r>
          </w:p>
          <w:p w:rsidR="00C377E2" w:rsidRPr="00361082" w:rsidRDefault="00C377E2" w:rsidP="00361082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– знакомство с основными направлениями кадровой работы руководителя;</w:t>
            </w:r>
          </w:p>
          <w:p w:rsidR="00C377E2" w:rsidRPr="00361082" w:rsidRDefault="00C377E2" w:rsidP="00361082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–</w:t>
            </w:r>
            <w:r w:rsidRPr="00361082">
              <w:rPr>
                <w:rFonts w:ascii="Times New Roman" w:hAnsi="Times New Roman"/>
                <w:sz w:val="23"/>
                <w:szCs w:val="23"/>
              </w:rPr>
              <w:t> </w:t>
            </w: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проведение делового совещания с учителями школы;</w:t>
            </w:r>
          </w:p>
          <w:p w:rsidR="00C377E2" w:rsidRPr="00361082" w:rsidRDefault="00C377E2" w:rsidP="00361082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–</w:t>
            </w:r>
            <w:r w:rsidRPr="00361082">
              <w:rPr>
                <w:rFonts w:ascii="Times New Roman" w:hAnsi="Times New Roman"/>
                <w:sz w:val="23"/>
                <w:szCs w:val="23"/>
              </w:rPr>
              <w:t> </w:t>
            </w: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анализ плана работы классного руководителя</w:t>
            </w:r>
          </w:p>
        </w:tc>
        <w:tc>
          <w:tcPr>
            <w:tcW w:w="1876" w:type="pct"/>
          </w:tcPr>
          <w:p w:rsidR="00C377E2" w:rsidRPr="00361082" w:rsidRDefault="00C377E2" w:rsidP="00361082">
            <w:pPr>
              <w:spacing w:after="0" w:line="216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Анализ системы работы классного руководителя по управлению качеством общего начального образования.</w:t>
            </w:r>
          </w:p>
          <w:p w:rsidR="00C377E2" w:rsidRPr="00361082" w:rsidRDefault="00C377E2" w:rsidP="00361082">
            <w:pPr>
              <w:spacing w:after="0" w:line="216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Анализ плана работы классного руководителя с классом.</w:t>
            </w:r>
          </w:p>
          <w:p w:rsidR="00C377E2" w:rsidRPr="00361082" w:rsidRDefault="00C377E2" w:rsidP="00361082">
            <w:pPr>
              <w:pStyle w:val="NormalWeb"/>
              <w:spacing w:before="0" w:beforeAutospacing="0" w:after="0" w:afterAutospacing="0" w:line="216" w:lineRule="auto"/>
              <w:jc w:val="both"/>
              <w:rPr>
                <w:sz w:val="23"/>
                <w:szCs w:val="23"/>
              </w:rPr>
            </w:pPr>
            <w:r w:rsidRPr="00361082">
              <w:rPr>
                <w:sz w:val="23"/>
                <w:szCs w:val="23"/>
              </w:rPr>
              <w:t xml:space="preserve">Отчёт по изучению качества образования в общей начальной школе. </w:t>
            </w:r>
          </w:p>
          <w:p w:rsidR="00C377E2" w:rsidRPr="00361082" w:rsidRDefault="00C377E2" w:rsidP="00361082">
            <w:pPr>
              <w:spacing w:after="0" w:line="216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bCs/>
                <w:iCs/>
                <w:sz w:val="23"/>
                <w:szCs w:val="23"/>
                <w:lang w:val="ru-RU"/>
              </w:rPr>
              <w:t>Отчет по основным направлениям кадровой работы руководителя</w:t>
            </w:r>
          </w:p>
          <w:p w:rsidR="00C377E2" w:rsidRPr="00361082" w:rsidRDefault="00C377E2" w:rsidP="00361082">
            <w:pPr>
              <w:pStyle w:val="NormalWeb"/>
              <w:spacing w:before="0" w:beforeAutospacing="0" w:after="0" w:afterAutospacing="0" w:line="216" w:lineRule="auto"/>
              <w:jc w:val="both"/>
              <w:rPr>
                <w:sz w:val="23"/>
                <w:szCs w:val="23"/>
              </w:rPr>
            </w:pPr>
            <w:r w:rsidRPr="00361082">
              <w:rPr>
                <w:sz w:val="23"/>
                <w:szCs w:val="23"/>
              </w:rPr>
              <w:t>Подготовка и проведение в учреждение делового совещания.</w:t>
            </w:r>
          </w:p>
        </w:tc>
        <w:tc>
          <w:tcPr>
            <w:tcW w:w="803" w:type="pct"/>
          </w:tcPr>
          <w:p w:rsidR="00C377E2" w:rsidRPr="00361082" w:rsidRDefault="00C377E2" w:rsidP="00361082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</w:tr>
      <w:tr w:rsidR="00C377E2" w:rsidRPr="004B161C" w:rsidTr="00C21056">
        <w:tc>
          <w:tcPr>
            <w:tcW w:w="5000" w:type="pct"/>
            <w:gridSpan w:val="3"/>
          </w:tcPr>
          <w:p w:rsidR="00C377E2" w:rsidRPr="00361082" w:rsidRDefault="00C377E2" w:rsidP="00361082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b/>
                <w:iCs/>
                <w:sz w:val="23"/>
                <w:szCs w:val="23"/>
                <w:lang w:val="ru-RU"/>
              </w:rPr>
              <w:t>Изучение системы управления качеством образования в полной общеобразовательной школе</w:t>
            </w:r>
          </w:p>
        </w:tc>
      </w:tr>
      <w:tr w:rsidR="00C377E2" w:rsidRPr="004B161C" w:rsidTr="00C21056">
        <w:tc>
          <w:tcPr>
            <w:tcW w:w="2321" w:type="pct"/>
          </w:tcPr>
          <w:p w:rsidR="00C377E2" w:rsidRPr="00361082" w:rsidRDefault="00C377E2" w:rsidP="00361082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З</w:t>
            </w: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накомство с системой управления качеством образования школы:</w:t>
            </w:r>
          </w:p>
          <w:p w:rsidR="00C377E2" w:rsidRPr="00361082" w:rsidRDefault="00C377E2" w:rsidP="00361082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–</w:t>
            </w:r>
            <w:r w:rsidRPr="00361082">
              <w:rPr>
                <w:rFonts w:ascii="Times New Roman" w:hAnsi="Times New Roman"/>
                <w:sz w:val="23"/>
                <w:szCs w:val="23"/>
              </w:rPr>
              <w:t> </w:t>
            </w: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функции заместителя директора по учебной работе по управлению качеством общего образования</w:t>
            </w:r>
          </w:p>
          <w:p w:rsidR="00C377E2" w:rsidRPr="00361082" w:rsidRDefault="00C377E2" w:rsidP="00361082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–</w:t>
            </w:r>
            <w:r w:rsidRPr="00361082">
              <w:rPr>
                <w:rFonts w:ascii="Times New Roman" w:hAnsi="Times New Roman"/>
                <w:sz w:val="23"/>
                <w:szCs w:val="23"/>
              </w:rPr>
              <w:t> </w:t>
            </w: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функции директора по управлению качеством управления школы;</w:t>
            </w:r>
          </w:p>
          <w:p w:rsidR="00C377E2" w:rsidRPr="00361082" w:rsidRDefault="00C377E2" w:rsidP="00361082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–</w:t>
            </w:r>
            <w:r w:rsidRPr="00361082">
              <w:rPr>
                <w:rFonts w:ascii="Times New Roman" w:hAnsi="Times New Roman"/>
                <w:b/>
                <w:sz w:val="23"/>
                <w:szCs w:val="23"/>
              </w:rPr>
              <w:t> </w:t>
            </w: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знакомство и анализ готовых планов общеобразовательной организации по управлению качеством образования</w:t>
            </w:r>
            <w:r w:rsidRPr="00361082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;</w:t>
            </w:r>
          </w:p>
          <w:p w:rsidR="00C377E2" w:rsidRPr="00361082" w:rsidRDefault="00C377E2" w:rsidP="00361082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–</w:t>
            </w:r>
            <w:r w:rsidRPr="00361082">
              <w:rPr>
                <w:rFonts w:ascii="Times New Roman" w:hAnsi="Times New Roman"/>
                <w:b/>
                <w:sz w:val="23"/>
                <w:szCs w:val="23"/>
              </w:rPr>
              <w:t> </w:t>
            </w: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знакомство и анализ аттестационного паспорта школы;</w:t>
            </w:r>
          </w:p>
          <w:p w:rsidR="00C377E2" w:rsidRPr="00361082" w:rsidRDefault="00C377E2" w:rsidP="00361082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–</w:t>
            </w:r>
            <w:r w:rsidRPr="00361082">
              <w:rPr>
                <w:rFonts w:ascii="Times New Roman" w:hAnsi="Times New Roman"/>
                <w:sz w:val="23"/>
                <w:szCs w:val="23"/>
              </w:rPr>
              <w:t> </w:t>
            </w: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анализ кадровой политики школы;</w:t>
            </w:r>
          </w:p>
          <w:p w:rsidR="00C377E2" w:rsidRPr="00361082" w:rsidRDefault="00C377E2" w:rsidP="00361082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–</w:t>
            </w:r>
            <w:r w:rsidRPr="00361082">
              <w:rPr>
                <w:rFonts w:ascii="Times New Roman" w:hAnsi="Times New Roman"/>
                <w:sz w:val="23"/>
                <w:szCs w:val="23"/>
              </w:rPr>
              <w:t> </w:t>
            </w: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изучение и анализ микроклимата в школе</w:t>
            </w:r>
          </w:p>
        </w:tc>
        <w:tc>
          <w:tcPr>
            <w:tcW w:w="1876" w:type="pct"/>
          </w:tcPr>
          <w:p w:rsidR="00C377E2" w:rsidRPr="00361082" w:rsidRDefault="00C377E2" w:rsidP="00361082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Анализ результатов знакомства с системой управления качеством общего образования.</w:t>
            </w:r>
          </w:p>
          <w:p w:rsidR="00C377E2" w:rsidRPr="00361082" w:rsidRDefault="00C377E2" w:rsidP="00361082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Разработка методических рекомендаций по внесению эффективных мер по улучшению управления качеством общего образования (для отчёта на учебных занятиях, на заседании кафедры).</w:t>
            </w:r>
          </w:p>
        </w:tc>
        <w:tc>
          <w:tcPr>
            <w:tcW w:w="803" w:type="pct"/>
          </w:tcPr>
          <w:p w:rsidR="00C377E2" w:rsidRPr="00361082" w:rsidRDefault="00C377E2" w:rsidP="00361082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</w:tr>
      <w:tr w:rsidR="00C377E2" w:rsidRPr="00A23EAA" w:rsidTr="00C21056">
        <w:tc>
          <w:tcPr>
            <w:tcW w:w="5000" w:type="pct"/>
            <w:gridSpan w:val="3"/>
          </w:tcPr>
          <w:p w:rsidR="00C377E2" w:rsidRPr="00361082" w:rsidRDefault="00C377E2" w:rsidP="00361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361082">
              <w:rPr>
                <w:rFonts w:ascii="Times New Roman" w:hAnsi="Times New Roman"/>
                <w:b/>
                <w:sz w:val="23"/>
                <w:szCs w:val="23"/>
              </w:rPr>
              <w:t>Отчётно-аналитический</w:t>
            </w:r>
          </w:p>
        </w:tc>
      </w:tr>
      <w:tr w:rsidR="00C377E2" w:rsidRPr="004B161C" w:rsidTr="00C21056">
        <w:tc>
          <w:tcPr>
            <w:tcW w:w="2321" w:type="pct"/>
          </w:tcPr>
          <w:p w:rsidR="00C377E2" w:rsidRPr="00361082" w:rsidRDefault="00C377E2" w:rsidP="00361082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361082">
              <w:rPr>
                <w:rFonts w:ascii="Times New Roman" w:hAnsi="Times New Roman"/>
                <w:sz w:val="23"/>
                <w:szCs w:val="23"/>
              </w:rPr>
              <w:t>– оформление отчётной документации</w:t>
            </w:r>
          </w:p>
        </w:tc>
        <w:tc>
          <w:tcPr>
            <w:tcW w:w="1876" w:type="pct"/>
          </w:tcPr>
          <w:p w:rsidR="00C377E2" w:rsidRPr="00361082" w:rsidRDefault="00C377E2" w:rsidP="00361082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361082">
              <w:rPr>
                <w:rFonts w:ascii="Times New Roman" w:hAnsi="Times New Roman"/>
                <w:sz w:val="23"/>
                <w:szCs w:val="23"/>
                <w:lang w:val="ru-RU"/>
              </w:rPr>
              <w:t>Подготовка отчета по прохождению практики.</w:t>
            </w:r>
          </w:p>
        </w:tc>
        <w:tc>
          <w:tcPr>
            <w:tcW w:w="803" w:type="pct"/>
          </w:tcPr>
          <w:p w:rsidR="00C377E2" w:rsidRPr="00361082" w:rsidRDefault="00C377E2" w:rsidP="00361082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</w:tr>
    </w:tbl>
    <w:p w:rsidR="00C377E2" w:rsidRPr="00361082" w:rsidRDefault="00C377E2" w:rsidP="00361082">
      <w:pPr>
        <w:pStyle w:val="Standard"/>
        <w:tabs>
          <w:tab w:val="left" w:pos="9165"/>
        </w:tabs>
        <w:rPr>
          <w:rFonts w:cs="Times New Roman"/>
          <w:sz w:val="23"/>
          <w:szCs w:val="23"/>
        </w:rPr>
      </w:pPr>
      <w:r w:rsidRPr="00361082">
        <w:rPr>
          <w:rFonts w:cs="Times New Roman"/>
          <w:sz w:val="23"/>
          <w:szCs w:val="23"/>
        </w:rPr>
        <w:t>Магистрант __________________ / ___________________________ /</w:t>
      </w:r>
    </w:p>
    <w:p w:rsidR="00C377E2" w:rsidRPr="00361082" w:rsidRDefault="00C377E2" w:rsidP="00361082">
      <w:pPr>
        <w:pStyle w:val="Standard"/>
        <w:jc w:val="both"/>
        <w:rPr>
          <w:rFonts w:cs="Times New Roman"/>
          <w:sz w:val="18"/>
          <w:szCs w:val="18"/>
        </w:rPr>
      </w:pPr>
      <w:r w:rsidRPr="00361082">
        <w:rPr>
          <w:rFonts w:cs="Times New Roman"/>
          <w:sz w:val="18"/>
          <w:szCs w:val="18"/>
        </w:rPr>
        <w:t xml:space="preserve">                                           (подпись)                                   (расшифровка подписи)</w:t>
      </w:r>
    </w:p>
    <w:p w:rsidR="00C377E2" w:rsidRPr="00361082" w:rsidRDefault="00C377E2" w:rsidP="003610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3"/>
          <w:szCs w:val="23"/>
          <w:lang w:val="ru-RU"/>
        </w:rPr>
      </w:pPr>
      <w:r w:rsidRPr="00361082">
        <w:rPr>
          <w:rFonts w:ascii="Times New Roman" w:hAnsi="Times New Roman"/>
          <w:sz w:val="23"/>
          <w:szCs w:val="23"/>
          <w:lang w:val="ru-RU"/>
        </w:rPr>
        <w:t>Руководитель практики от организации __________________ / _______________________ /</w:t>
      </w:r>
    </w:p>
    <w:p w:rsidR="00C377E2" w:rsidRPr="00361082" w:rsidRDefault="00C377E2" w:rsidP="00361082">
      <w:pPr>
        <w:pStyle w:val="Standard"/>
        <w:jc w:val="both"/>
        <w:rPr>
          <w:rFonts w:cs="Times New Roman"/>
          <w:sz w:val="18"/>
          <w:szCs w:val="18"/>
        </w:rPr>
      </w:pPr>
      <w:r w:rsidRPr="00361082">
        <w:rPr>
          <w:rFonts w:cs="Times New Roman"/>
          <w:sz w:val="18"/>
          <w:szCs w:val="18"/>
        </w:rPr>
        <w:t xml:space="preserve">                                                                                                     (подпись)                             (расшифровка подписи)</w:t>
      </w:r>
    </w:p>
    <w:p w:rsidR="00C377E2" w:rsidRPr="00361082" w:rsidRDefault="00C377E2" w:rsidP="00361082">
      <w:pPr>
        <w:pStyle w:val="Standard"/>
        <w:tabs>
          <w:tab w:val="left" w:pos="9165"/>
        </w:tabs>
        <w:rPr>
          <w:rFonts w:cs="Times New Roman"/>
          <w:sz w:val="23"/>
          <w:szCs w:val="23"/>
        </w:rPr>
      </w:pPr>
      <w:r w:rsidRPr="00361082">
        <w:rPr>
          <w:rFonts w:cs="Times New Roman"/>
          <w:sz w:val="23"/>
          <w:szCs w:val="23"/>
        </w:rPr>
        <w:t xml:space="preserve">Итоговая оценка ___________________________________ </w:t>
      </w:r>
    </w:p>
    <w:p w:rsidR="00C377E2" w:rsidRPr="00361082" w:rsidRDefault="00C377E2" w:rsidP="00361082">
      <w:pPr>
        <w:pStyle w:val="Standard"/>
        <w:jc w:val="both"/>
        <w:rPr>
          <w:rFonts w:cs="Times New Roman"/>
          <w:sz w:val="18"/>
          <w:szCs w:val="18"/>
        </w:rPr>
      </w:pPr>
      <w:r w:rsidRPr="00361082">
        <w:rPr>
          <w:rFonts w:cs="Times New Roman"/>
          <w:sz w:val="18"/>
          <w:szCs w:val="18"/>
        </w:rPr>
        <w:t xml:space="preserve">                                        (отлично, хорошо, удовлетворительно, не зачтено)</w:t>
      </w:r>
    </w:p>
    <w:p w:rsidR="00C377E2" w:rsidRPr="00361082" w:rsidRDefault="00C377E2" w:rsidP="00361082">
      <w:pPr>
        <w:pStyle w:val="Standard"/>
        <w:tabs>
          <w:tab w:val="left" w:pos="9165"/>
        </w:tabs>
        <w:rPr>
          <w:rFonts w:cs="Times New Roman"/>
          <w:sz w:val="23"/>
          <w:szCs w:val="23"/>
        </w:rPr>
      </w:pPr>
      <w:r w:rsidRPr="00361082">
        <w:rPr>
          <w:rFonts w:cs="Times New Roman"/>
          <w:sz w:val="23"/>
          <w:szCs w:val="23"/>
        </w:rPr>
        <w:t xml:space="preserve">Руководитель практики от кафедры _________________ / </w:t>
      </w:r>
      <w:r w:rsidRPr="00361082">
        <w:rPr>
          <w:rFonts w:cs="Times New Roman"/>
          <w:sz w:val="23"/>
          <w:szCs w:val="23"/>
          <w:u w:val="single"/>
        </w:rPr>
        <w:t>_________________</w:t>
      </w:r>
      <w:r w:rsidRPr="00361082">
        <w:rPr>
          <w:rFonts w:cs="Times New Roman"/>
          <w:sz w:val="23"/>
          <w:szCs w:val="23"/>
        </w:rPr>
        <w:t xml:space="preserve"> /</w:t>
      </w:r>
    </w:p>
    <w:p w:rsidR="00C377E2" w:rsidRPr="00361082" w:rsidRDefault="00C377E2" w:rsidP="00361082">
      <w:pPr>
        <w:pStyle w:val="Standard"/>
        <w:jc w:val="both"/>
        <w:rPr>
          <w:sz w:val="18"/>
          <w:szCs w:val="18"/>
        </w:rPr>
      </w:pPr>
      <w:r w:rsidRPr="00361082">
        <w:rPr>
          <w:sz w:val="18"/>
          <w:szCs w:val="18"/>
        </w:rPr>
        <w:t xml:space="preserve">                                                                                 </w:t>
      </w:r>
      <w:r>
        <w:rPr>
          <w:sz w:val="18"/>
          <w:szCs w:val="18"/>
        </w:rPr>
        <w:t xml:space="preserve">     </w:t>
      </w:r>
      <w:r w:rsidRPr="00361082">
        <w:rPr>
          <w:sz w:val="18"/>
          <w:szCs w:val="18"/>
        </w:rPr>
        <w:t xml:space="preserve">     (подпись)                    (расшифровка подписи) </w:t>
      </w:r>
    </w:p>
    <w:p w:rsidR="00C377E2" w:rsidRDefault="00C377E2" w:rsidP="00361082">
      <w:pPr>
        <w:pStyle w:val="Standard"/>
        <w:rPr>
          <w:sz w:val="23"/>
          <w:szCs w:val="23"/>
        </w:rPr>
      </w:pPr>
    </w:p>
    <w:p w:rsidR="00C377E2" w:rsidRPr="00361082" w:rsidRDefault="00C377E2" w:rsidP="00361082">
      <w:pPr>
        <w:pStyle w:val="Standard"/>
        <w:rPr>
          <w:sz w:val="20"/>
          <w:szCs w:val="20"/>
        </w:rPr>
      </w:pPr>
      <w:r w:rsidRPr="00361082">
        <w:rPr>
          <w:sz w:val="20"/>
          <w:szCs w:val="20"/>
        </w:rPr>
        <w:t>МП</w:t>
      </w:r>
    </w:p>
    <w:p w:rsidR="00C377E2" w:rsidRPr="00164766" w:rsidRDefault="00C377E2" w:rsidP="00361082">
      <w:pPr>
        <w:pStyle w:val="Standard"/>
        <w:jc w:val="center"/>
        <w:rPr>
          <w:rFonts w:cs="Times New Roman"/>
          <w:b/>
          <w:sz w:val="18"/>
          <w:szCs w:val="18"/>
        </w:rPr>
      </w:pPr>
      <w:r w:rsidRPr="00164766">
        <w:br w:type="page"/>
      </w:r>
      <w:r w:rsidRPr="00164766">
        <w:rPr>
          <w:b/>
        </w:rPr>
        <w:t>ХАРАКТЕРИСТИКА ВИДОВ РАБОТ ПО ПРАКТИКЕ</w:t>
      </w:r>
    </w:p>
    <w:p w:rsidR="00C377E2" w:rsidRPr="00164766" w:rsidRDefault="00C377E2" w:rsidP="0036108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164766">
        <w:rPr>
          <w:rFonts w:ascii="Times New Roman" w:hAnsi="Times New Roman"/>
          <w:sz w:val="24"/>
          <w:szCs w:val="24"/>
          <w:lang w:val="ru-RU"/>
        </w:rPr>
        <w:t>(каждый пункт отчета оформляется с нового листа)</w:t>
      </w:r>
    </w:p>
    <w:p w:rsidR="00C377E2" w:rsidRPr="00164766" w:rsidRDefault="00C377E2" w:rsidP="006F4F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377E2" w:rsidRPr="00164766" w:rsidRDefault="00C377E2" w:rsidP="006F4F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64766">
        <w:rPr>
          <w:rFonts w:ascii="Times New Roman" w:hAnsi="Times New Roman"/>
          <w:b/>
          <w:sz w:val="24"/>
          <w:szCs w:val="24"/>
          <w:lang w:val="ru-RU"/>
        </w:rPr>
        <w:t>1.</w:t>
      </w:r>
      <w:r w:rsidRPr="00164766">
        <w:rPr>
          <w:rFonts w:ascii="Times New Roman" w:hAnsi="Times New Roman"/>
          <w:b/>
          <w:sz w:val="24"/>
          <w:szCs w:val="24"/>
        </w:rPr>
        <w:t> </w:t>
      </w:r>
      <w:r w:rsidRPr="00164766">
        <w:rPr>
          <w:rFonts w:ascii="Times New Roman" w:hAnsi="Times New Roman"/>
          <w:b/>
          <w:sz w:val="24"/>
          <w:szCs w:val="24"/>
          <w:lang w:val="ru-RU"/>
        </w:rPr>
        <w:t>Анализ системы работы классного руководителя по управлению качеством общего начального образования</w:t>
      </w:r>
    </w:p>
    <w:p w:rsidR="00C377E2" w:rsidRPr="00164766" w:rsidRDefault="00C377E2" w:rsidP="006F4FE1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:rsidR="00C377E2" w:rsidRPr="00164766" w:rsidRDefault="00C377E2" w:rsidP="006F4FE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164766">
        <w:rPr>
          <w:rFonts w:ascii="Times New Roman" w:hAnsi="Times New Roman"/>
          <w:b/>
          <w:bCs/>
          <w:iCs/>
          <w:sz w:val="24"/>
          <w:szCs w:val="24"/>
          <w:lang w:val="ru-RU"/>
        </w:rPr>
        <w:t>2.</w:t>
      </w:r>
      <w:r w:rsidRPr="00164766">
        <w:rPr>
          <w:rFonts w:ascii="Times New Roman" w:hAnsi="Times New Roman"/>
          <w:b/>
          <w:bCs/>
          <w:iCs/>
          <w:sz w:val="24"/>
          <w:szCs w:val="24"/>
        </w:rPr>
        <w:t> </w:t>
      </w:r>
      <w:r w:rsidRPr="00164766">
        <w:rPr>
          <w:rFonts w:ascii="Times New Roman" w:hAnsi="Times New Roman"/>
          <w:b/>
          <w:bCs/>
          <w:iCs/>
          <w:sz w:val="24"/>
          <w:szCs w:val="24"/>
          <w:lang w:val="ru-RU"/>
        </w:rPr>
        <w:t>Отчёт по основным направлениям кадровой работы руководителя</w:t>
      </w:r>
    </w:p>
    <w:p w:rsidR="00C377E2" w:rsidRPr="00164766" w:rsidRDefault="00C377E2" w:rsidP="006F4FE1">
      <w:pPr>
        <w:pStyle w:val="NormalWeb"/>
        <w:spacing w:before="0" w:beforeAutospacing="0" w:after="0" w:afterAutospacing="0"/>
        <w:ind w:firstLine="203"/>
        <w:jc w:val="center"/>
      </w:pPr>
      <w:r w:rsidRPr="00164766">
        <w:rPr>
          <w:bCs/>
        </w:rPr>
        <w:t>(кадровое планирование</w:t>
      </w:r>
      <w:r w:rsidRPr="00164766">
        <w:t xml:space="preserve"> (планирование ресурсов) включает три основных этапа: оценка наличных кадровых ресурсов; оценка будущих кадровых потребностей; разработка программы удовлетворения будущих потребностей)</w:t>
      </w:r>
    </w:p>
    <w:p w:rsidR="00C377E2" w:rsidRPr="00164766" w:rsidRDefault="00C377E2" w:rsidP="006F4F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377E2" w:rsidRPr="00164766" w:rsidRDefault="00C377E2" w:rsidP="006F4F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64766">
        <w:rPr>
          <w:rFonts w:ascii="Times New Roman" w:hAnsi="Times New Roman"/>
          <w:b/>
          <w:sz w:val="24"/>
          <w:szCs w:val="24"/>
          <w:lang w:val="ru-RU"/>
        </w:rPr>
        <w:t>3.</w:t>
      </w:r>
      <w:r w:rsidRPr="00164766">
        <w:rPr>
          <w:rFonts w:ascii="Times New Roman" w:hAnsi="Times New Roman"/>
          <w:b/>
          <w:sz w:val="24"/>
          <w:szCs w:val="24"/>
        </w:rPr>
        <w:t> </w:t>
      </w:r>
      <w:r w:rsidRPr="00164766">
        <w:rPr>
          <w:rFonts w:ascii="Times New Roman" w:hAnsi="Times New Roman"/>
          <w:b/>
          <w:sz w:val="24"/>
          <w:szCs w:val="24"/>
          <w:lang w:val="ru-RU"/>
        </w:rPr>
        <w:t xml:space="preserve">Подготовка, разработка и конспект делового совещания </w:t>
      </w:r>
    </w:p>
    <w:p w:rsidR="00C377E2" w:rsidRPr="00164766" w:rsidRDefault="00C377E2" w:rsidP="006F4FE1">
      <w:pPr>
        <w:pStyle w:val="NormalWeb"/>
        <w:spacing w:before="0" w:beforeAutospacing="0" w:after="0" w:afterAutospacing="0"/>
        <w:ind w:firstLine="203"/>
        <w:jc w:val="center"/>
        <w:rPr>
          <w:b/>
        </w:rPr>
      </w:pPr>
      <w:r w:rsidRPr="00164766">
        <w:t>(деловые совещания – способ открытого коллективного обсуждения тех или иных вопросов или проблем;  формы деловых совещаний: собрание, заседание, конференция, семинар, съезд...)</w:t>
      </w:r>
    </w:p>
    <w:p w:rsidR="00C377E2" w:rsidRPr="00164766" w:rsidRDefault="00C377E2" w:rsidP="006F4F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377E2" w:rsidRPr="00164766" w:rsidRDefault="00C377E2" w:rsidP="006F4F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64766">
        <w:rPr>
          <w:rFonts w:ascii="Times New Roman" w:hAnsi="Times New Roman"/>
          <w:b/>
          <w:sz w:val="24"/>
          <w:szCs w:val="24"/>
          <w:lang w:val="ru-RU"/>
        </w:rPr>
        <w:t>4.</w:t>
      </w:r>
      <w:r w:rsidRPr="00164766">
        <w:rPr>
          <w:rFonts w:ascii="Times New Roman" w:hAnsi="Times New Roman"/>
          <w:b/>
          <w:sz w:val="24"/>
          <w:szCs w:val="24"/>
        </w:rPr>
        <w:t> </w:t>
      </w:r>
      <w:r w:rsidRPr="00164766">
        <w:rPr>
          <w:rFonts w:ascii="Times New Roman" w:hAnsi="Times New Roman"/>
          <w:b/>
          <w:sz w:val="24"/>
          <w:szCs w:val="24"/>
          <w:lang w:val="ru-RU"/>
        </w:rPr>
        <w:t>Анализ плана работы классного руководителя с классом</w:t>
      </w:r>
    </w:p>
    <w:p w:rsidR="00C377E2" w:rsidRPr="00164766" w:rsidRDefault="00C377E2" w:rsidP="006F4FE1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:rsidR="00C377E2" w:rsidRPr="00164766" w:rsidRDefault="00C377E2" w:rsidP="006F4F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64766">
        <w:rPr>
          <w:rFonts w:ascii="Times New Roman" w:hAnsi="Times New Roman"/>
          <w:b/>
          <w:sz w:val="24"/>
          <w:szCs w:val="24"/>
          <w:lang w:val="ru-RU"/>
        </w:rPr>
        <w:t>5.</w:t>
      </w:r>
      <w:r w:rsidRPr="00164766">
        <w:rPr>
          <w:rFonts w:ascii="Times New Roman" w:hAnsi="Times New Roman"/>
          <w:b/>
          <w:sz w:val="24"/>
          <w:szCs w:val="24"/>
        </w:rPr>
        <w:t> </w:t>
      </w:r>
      <w:r w:rsidRPr="00164766">
        <w:rPr>
          <w:rFonts w:ascii="Times New Roman" w:hAnsi="Times New Roman"/>
          <w:b/>
          <w:sz w:val="24"/>
          <w:szCs w:val="24"/>
          <w:lang w:val="ru-RU"/>
        </w:rPr>
        <w:t>Отчёт по изучению качества образования в общей начальной школе</w:t>
      </w:r>
    </w:p>
    <w:p w:rsidR="00C377E2" w:rsidRPr="00164766" w:rsidRDefault="00C377E2" w:rsidP="006F4FE1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:rsidR="00C377E2" w:rsidRPr="00164766" w:rsidRDefault="00C377E2" w:rsidP="006F4F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64766">
        <w:rPr>
          <w:rFonts w:ascii="Times New Roman" w:hAnsi="Times New Roman"/>
          <w:b/>
          <w:sz w:val="24"/>
          <w:szCs w:val="24"/>
          <w:lang w:val="ru-RU"/>
        </w:rPr>
        <w:t>Анализ результатов знакомства с системой управления качеством общего образования</w:t>
      </w:r>
    </w:p>
    <w:p w:rsidR="00C377E2" w:rsidRPr="00164766" w:rsidRDefault="00C377E2" w:rsidP="006F4FE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164766">
        <w:rPr>
          <w:rFonts w:ascii="Times New Roman" w:hAnsi="Times New Roman"/>
          <w:sz w:val="24"/>
          <w:szCs w:val="24"/>
          <w:lang w:val="ru-RU"/>
        </w:rPr>
        <w:t>(функции заместителя директора по учебной работе по управлению качеством общего образования; функции директора по управлению качеством управления школы; анализ готовых планов общеобразовательной организации по управлению качеством образования</w:t>
      </w:r>
      <w:r w:rsidRPr="00164766">
        <w:rPr>
          <w:rFonts w:ascii="Times New Roman" w:hAnsi="Times New Roman"/>
          <w:b/>
          <w:sz w:val="24"/>
          <w:szCs w:val="24"/>
          <w:lang w:val="ru-RU"/>
        </w:rPr>
        <w:t xml:space="preserve">; </w:t>
      </w:r>
      <w:r w:rsidRPr="00164766">
        <w:rPr>
          <w:rFonts w:ascii="Times New Roman" w:hAnsi="Times New Roman"/>
          <w:sz w:val="24"/>
          <w:szCs w:val="24"/>
          <w:lang w:val="ru-RU"/>
        </w:rPr>
        <w:t>анализ аттестационного паспорта школы; анализ микроклимата в школе)</w:t>
      </w:r>
    </w:p>
    <w:p w:rsidR="00C377E2" w:rsidRPr="00164766" w:rsidRDefault="00C377E2" w:rsidP="006F4FE1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:rsidR="00C377E2" w:rsidRPr="00164766" w:rsidRDefault="00C377E2" w:rsidP="006F4F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64766">
        <w:rPr>
          <w:rFonts w:ascii="Times New Roman" w:hAnsi="Times New Roman"/>
          <w:b/>
          <w:sz w:val="24"/>
          <w:szCs w:val="24"/>
          <w:lang w:val="ru-RU"/>
        </w:rPr>
        <w:t>6.</w:t>
      </w:r>
      <w:r w:rsidRPr="00164766">
        <w:rPr>
          <w:rFonts w:ascii="Times New Roman" w:hAnsi="Times New Roman"/>
          <w:b/>
          <w:sz w:val="24"/>
          <w:szCs w:val="24"/>
        </w:rPr>
        <w:t> </w:t>
      </w:r>
      <w:r w:rsidRPr="00164766">
        <w:rPr>
          <w:rFonts w:ascii="Times New Roman" w:hAnsi="Times New Roman"/>
          <w:b/>
          <w:sz w:val="24"/>
          <w:szCs w:val="24"/>
          <w:lang w:val="ru-RU"/>
        </w:rPr>
        <w:t>Методические рекомендации по внесению эффективных мер по улучшению</w:t>
      </w:r>
    </w:p>
    <w:p w:rsidR="00C377E2" w:rsidRPr="00164766" w:rsidRDefault="00C377E2" w:rsidP="006F4F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64766">
        <w:rPr>
          <w:rFonts w:ascii="Times New Roman" w:hAnsi="Times New Roman"/>
          <w:b/>
          <w:sz w:val="24"/>
          <w:szCs w:val="24"/>
          <w:lang w:val="ru-RU"/>
        </w:rPr>
        <w:t xml:space="preserve">управления качеством общего образования </w:t>
      </w:r>
    </w:p>
    <w:p w:rsidR="00C377E2" w:rsidRPr="00164766" w:rsidRDefault="00C377E2" w:rsidP="006F4FE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164766">
        <w:rPr>
          <w:rFonts w:ascii="Times New Roman" w:hAnsi="Times New Roman"/>
          <w:sz w:val="24"/>
          <w:szCs w:val="24"/>
          <w:lang w:val="ru-RU"/>
        </w:rPr>
        <w:t>(для отчёта на учебных занятиях, на заседании кафедры)</w:t>
      </w:r>
    </w:p>
    <w:p w:rsidR="00C377E2" w:rsidRPr="006F4FE1" w:rsidRDefault="00C377E2" w:rsidP="006F4FE1">
      <w:pPr>
        <w:spacing w:after="0" w:line="240" w:lineRule="auto"/>
        <w:jc w:val="center"/>
        <w:rPr>
          <w:lang w:val="ru-RU"/>
        </w:rPr>
      </w:pPr>
    </w:p>
    <w:sectPr w:rsidR="00C377E2" w:rsidRPr="006F4FE1" w:rsidSect="008A756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4F1779"/>
    <w:multiLevelType w:val="hybridMultilevel"/>
    <w:tmpl w:val="0C3E1262"/>
    <w:lvl w:ilvl="0" w:tplc="9E605472">
      <w:start w:val="1"/>
      <w:numFmt w:val="decimal"/>
      <w:pStyle w:val="Heading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1319C"/>
    <w:rsid w:val="0002418B"/>
    <w:rsid w:val="00054AD5"/>
    <w:rsid w:val="00056F45"/>
    <w:rsid w:val="00131F1E"/>
    <w:rsid w:val="00164766"/>
    <w:rsid w:val="00164EBC"/>
    <w:rsid w:val="00170F08"/>
    <w:rsid w:val="00183C5B"/>
    <w:rsid w:val="001F0BC7"/>
    <w:rsid w:val="001F2C18"/>
    <w:rsid w:val="00200238"/>
    <w:rsid w:val="00202753"/>
    <w:rsid w:val="00247B20"/>
    <w:rsid w:val="00287ABB"/>
    <w:rsid w:val="002A0DB3"/>
    <w:rsid w:val="002B6DF7"/>
    <w:rsid w:val="00301043"/>
    <w:rsid w:val="00343C69"/>
    <w:rsid w:val="00361082"/>
    <w:rsid w:val="003C3ECB"/>
    <w:rsid w:val="003D0D6C"/>
    <w:rsid w:val="003D37B0"/>
    <w:rsid w:val="00496F9E"/>
    <w:rsid w:val="004B161C"/>
    <w:rsid w:val="004D76FB"/>
    <w:rsid w:val="00505F3C"/>
    <w:rsid w:val="00556964"/>
    <w:rsid w:val="00575624"/>
    <w:rsid w:val="00581E57"/>
    <w:rsid w:val="0058503C"/>
    <w:rsid w:val="005B4BC2"/>
    <w:rsid w:val="005C6195"/>
    <w:rsid w:val="005F0887"/>
    <w:rsid w:val="0069081A"/>
    <w:rsid w:val="006B356B"/>
    <w:rsid w:val="006B6839"/>
    <w:rsid w:val="006C7307"/>
    <w:rsid w:val="006F4FE1"/>
    <w:rsid w:val="0073751F"/>
    <w:rsid w:val="00862EA3"/>
    <w:rsid w:val="00864B2A"/>
    <w:rsid w:val="00875CAC"/>
    <w:rsid w:val="0088567E"/>
    <w:rsid w:val="008A756F"/>
    <w:rsid w:val="0091035C"/>
    <w:rsid w:val="00913FE8"/>
    <w:rsid w:val="00936087"/>
    <w:rsid w:val="00982579"/>
    <w:rsid w:val="009D6D48"/>
    <w:rsid w:val="00A23054"/>
    <w:rsid w:val="00A23EAA"/>
    <w:rsid w:val="00A474B9"/>
    <w:rsid w:val="00A80577"/>
    <w:rsid w:val="00AD30CD"/>
    <w:rsid w:val="00AF4949"/>
    <w:rsid w:val="00B12D93"/>
    <w:rsid w:val="00B2285B"/>
    <w:rsid w:val="00B24C70"/>
    <w:rsid w:val="00BA53A7"/>
    <w:rsid w:val="00C21056"/>
    <w:rsid w:val="00C377E2"/>
    <w:rsid w:val="00C51D66"/>
    <w:rsid w:val="00C9049D"/>
    <w:rsid w:val="00C96CDF"/>
    <w:rsid w:val="00CE1951"/>
    <w:rsid w:val="00CF44FD"/>
    <w:rsid w:val="00D31453"/>
    <w:rsid w:val="00D81656"/>
    <w:rsid w:val="00D924CA"/>
    <w:rsid w:val="00DE61C7"/>
    <w:rsid w:val="00E209E2"/>
    <w:rsid w:val="00E24D23"/>
    <w:rsid w:val="00E67AE1"/>
    <w:rsid w:val="00E970D6"/>
    <w:rsid w:val="00EC6744"/>
    <w:rsid w:val="00ED0003"/>
    <w:rsid w:val="00F20CA5"/>
    <w:rsid w:val="00F57C09"/>
    <w:rsid w:val="00F61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56F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6F4FE1"/>
    <w:pPr>
      <w:keepNext/>
      <w:widowControl w:val="0"/>
      <w:numPr>
        <w:numId w:val="1"/>
      </w:numPr>
      <w:spacing w:before="240" w:after="120" w:line="264" w:lineRule="auto"/>
      <w:ind w:left="567"/>
      <w:outlineLvl w:val="0"/>
    </w:pPr>
    <w:rPr>
      <w:rFonts w:ascii="Times New Roman" w:hAnsi="Times New Roman"/>
      <w:b/>
      <w:bCs/>
      <w:sz w:val="24"/>
      <w:szCs w:val="24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6F4FE1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hAnsi="Times New Roman"/>
      <w:b/>
      <w:bCs/>
      <w:sz w:val="24"/>
      <w:szCs w:val="26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F4FE1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F4FE1"/>
    <w:rPr>
      <w:rFonts w:cs="Times New Roman"/>
      <w:b/>
      <w:bCs/>
      <w:sz w:val="26"/>
      <w:szCs w:val="26"/>
      <w:lang w:val="ru-RU" w:eastAsia="ru-RU" w:bidi="ar-SA"/>
    </w:rPr>
  </w:style>
  <w:style w:type="paragraph" w:styleId="NormalWeb">
    <w:name w:val="Normal (Web)"/>
    <w:basedOn w:val="Normal"/>
    <w:uiPriority w:val="99"/>
    <w:rsid w:val="006F4F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andard">
    <w:name w:val="Standard"/>
    <w:uiPriority w:val="99"/>
    <w:rsid w:val="006F4FE1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paragraph" w:styleId="ListParagraph">
    <w:name w:val="List Paragraph"/>
    <w:basedOn w:val="Normal"/>
    <w:uiPriority w:val="99"/>
    <w:qFormat/>
    <w:rsid w:val="006F4FE1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46">
    <w:name w:val="Font Style46"/>
    <w:uiPriority w:val="99"/>
    <w:rsid w:val="006F4FE1"/>
    <w:rPr>
      <w:rFonts w:ascii="Times New Roman" w:hAnsi="Times New Roman"/>
      <w:sz w:val="16"/>
    </w:rPr>
  </w:style>
  <w:style w:type="paragraph" w:customStyle="1" w:styleId="msonormalcxspmiddle">
    <w:name w:val="msonormalcxspmiddle"/>
    <w:basedOn w:val="Normal"/>
    <w:uiPriority w:val="99"/>
    <w:rsid w:val="00164E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uiPriority w:val="99"/>
    <w:rsid w:val="00164EBC"/>
    <w:rPr>
      <w:rFonts w:cs="Times New Roman"/>
      <w:color w:val="0563C1"/>
      <w:u w:val="single"/>
    </w:rPr>
  </w:style>
  <w:style w:type="character" w:customStyle="1" w:styleId="FontStyle22">
    <w:name w:val="Font Style22"/>
    <w:basedOn w:val="DefaultParagraphFont"/>
    <w:uiPriority w:val="99"/>
    <w:rsid w:val="00164EBC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Normal"/>
    <w:uiPriority w:val="99"/>
    <w:rsid w:val="00164EB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402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2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4073.pdf&amp;show=dcatalogues/1/1533782/4073.pdf&amp;view=true" TargetMode="External"/><Relationship Id="rId13" Type="http://schemas.openxmlformats.org/officeDocument/2006/relationships/hyperlink" Target="https://magtu.informsystema.ru/uploader/fileUpload?name=1295.pdf&amp;show=dcatalogues/1/1123500/1295.pdf&amp;view=true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isrussia.msu.ru" TargetMode="External"/><Relationship Id="rId7" Type="http://schemas.openxmlformats.org/officeDocument/2006/relationships/hyperlink" Target="https://magtu.informsystema.ru/uploader/fileUpload?name=2867.pdf&amp;show=dcatalogues/1/1133867/2867.pdf&amp;view=true" TargetMode="External"/><Relationship Id="rId12" Type="http://schemas.openxmlformats.org/officeDocument/2006/relationships/hyperlink" Target="https://magtu.informsystema.ru/uploader/fileUpload?name=3244.pdf&amp;show=dcatalogues/1/1137013/3244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.lanbook.com/books/element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dlib.eastview.com/" TargetMode="External"/><Relationship Id="rId23" Type="http://schemas.openxmlformats.org/officeDocument/2006/relationships/hyperlink" Target="http://www.springer.com/references" TargetMode="External"/><Relationship Id="rId10" Type="http://schemas.openxmlformats.org/officeDocument/2006/relationships/hyperlink" Target="https://magtu.informsystema.ru/uploader/fileUpload?name=4106.pdf&amp;show=dcatalogues/1/1533848/4106.pdf&amp;view=true" TargetMode="Externa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358.pdf&amp;show=dcatalogues/1/1130005/2358.pdf&amp;view=true" TargetMode="External"/><Relationship Id="rId14" Type="http://schemas.openxmlformats.org/officeDocument/2006/relationships/hyperlink" Target="https://magtu.informsystema.ru/uploader/fileUpload?name=3816.pdf&amp;show=dcatalogues/1/1530261/3816.pdf&amp;view=true" TargetMode="External"/><Relationship Id="rId22" Type="http://schemas.openxmlformats.org/officeDocument/2006/relationships/hyperlink" Target="http://link.sprin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</TotalTime>
  <Pages>15</Pages>
  <Words>3992</Words>
  <Characters>22761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2019-2020_44_04_01-дИПОм-19-5_35_plx_Производственная - практика по получению профессиональных умений и опыта профессиональной деятельности</dc:title>
  <dc:subject/>
  <dc:creator>FastReport.NET</dc:creator>
  <cp:keywords/>
  <dc:description/>
  <cp:lastModifiedBy>Елена</cp:lastModifiedBy>
  <cp:revision>12</cp:revision>
  <dcterms:created xsi:type="dcterms:W3CDTF">2020-08-16T20:40:00Z</dcterms:created>
  <dcterms:modified xsi:type="dcterms:W3CDTF">2020-10-20T20:53:00Z</dcterms:modified>
</cp:coreProperties>
</file>