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192" w:rsidRPr="00BC78C8" w:rsidRDefault="00201192" w:rsidP="00BC78C8">
      <w:pPr>
        <w:ind w:left="-11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6.5pt">
            <v:imagedata r:id="rId5" o:title=""/>
          </v:shape>
        </w:pict>
      </w:r>
      <w:r>
        <w:br w:type="page"/>
      </w:r>
      <w:r>
        <w:pict>
          <v:shape id="_x0000_i1026" type="#_x0000_t75" style="width:520.5pt;height:741pt">
            <v:imagedata r:id="rId6" o:title="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201192" w:rsidRPr="00D1349C" w:rsidTr="00CA697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D1349C" w:rsidRDefault="00201192" w:rsidP="00B01BAC">
            <w:pPr>
              <w:spacing w:after="0" w:line="240" w:lineRule="auto"/>
              <w:rPr>
                <w:sz w:val="24"/>
                <w:szCs w:val="24"/>
              </w:rPr>
            </w:pPr>
            <w:r w:rsidRPr="00D134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Pr="00D1349C">
              <w:t xml:space="preserve"> </w:t>
            </w:r>
            <w:r w:rsidRPr="00D134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D1349C">
              <w:t xml:space="preserve"> </w:t>
            </w:r>
            <w:r w:rsidRPr="00D134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D1349C">
              <w:t xml:space="preserve"> </w:t>
            </w:r>
          </w:p>
        </w:tc>
      </w:tr>
      <w:tr w:rsidR="00201192" w:rsidRPr="00D1349C" w:rsidTr="00CA6975">
        <w:trPr>
          <w:trHeight w:hRule="exact" w:val="131"/>
        </w:trPr>
        <w:tc>
          <w:tcPr>
            <w:tcW w:w="3119" w:type="dxa"/>
          </w:tcPr>
          <w:p w:rsidR="00201192" w:rsidRPr="00D1349C" w:rsidRDefault="00201192" w:rsidP="00B01BAC"/>
        </w:tc>
        <w:tc>
          <w:tcPr>
            <w:tcW w:w="6252" w:type="dxa"/>
          </w:tcPr>
          <w:p w:rsidR="00201192" w:rsidRPr="00D1349C" w:rsidRDefault="00201192" w:rsidP="00B01BAC"/>
        </w:tc>
      </w:tr>
      <w:tr w:rsidR="00201192" w:rsidRPr="00D1349C" w:rsidTr="00CA697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1192" w:rsidRPr="00D1349C" w:rsidRDefault="00201192" w:rsidP="00B01BAC"/>
        </w:tc>
      </w:tr>
      <w:tr w:rsidR="00201192" w:rsidRPr="00D1349C" w:rsidTr="00CA6975">
        <w:trPr>
          <w:trHeight w:hRule="exact" w:val="13"/>
        </w:trPr>
        <w:tc>
          <w:tcPr>
            <w:tcW w:w="3119" w:type="dxa"/>
          </w:tcPr>
          <w:p w:rsidR="00201192" w:rsidRPr="00D1349C" w:rsidRDefault="00201192" w:rsidP="00B01BAC"/>
        </w:tc>
        <w:tc>
          <w:tcPr>
            <w:tcW w:w="6252" w:type="dxa"/>
          </w:tcPr>
          <w:p w:rsidR="00201192" w:rsidRPr="00D1349C" w:rsidRDefault="00201192" w:rsidP="00B01BAC"/>
        </w:tc>
      </w:tr>
      <w:tr w:rsidR="00201192" w:rsidRPr="00D1349C" w:rsidTr="00CA697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1192" w:rsidRPr="00D1349C" w:rsidRDefault="00201192" w:rsidP="00B01BAC"/>
        </w:tc>
      </w:tr>
      <w:tr w:rsidR="00201192" w:rsidRPr="00D1349C" w:rsidTr="00CA6975">
        <w:trPr>
          <w:trHeight w:hRule="exact" w:val="96"/>
        </w:trPr>
        <w:tc>
          <w:tcPr>
            <w:tcW w:w="3119" w:type="dxa"/>
          </w:tcPr>
          <w:p w:rsidR="00201192" w:rsidRPr="00D1349C" w:rsidRDefault="00201192" w:rsidP="00B01BAC"/>
        </w:tc>
        <w:tc>
          <w:tcPr>
            <w:tcW w:w="6252" w:type="dxa"/>
          </w:tcPr>
          <w:p w:rsidR="00201192" w:rsidRPr="00D1349C" w:rsidRDefault="00201192" w:rsidP="00B01BAC"/>
        </w:tc>
      </w:tr>
      <w:tr w:rsidR="00201192" w:rsidRPr="00052F3C" w:rsidTr="00CA697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4656B6" w:rsidRDefault="00201192" w:rsidP="00B01B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56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201192" w:rsidRPr="00052F3C" w:rsidTr="00CA6975">
        <w:trPr>
          <w:trHeight w:hRule="exact" w:val="138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B01BAC">
        <w:trPr>
          <w:trHeight w:hRule="exact" w:val="555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4656B6" w:rsidRDefault="00201192" w:rsidP="00B01B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56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01192" w:rsidRPr="004656B6" w:rsidRDefault="00201192" w:rsidP="00B01B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56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201192" w:rsidRPr="00052F3C" w:rsidTr="00CA6975">
        <w:trPr>
          <w:trHeight w:hRule="exact" w:val="277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CA697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CA6975">
        <w:trPr>
          <w:trHeight w:hRule="exact" w:val="13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CA697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CA6975">
        <w:trPr>
          <w:trHeight w:hRule="exact" w:val="96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CA697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4656B6" w:rsidRDefault="00201192" w:rsidP="00B01B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56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201192" w:rsidRPr="00052F3C" w:rsidTr="00CA6975">
        <w:trPr>
          <w:trHeight w:hRule="exact" w:val="138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</w:tr>
      <w:tr w:rsidR="00201192" w:rsidRPr="00052F3C" w:rsidTr="00B01BAC">
        <w:trPr>
          <w:trHeight w:hRule="exact" w:val="555"/>
        </w:trPr>
        <w:tc>
          <w:tcPr>
            <w:tcW w:w="3119" w:type="dxa"/>
          </w:tcPr>
          <w:p w:rsidR="00201192" w:rsidRPr="004656B6" w:rsidRDefault="00201192" w:rsidP="00B01B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4656B6" w:rsidRDefault="00201192" w:rsidP="00B01B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56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01192" w:rsidRPr="004656B6" w:rsidRDefault="00201192" w:rsidP="00B01B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56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201192" w:rsidRPr="00CE3765" w:rsidRDefault="00201192" w:rsidP="00CC153D">
      <w:pPr>
        <w:ind w:left="-709"/>
        <w:rPr>
          <w:sz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71"/>
        <w:gridCol w:w="15"/>
      </w:tblGrid>
      <w:tr w:rsidR="00201192" w:rsidRPr="005411EC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5411EC"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44.04.01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организационно-методического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5411EC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5411EC">
              <w:t xml:space="preserve"> </w:t>
            </w:r>
          </w:p>
        </w:tc>
      </w:tr>
      <w:tr w:rsidR="00201192" w:rsidRPr="00052F3C" w:rsidTr="00CE3765">
        <w:trPr>
          <w:gridAfter w:val="1"/>
          <w:wAfter w:w="15" w:type="dxa"/>
          <w:trHeight w:hRule="exact" w:val="334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организационно-методическое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CE3765" w:rsidTr="00CE3765">
        <w:trPr>
          <w:gridAfter w:val="1"/>
          <w:wAfter w:w="15" w:type="dxa"/>
          <w:trHeight w:hRule="exact" w:val="38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воспитательными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просвещения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персоналом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антропология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Антропологические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Учебная – научно-исследовательская работа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духовно-нравственного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профессионально-управленческих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5411EC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5411EC"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5411E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качеством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5411EC">
              <w:t xml:space="preserve"> </w:t>
            </w:r>
          </w:p>
        </w:tc>
      </w:tr>
      <w:tr w:rsidR="00201192" w:rsidRPr="005411E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образованием</w:t>
            </w:r>
            <w:r w:rsidRPr="005411EC">
              <w:t xml:space="preserve"> </w:t>
            </w:r>
          </w:p>
        </w:tc>
      </w:tr>
      <w:tr w:rsidR="00201192" w:rsidRPr="005411E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411EC">
              <w:t xml:space="preserve"> </w:t>
            </w:r>
          </w:p>
        </w:tc>
      </w:tr>
      <w:tr w:rsidR="00201192" w:rsidRPr="005411EC" w:rsidTr="00CE3765">
        <w:trPr>
          <w:trHeight w:hRule="exact" w:val="138"/>
        </w:trPr>
        <w:tc>
          <w:tcPr>
            <w:tcW w:w="1999" w:type="dxa"/>
          </w:tcPr>
          <w:p w:rsidR="00201192" w:rsidRPr="005411EC" w:rsidRDefault="00201192"/>
        </w:tc>
        <w:tc>
          <w:tcPr>
            <w:tcW w:w="7386" w:type="dxa"/>
            <w:gridSpan w:val="2"/>
          </w:tcPr>
          <w:p w:rsidR="00201192" w:rsidRPr="005411EC" w:rsidRDefault="00201192"/>
        </w:tc>
      </w:tr>
      <w:tr w:rsidR="00201192" w:rsidRPr="005411E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5411EC">
              <w:t xml:space="preserve"> </w:t>
            </w:r>
          </w:p>
        </w:tc>
      </w:tr>
      <w:tr w:rsidR="00201192" w:rsidRPr="00052F3C" w:rsidTr="00CE3765">
        <w:trPr>
          <w:trHeight w:hRule="exact" w:val="82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5411E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5411EC">
              <w:t xml:space="preserve"> </w:t>
            </w:r>
          </w:p>
        </w:tc>
      </w:tr>
      <w:tr w:rsidR="00201192" w:rsidRPr="005411EC" w:rsidTr="00CE376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5411EC"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r w:rsidRPr="005411EC">
              <w:t xml:space="preserve"> </w:t>
            </w:r>
          </w:p>
        </w:tc>
      </w:tr>
      <w:tr w:rsidR="00201192" w:rsidRPr="005411EC" w:rsidTr="00CE3765">
        <w:trPr>
          <w:trHeight w:hRule="exact" w:val="138"/>
        </w:trPr>
        <w:tc>
          <w:tcPr>
            <w:tcW w:w="1999" w:type="dxa"/>
          </w:tcPr>
          <w:p w:rsidR="00201192" w:rsidRPr="005411EC" w:rsidRDefault="00201192"/>
        </w:tc>
        <w:tc>
          <w:tcPr>
            <w:tcW w:w="7386" w:type="dxa"/>
            <w:gridSpan w:val="2"/>
          </w:tcPr>
          <w:p w:rsidR="00201192" w:rsidRPr="005411EC" w:rsidRDefault="00201192"/>
        </w:tc>
      </w:tr>
      <w:tr w:rsidR="00201192" w:rsidRPr="00052F3C" w:rsidTr="00CE3765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 w:rsidTr="00CE3765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5411E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201192" w:rsidRPr="00052F3C" w:rsidTr="00CE3765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Способен осуществлять организационно-методическое обеспечение проектирования и реализации программ деятельности общеобразовательной организации</w:t>
            </w:r>
          </w:p>
        </w:tc>
      </w:tr>
      <w:tr w:rsidR="00201192" w:rsidRPr="00052F3C" w:rsidTr="00CE3765">
        <w:trPr>
          <w:trHeight w:hRule="exact" w:val="687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rPr>
                <w:lang w:val="ru-RU"/>
              </w:rPr>
            </w:pPr>
          </w:p>
        </w:tc>
      </w:tr>
      <w:tr w:rsidR="00201192" w:rsidRPr="00052F3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 организационные условия и методическое обеспечение проектирования программ деятельности общеобразовательной организации</w:t>
            </w:r>
          </w:p>
        </w:tc>
      </w:tr>
      <w:tr w:rsidR="00201192" w:rsidRPr="00052F3C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5411EC" w:rsidRDefault="002011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 и обосновывает структуру и этапы разработки и реализации программ развития общеобразовательной организации.</w:t>
            </w:r>
          </w:p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 поиск и выбор способов и средств реализации программ деятельности общеобразовательной организации</w:t>
            </w:r>
          </w:p>
        </w:tc>
      </w:tr>
    </w:tbl>
    <w:p w:rsidR="00201192" w:rsidRPr="00CE3765" w:rsidRDefault="00201192">
      <w:pPr>
        <w:rPr>
          <w:sz w:val="2"/>
          <w:lang w:val="ru-RU"/>
        </w:rPr>
      </w:pPr>
      <w:r w:rsidRPr="00CE3765">
        <w:rPr>
          <w:lang w:val="ru-RU"/>
        </w:rPr>
        <w:br w:type="page"/>
      </w:r>
    </w:p>
    <w:tbl>
      <w:tblPr>
        <w:tblW w:w="9444" w:type="dxa"/>
        <w:tblCellMar>
          <w:left w:w="0" w:type="dxa"/>
          <w:right w:w="0" w:type="dxa"/>
        </w:tblCellMar>
        <w:tblLook w:val="00A0"/>
      </w:tblPr>
      <w:tblGrid>
        <w:gridCol w:w="571"/>
        <w:gridCol w:w="3149"/>
        <w:gridCol w:w="62"/>
        <w:gridCol w:w="603"/>
        <w:gridCol w:w="3066"/>
        <w:gridCol w:w="1973"/>
        <w:gridCol w:w="20"/>
      </w:tblGrid>
      <w:tr w:rsidR="00201192" w:rsidRPr="00052F3C" w:rsidTr="003E0280">
        <w:trPr>
          <w:gridAfter w:val="1"/>
          <w:wAfter w:w="20" w:type="dxa"/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 w:rsidTr="003E0280">
        <w:trPr>
          <w:trHeight w:hRule="exact" w:val="176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103,9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37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Default="002011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контроль – 3,9 акад. часов,</w:t>
            </w:r>
          </w:p>
          <w:p w:rsidR="00201192" w:rsidRDefault="00201192" w:rsidP="003E0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в форме практической подготовки – 108 акад. часов.</w:t>
            </w:r>
          </w:p>
          <w:p w:rsidR="00201192" w:rsidRPr="00CE3765" w:rsidRDefault="002011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201192" w:rsidRPr="00CE3765" w:rsidRDefault="0020119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01192" w:rsidRPr="005411EC" w:rsidTr="003E0280">
        <w:trPr>
          <w:gridAfter w:val="1"/>
          <w:wAfter w:w="20" w:type="dxa"/>
          <w:trHeight w:hRule="exact" w:val="972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>
            <w:pPr>
              <w:spacing w:after="0" w:line="240" w:lineRule="auto"/>
              <w:jc w:val="center"/>
            </w:pPr>
            <w:r w:rsidRPr="00CE3765">
              <w:rPr>
                <w:rFonts w:ascii="Times New Roman" w:hAnsi="Times New Roman"/>
                <w:color w:val="000000"/>
              </w:rPr>
              <w:t>№</w:t>
            </w:r>
            <w:r w:rsidRPr="00CE3765">
              <w:t xml:space="preserve"> </w:t>
            </w:r>
          </w:p>
          <w:p w:rsidR="00201192" w:rsidRPr="00CE3765" w:rsidRDefault="00201192">
            <w:pPr>
              <w:spacing w:after="0" w:line="240" w:lineRule="auto"/>
              <w:jc w:val="center"/>
            </w:pPr>
            <w:r w:rsidRPr="00CE3765">
              <w:rPr>
                <w:rFonts w:ascii="Times New Roman" w:hAnsi="Times New Roman"/>
                <w:color w:val="000000"/>
              </w:rPr>
              <w:t>п/п</w:t>
            </w:r>
            <w:r w:rsidRPr="00CE3765">
              <w:t xml:space="preserve">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>
            <w:pPr>
              <w:spacing w:after="0" w:line="240" w:lineRule="auto"/>
              <w:jc w:val="center"/>
              <w:rPr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CE3765">
              <w:rPr>
                <w:lang w:val="ru-RU"/>
              </w:rPr>
              <w:t xml:space="preserve"> </w:t>
            </w: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1192" w:rsidRPr="00CE3765" w:rsidRDefault="00201192">
            <w:pPr>
              <w:spacing w:after="0" w:line="240" w:lineRule="auto"/>
              <w:jc w:val="center"/>
            </w:pPr>
            <w:r w:rsidRPr="00CE3765">
              <w:rPr>
                <w:rFonts w:ascii="Times New Roman" w:hAnsi="Times New Roman"/>
                <w:color w:val="000000"/>
                <w:lang w:val="ru-RU"/>
              </w:rPr>
              <w:t>Семестр</w:t>
            </w:r>
            <w:r w:rsidRPr="00CE3765">
              <w:t xml:space="preserve"> 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>
            <w:pPr>
              <w:spacing w:after="0" w:line="240" w:lineRule="auto"/>
              <w:jc w:val="center"/>
              <w:rPr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jc w:val="center"/>
              <w:rPr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CE3765">
              <w:rPr>
                <w:lang w:val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>
            <w:pPr>
              <w:spacing w:after="0" w:line="240" w:lineRule="auto"/>
              <w:jc w:val="center"/>
            </w:pPr>
            <w:r w:rsidRPr="00CE3765">
              <w:rPr>
                <w:rFonts w:ascii="Times New Roman" w:hAnsi="Times New Roman"/>
                <w:color w:val="000000"/>
              </w:rPr>
              <w:t>Код</w:t>
            </w:r>
            <w:r w:rsidRPr="00CE3765">
              <w:t xml:space="preserve"> </w:t>
            </w:r>
            <w:r w:rsidRPr="00CE3765">
              <w:rPr>
                <w:rFonts w:ascii="Times New Roman" w:hAnsi="Times New Roman"/>
                <w:color w:val="000000"/>
              </w:rPr>
              <w:t>компетенции</w:t>
            </w:r>
            <w:r w:rsidRPr="00CE3765">
              <w:t xml:space="preserve"> </w:t>
            </w:r>
          </w:p>
        </w:tc>
      </w:tr>
      <w:tr w:rsidR="00201192" w:rsidRPr="00661866" w:rsidTr="003E0280">
        <w:trPr>
          <w:gridAfter w:val="1"/>
          <w:wAfter w:w="20" w:type="dxa"/>
          <w:trHeight w:hRule="exact" w:val="317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474B9">
              <w:rPr>
                <w:rFonts w:ascii="Times New Roman" w:hAnsi="Times New Roman"/>
                <w:color w:val="000000"/>
              </w:rPr>
              <w:t>Раздел</w:t>
            </w:r>
            <w:r w:rsidRPr="00A474B9">
              <w:rPr>
                <w:rFonts w:ascii="Times New Roman" w:hAnsi="Times New Roman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I.</w:t>
            </w:r>
            <w:r w:rsidRPr="00A474B9">
              <w:rPr>
                <w:rFonts w:ascii="Times New Roman" w:hAnsi="Times New Roman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Подготовительный</w:t>
            </w:r>
            <w:r w:rsidRPr="00A474B9">
              <w:rPr>
                <w:rFonts w:ascii="Times New Roman" w:hAnsi="Times New Roman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этап</w:t>
            </w:r>
          </w:p>
        </w:tc>
      </w:tr>
      <w:tr w:rsidR="00201192" w:rsidRPr="00661866" w:rsidTr="003E0280">
        <w:trPr>
          <w:gridAfter w:val="1"/>
          <w:wAfter w:w="20" w:type="dxa"/>
          <w:trHeight w:hRule="exact" w:val="1839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</w:rPr>
              <w:t>1.</w:t>
            </w:r>
            <w:r w:rsidRPr="00A474B9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Установочная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конференция.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7B518C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Магистранты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знакомятся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программой,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задачами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организацией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практики,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сроками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выполнения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учебных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заданий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период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практики.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 xml:space="preserve"> Составление плана работы в период практики.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Выбрать экспериментальную базу исследования.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ПК-2.1</w:t>
            </w:r>
          </w:p>
          <w:p w:rsidR="00201192" w:rsidRPr="00A474B9" w:rsidRDefault="00201192" w:rsidP="00CE3765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01192" w:rsidRPr="00661866" w:rsidTr="003E0280">
        <w:trPr>
          <w:gridAfter w:val="1"/>
          <w:wAfter w:w="20" w:type="dxa"/>
          <w:trHeight w:hRule="exact" w:val="1424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</w:rPr>
              <w:t>1.</w:t>
            </w:r>
            <w:r w:rsidRPr="00A474B9">
              <w:rPr>
                <w:rFonts w:ascii="Times New Roman" w:hAnsi="Times New Roman"/>
              </w:rPr>
              <w:t>2</w:t>
            </w:r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74B9">
              <w:rPr>
                <w:rFonts w:ascii="Times New Roman" w:hAnsi="Times New Roman"/>
                <w:color w:val="000000"/>
              </w:rPr>
              <w:t>Ознакомление</w:t>
            </w:r>
            <w:r w:rsidRPr="00A474B9">
              <w:rPr>
                <w:rFonts w:ascii="Times New Roman" w:hAnsi="Times New Roman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с</w:t>
            </w:r>
            <w:r w:rsidRPr="00A474B9">
              <w:rPr>
                <w:rFonts w:ascii="Times New Roman" w:hAnsi="Times New Roman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нормативными</w:t>
            </w:r>
            <w:r w:rsidRPr="00A474B9">
              <w:rPr>
                <w:rFonts w:ascii="Times New Roman" w:hAnsi="Times New Roman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документами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74B9">
              <w:rPr>
                <w:rFonts w:ascii="Times New Roman" w:hAnsi="Times New Roman"/>
                <w:lang w:val="ru-RU"/>
              </w:rPr>
              <w:t xml:space="preserve">Изучение нормативных документов по целевой направленности и структуре. </w:t>
            </w:r>
            <w:r w:rsidRPr="00A474B9">
              <w:rPr>
                <w:rFonts w:ascii="Times New Roman" w:hAnsi="Times New Roman"/>
              </w:rPr>
              <w:t>Намечают план работы на последующие недели.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ПК-2.1</w:t>
            </w:r>
          </w:p>
          <w:p w:rsidR="00201192" w:rsidRPr="00A474B9" w:rsidRDefault="00201192" w:rsidP="00CE3765">
            <w:pPr>
              <w:rPr>
                <w:rFonts w:ascii="Times New Roman" w:hAnsi="Times New Roman"/>
              </w:rPr>
            </w:pPr>
          </w:p>
        </w:tc>
      </w:tr>
      <w:tr w:rsidR="00201192" w:rsidRPr="00052F3C" w:rsidTr="003E0280">
        <w:trPr>
          <w:gridAfter w:val="1"/>
          <w:wAfter w:w="20" w:type="dxa"/>
          <w:trHeight w:hRule="exact" w:val="316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7B518C" w:rsidRDefault="00201192" w:rsidP="00CE3765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II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Основной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201192" w:rsidRPr="00661866" w:rsidTr="003E0280">
        <w:trPr>
          <w:gridAfter w:val="1"/>
          <w:wAfter w:w="20" w:type="dxa"/>
          <w:trHeight w:hRule="exact" w:val="6894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</w:rPr>
              <w:t>2.</w:t>
            </w:r>
            <w:r w:rsidRPr="00A474B9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системы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управления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качеством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образования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начальной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системой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управления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качеством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общего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начального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образования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учителя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класса,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котором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проходит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практику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магистрант;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тестирование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учащихся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класса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учебным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предметам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предмет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выявления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остаточных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знаний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после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каникул;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тестирование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учащихся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целью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выявления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сформированности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универсальных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учебных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умений;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проведение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беседы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учащимися,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целью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выявления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сформированности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личностных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результатов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образования;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анализ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плана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классного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руководителя;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оказание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помощи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классному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руководителю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корректировке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плана,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учётом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результатов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тестирования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учащихся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 xml:space="preserve"> Анализ системы работы классного руководителя по управлению качеством общего начального образования.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Тестовые материалы. Оформление результатов тестирования учащихся.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Анализ плана работы классного руководителя с классом.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Отчёт изучению качества образования в начальной школе.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ПК-2.1, ПК-2.2</w:t>
            </w:r>
          </w:p>
          <w:p w:rsidR="00201192" w:rsidRPr="00A474B9" w:rsidRDefault="00201192" w:rsidP="00CE3765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01192" w:rsidRPr="00661866" w:rsidTr="003E0280">
        <w:trPr>
          <w:gridAfter w:val="1"/>
          <w:wAfter w:w="20" w:type="dxa"/>
          <w:trHeight w:hRule="exact" w:val="4981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</w:rPr>
              <w:t>2.</w:t>
            </w:r>
            <w:r w:rsidRPr="00A474B9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системы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управления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качеством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образования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полной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общеобразовательной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системой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управления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качеством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образования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школы: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беседа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завучем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школы,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директором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системе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управления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качеством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управления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анализ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готовых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планов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анализ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аттестационного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паспорта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анализ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кадровой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политики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школы;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– изучение и анализ микроклимата в школе.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CE3765" w:rsidRDefault="00201192" w:rsidP="00CE376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Анализ результатов знакомства с системой управления качеством общего образования.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 xml:space="preserve">Разработка методических рекомендаций по внесению эффективных мер по улучшению управления качеством общего образования (для отчёта на учебных занятиях, на заседании кафедры). </w:t>
            </w:r>
          </w:p>
          <w:p w:rsidR="00201192" w:rsidRPr="00A474B9" w:rsidRDefault="00201192" w:rsidP="00CE376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Сбор материала для портфолио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A474B9" w:rsidRDefault="00201192" w:rsidP="00CE3765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lang w:val="ru-RU"/>
              </w:rPr>
              <w:t>ПК-2.1, ПК-2.2</w:t>
            </w:r>
          </w:p>
          <w:p w:rsidR="00201192" w:rsidRPr="00A474B9" w:rsidRDefault="00201192" w:rsidP="00CE3765">
            <w:pPr>
              <w:rPr>
                <w:rFonts w:ascii="Times New Roman" w:hAnsi="Times New Roman"/>
              </w:rPr>
            </w:pPr>
          </w:p>
        </w:tc>
      </w:tr>
      <w:tr w:rsidR="00201192" w:rsidRPr="00052F3C" w:rsidTr="003E0280">
        <w:trPr>
          <w:gridAfter w:val="1"/>
          <w:wAfter w:w="20" w:type="dxa"/>
          <w:trHeight w:hRule="exact" w:val="321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7B518C" w:rsidRDefault="00201192" w:rsidP="00CE3765">
            <w:pPr>
              <w:jc w:val="center"/>
              <w:rPr>
                <w:rFonts w:ascii="Times New Roman" w:hAnsi="Times New Roman"/>
                <w:lang w:val="ru-RU"/>
              </w:rPr>
            </w:pPr>
            <w:r w:rsidRPr="00A474B9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</w:rPr>
              <w:t>III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Итоговый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A474B9">
              <w:rPr>
                <w:rFonts w:ascii="Times New Roman" w:hAnsi="Times New Roman"/>
                <w:lang w:val="ru-RU"/>
              </w:rPr>
              <w:t xml:space="preserve"> </w:t>
            </w:r>
            <w:r w:rsidRPr="00A474B9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201192" w:rsidRPr="00663A61" w:rsidTr="003E0280">
        <w:trPr>
          <w:gridAfter w:val="1"/>
          <w:wAfter w:w="20" w:type="dxa"/>
          <w:trHeight w:hRule="exact" w:val="3226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отчётной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последний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совет,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анализируется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магистранта,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вносятся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замечания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Подготовка отчета о результатах практики (для представления на заседании кафедры).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Заслушиваются отчеты магистрантов и выставляется зачет с оценкой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ПК-2.2</w:t>
            </w:r>
          </w:p>
          <w:p w:rsidR="00201192" w:rsidRPr="00663A61" w:rsidRDefault="00201192" w:rsidP="00663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1192" w:rsidRPr="00663A61" w:rsidRDefault="00201192" w:rsidP="00663A61">
      <w:pPr>
        <w:spacing w:after="0"/>
        <w:rPr>
          <w:rFonts w:ascii="Times New Roman" w:hAnsi="Times New Roman"/>
          <w:sz w:val="24"/>
          <w:szCs w:val="24"/>
        </w:rPr>
      </w:pPr>
    </w:p>
    <w:p w:rsidR="00201192" w:rsidRPr="00663A61" w:rsidRDefault="00201192" w:rsidP="00663A61">
      <w:pPr>
        <w:spacing w:after="0"/>
        <w:rPr>
          <w:rFonts w:ascii="Times New Roman" w:hAnsi="Times New Roman"/>
          <w:sz w:val="24"/>
          <w:szCs w:val="24"/>
        </w:rPr>
      </w:pPr>
      <w:r w:rsidRPr="00663A61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201192" w:rsidRPr="00052F3C" w:rsidTr="004A2952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01192" w:rsidRPr="00663A61" w:rsidTr="004A295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01192" w:rsidRPr="00663A61" w:rsidTr="004A2952">
        <w:trPr>
          <w:trHeight w:hRule="exact" w:val="138"/>
        </w:trPr>
        <w:tc>
          <w:tcPr>
            <w:tcW w:w="9424" w:type="dxa"/>
          </w:tcPr>
          <w:p w:rsidR="00201192" w:rsidRPr="00663A61" w:rsidRDefault="00201192" w:rsidP="00663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192" w:rsidRPr="00052F3C" w:rsidTr="00052F3C">
        <w:trPr>
          <w:trHeight w:hRule="exact" w:val="39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01192" w:rsidRPr="00663A61" w:rsidTr="004A2952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4A295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201192" w:rsidRPr="00052F3C" w:rsidTr="00052F3C">
        <w:trPr>
          <w:trHeight w:hRule="exact" w:val="509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4A2952">
            <w:pPr>
              <w:spacing w:after="0" w:line="240" w:lineRule="auto"/>
              <w:ind w:firstLine="600"/>
              <w:jc w:val="both"/>
              <w:rPr>
                <w:rFonts w:ascii="Times New Roman" w:eastAsia="SimSu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1. Исаева, И. Ю. Основы педагогики : учебное пособие / И. Ю. Исаева; МГТУ. - Магнитогорск : МГТУ, 2016. - 1 электрон. опт. диск (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URL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=2867.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/1/1133867/2867.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Pr="00663A61" w:rsidRDefault="00201192" w:rsidP="004A2952">
            <w:pPr>
              <w:spacing w:after="0" w:line="240" w:lineRule="auto"/>
              <w:ind w:firstLine="60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val="ru-RU" w:eastAsia="hi-IN" w:bidi="hi-IN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Практика педагогического просвещения: практикум [для вузов] / составитель Т.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Неретина ; Магнитогорский гос. технический ун-т им. Г. И. Носова. - Магнитогорск : МГТУ им. Г. И. Носова, 2020. - 1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URL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 </w:t>
            </w:r>
            <w:hyperlink r:id="rId8" w:history="1"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=4073.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/1/1533782/4073.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Default="00201192" w:rsidP="004A2952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URL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=2358.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/1/1130005/2358.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Pr="00663A61" w:rsidRDefault="00201192" w:rsidP="004A2952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1192" w:rsidRPr="00663A61" w:rsidRDefault="00201192" w:rsidP="004A2952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01192" w:rsidRPr="00663A61" w:rsidTr="00052F3C">
        <w:trPr>
          <w:trHeight w:hRule="exact" w:val="736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  <w:p w:rsidR="00201192" w:rsidRPr="00663A61" w:rsidRDefault="00201192" w:rsidP="00052F3C">
            <w:pPr>
              <w:tabs>
                <w:tab w:val="left" w:pos="480"/>
              </w:tabs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Style w:val="FontStyle22"/>
                <w:sz w:val="24"/>
                <w:szCs w:val="24"/>
                <w:lang w:val="ru-RU"/>
              </w:rPr>
              <w:t>1.</w:t>
            </w:r>
            <w:r w:rsidRPr="00663A61">
              <w:rPr>
                <w:rStyle w:val="FontStyle22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Гурьянова, И. В. Теории и технологии взаимодействия участников образовательного процесса : учебно-методическое пособие [для вузов] / И. В. Гурьянова, Г. В. Слепухина; Магнитогорский гос. технический ун-т им. Г. И. Носова. – Магнитогорск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МГТУ им. Г. И. Носова, 2019. - 1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ISBN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978-5-9967-1731-6. - Загл. с титул. экрана. –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URL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=4106.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/1/1533848/4106.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Pr="00663A61" w:rsidRDefault="00201192" w:rsidP="00052F3C">
            <w:pPr>
              <w:pStyle w:val="Style10"/>
              <w:widowControl/>
              <w:ind w:firstLine="600"/>
              <w:rPr>
                <w:rStyle w:val="FontStyle22"/>
                <w:sz w:val="24"/>
                <w:szCs w:val="24"/>
              </w:rPr>
            </w:pPr>
            <w:r w:rsidRPr="00663A61">
              <w:rPr>
                <w:rStyle w:val="FontStyle22"/>
                <w:sz w:val="24"/>
                <w:szCs w:val="24"/>
              </w:rPr>
              <w:t xml:space="preserve">2. Логвинов И.И. Дидактика: история и современные проблемы </w:t>
            </w:r>
            <w:r w:rsidRPr="00663A61">
              <w:t xml:space="preserve">[Электронный ресурс] </w:t>
            </w:r>
            <w:r w:rsidRPr="00663A61">
              <w:rPr>
                <w:rStyle w:val="FontStyle22"/>
                <w:sz w:val="24"/>
                <w:szCs w:val="24"/>
              </w:rPr>
              <w:t xml:space="preserve">/ И.И. Логвинов. – Изд-во: «Лаборатория знаний», 2012. – 205 с. – Режим доступа: </w:t>
            </w:r>
            <w:hyperlink r:id="rId11" w:history="1">
              <w:r w:rsidRPr="00663A61">
                <w:rPr>
                  <w:rStyle w:val="Hyperlink"/>
                </w:rPr>
                <w:t>http://e.lanbook.com/books/element</w:t>
              </w:r>
            </w:hyperlink>
            <w:r w:rsidRPr="00663A61">
              <w:rPr>
                <w:rStyle w:val="FontStyle22"/>
                <w:sz w:val="24"/>
                <w:szCs w:val="24"/>
              </w:rPr>
              <w:t>.</w:t>
            </w:r>
          </w:p>
          <w:p w:rsidR="00201192" w:rsidRPr="00663A61" w:rsidRDefault="00201192" w:rsidP="00052F3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Сайгушев, Н. Я. Педагогический мониторинг : учебное пособие / Н. Я. Сайгушев, О. А. Веденеева ; МГТУ. - Магнитогорск : МГТУ, 2017. - 1 электрон. опт. диск (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URL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=3244.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/1/1137013/3244.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Default="00201192" w:rsidP="00052F3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 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Томчикова, С. Н. Основы педагогического мастерства : учебно-методическое пособие / С. Н. Томчикова ; МГТУ. - Магнитогорск : МГТУ, 2015. – 1 электрон. опт. диск (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–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URL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=1295.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/1/1123500/1295.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663A6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CD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ROM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201192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201192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201192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201192" w:rsidRPr="00052F3C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201192" w:rsidRPr="00CC153D" w:rsidRDefault="00201192" w:rsidP="004A2952">
      <w:pPr>
        <w:spacing w:line="14" w:lineRule="auto"/>
        <w:rPr>
          <w:lang w:val="ru-RU"/>
        </w:rPr>
      </w:pPr>
      <w:r w:rsidRPr="00CC15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8"/>
        <w:gridCol w:w="44"/>
        <w:gridCol w:w="3021"/>
        <w:gridCol w:w="3664"/>
        <w:gridCol w:w="2629"/>
        <w:gridCol w:w="18"/>
      </w:tblGrid>
      <w:tr w:rsidR="00201192" w:rsidRPr="00663A61" w:rsidTr="004A295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A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201192" w:rsidRPr="00052F3C" w:rsidTr="00052F3C">
        <w:trPr>
          <w:trHeight w:hRule="exact" w:val="247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663A61">
            <w:pPr>
              <w:spacing w:after="0"/>
              <w:ind w:firstLine="6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1. Методические указания представлены в приложение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-2</w:t>
            </w: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1192" w:rsidRPr="00D97DF5" w:rsidRDefault="00201192" w:rsidP="004A2952">
            <w:pPr>
              <w:pStyle w:val="Style8"/>
              <w:widowControl/>
              <w:ind w:firstLine="567"/>
              <w:jc w:val="both"/>
            </w:pPr>
            <w:r w:rsidRPr="00663A61">
              <w:t>2. </w:t>
            </w:r>
            <w:r w:rsidRPr="00D97DF5">
      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      </w:r>
            <w:hyperlink r:id="rId14" w:history="1">
              <w:r w:rsidRPr="00D97DF5">
                <w:rPr>
                  <w:rStyle w:val="Hyperlink"/>
                </w:rPr>
                <w:t>https://magtu.informsystema.ru/uploader/fileUpload?name=3816.pdf&amp;show=dcatalogues/1/1530261/3816.pdf&amp;view=true</w:t>
              </w:r>
            </w:hyperlink>
            <w:r w:rsidRPr="00D97DF5">
              <w:t>. - Макрообъект. - Текст : электронный. - Сведения доступны также на CD-ROM.</w:t>
            </w:r>
          </w:p>
          <w:p w:rsidR="00201192" w:rsidRPr="00663A61" w:rsidRDefault="00201192" w:rsidP="00663A6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01192" w:rsidRPr="00052F3C" w:rsidTr="004A2952">
        <w:trPr>
          <w:trHeight w:hRule="exact" w:val="43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4A2952" w:rsidRDefault="00201192" w:rsidP="004A2952">
            <w:pPr>
              <w:spacing w:after="0"/>
              <w:ind w:firstLine="6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295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г) Программное обеспечение и Интернет-ресурсы: </w:t>
            </w:r>
          </w:p>
        </w:tc>
      </w:tr>
      <w:tr w:rsidR="00201192" w:rsidRPr="00052F3C" w:rsidTr="004A2952">
        <w:trPr>
          <w:trHeight w:hRule="exact" w:val="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4A2952">
            <w:pPr>
              <w:spacing w:after="0"/>
              <w:ind w:firstLine="6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3A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01192" w:rsidRPr="00663A61" w:rsidTr="004A2952">
        <w:trPr>
          <w:trHeight w:hRule="exact" w:val="34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1192" w:rsidRPr="003E0280" w:rsidRDefault="00201192" w:rsidP="004A2952">
            <w:pPr>
              <w:spacing w:after="0"/>
              <w:ind w:firstLine="6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E028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201192" w:rsidRPr="005411EC" w:rsidTr="004A2952">
        <w:trPr>
          <w:gridAfter w:val="1"/>
          <w:wAfter w:w="23" w:type="dxa"/>
          <w:trHeight w:hRule="exact" w:val="555"/>
        </w:trPr>
        <w:tc>
          <w:tcPr>
            <w:tcW w:w="30" w:type="dxa"/>
          </w:tcPr>
          <w:p w:rsidR="00201192" w:rsidRPr="005411EC" w:rsidRDefault="00201192" w:rsidP="003D37E5"/>
        </w:tc>
        <w:tc>
          <w:tcPr>
            <w:tcW w:w="30" w:type="dxa"/>
          </w:tcPr>
          <w:p w:rsidR="00201192" w:rsidRPr="005411EC" w:rsidRDefault="00201192" w:rsidP="003D37E5"/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3D37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3D37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3D37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201192" w:rsidRPr="005411EC" w:rsidTr="004A2952">
        <w:trPr>
          <w:gridAfter w:val="1"/>
          <w:wAfter w:w="23" w:type="dxa"/>
          <w:trHeight w:hRule="exact" w:val="29"/>
        </w:trPr>
        <w:tc>
          <w:tcPr>
            <w:tcW w:w="30" w:type="dxa"/>
          </w:tcPr>
          <w:p w:rsidR="00201192" w:rsidRPr="005411EC" w:rsidRDefault="00201192" w:rsidP="003D37E5"/>
        </w:tc>
        <w:tc>
          <w:tcPr>
            <w:tcW w:w="30" w:type="dxa"/>
          </w:tcPr>
          <w:p w:rsidR="00201192" w:rsidRPr="005411EC" w:rsidRDefault="00201192" w:rsidP="003D37E5"/>
        </w:tc>
        <w:tc>
          <w:tcPr>
            <w:tcW w:w="29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663A61">
              <w:rPr>
                <w:lang w:val="en-US"/>
              </w:rPr>
              <w:t>MS Windows 7 Professional (</w:t>
            </w:r>
            <w:r w:rsidRPr="00663A61">
              <w:t>для</w:t>
            </w:r>
            <w:r w:rsidRPr="00663A61">
              <w:rPr>
                <w:lang w:val="en-US"/>
              </w:rPr>
              <w:t xml:space="preserve"> </w:t>
            </w:r>
            <w:r w:rsidRPr="00663A61">
              <w:t>классов</w:t>
            </w:r>
            <w:r w:rsidRPr="00663A61">
              <w:rPr>
                <w:lang w:val="en-US"/>
              </w:rPr>
              <w:t>)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663A61">
              <w:t>Д-1227 от 08.10.2018</w:t>
            </w:r>
          </w:p>
        </w:tc>
        <w:tc>
          <w:tcPr>
            <w:tcW w:w="28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663A61">
              <w:t>11.10.2021</w:t>
            </w:r>
          </w:p>
        </w:tc>
      </w:tr>
      <w:tr w:rsidR="00201192" w:rsidRPr="005411EC" w:rsidTr="004A2952">
        <w:trPr>
          <w:gridAfter w:val="1"/>
          <w:wAfter w:w="23" w:type="dxa"/>
          <w:trHeight w:hRule="exact" w:val="573"/>
        </w:trPr>
        <w:tc>
          <w:tcPr>
            <w:tcW w:w="30" w:type="dxa"/>
          </w:tcPr>
          <w:p w:rsidR="00201192" w:rsidRPr="005411EC" w:rsidRDefault="00201192" w:rsidP="003D37E5"/>
        </w:tc>
        <w:tc>
          <w:tcPr>
            <w:tcW w:w="30" w:type="dxa"/>
          </w:tcPr>
          <w:p w:rsidR="00201192" w:rsidRPr="005411EC" w:rsidRDefault="00201192" w:rsidP="003D37E5"/>
        </w:tc>
        <w:tc>
          <w:tcPr>
            <w:tcW w:w="29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spacing w:line="240" w:lineRule="auto"/>
            </w:pP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spacing w:line="240" w:lineRule="auto"/>
            </w:pPr>
          </w:p>
        </w:tc>
        <w:tc>
          <w:tcPr>
            <w:tcW w:w="28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spacing w:line="240" w:lineRule="auto"/>
            </w:pPr>
          </w:p>
        </w:tc>
      </w:tr>
      <w:tr w:rsidR="00201192" w:rsidRPr="005411EC" w:rsidTr="004A2952">
        <w:trPr>
          <w:gridAfter w:val="1"/>
          <w:wAfter w:w="23" w:type="dxa"/>
          <w:trHeight w:hRule="exact" w:val="277"/>
        </w:trPr>
        <w:tc>
          <w:tcPr>
            <w:tcW w:w="30" w:type="dxa"/>
          </w:tcPr>
          <w:p w:rsidR="00201192" w:rsidRPr="005411EC" w:rsidRDefault="00201192" w:rsidP="003D37E5"/>
        </w:tc>
        <w:tc>
          <w:tcPr>
            <w:tcW w:w="30" w:type="dxa"/>
          </w:tcPr>
          <w:p w:rsidR="00201192" w:rsidRPr="005411EC" w:rsidRDefault="00201192" w:rsidP="003D37E5"/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pStyle w:val="msonormalcxspmiddle"/>
              <w:spacing w:before="0" w:beforeAutospacing="0" w:after="0" w:afterAutospacing="0"/>
            </w:pPr>
            <w:r w:rsidRPr="00663A61">
              <w:t>MS Office 2007 Professional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pStyle w:val="msonormalcxspmiddle"/>
              <w:spacing w:before="0" w:beforeAutospacing="0" w:after="0" w:afterAutospacing="0"/>
            </w:pPr>
            <w:r w:rsidRPr="00663A61">
              <w:t>№ 135 от 17.09.2007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pStyle w:val="msonormalcxspmiddle"/>
              <w:spacing w:before="0" w:beforeAutospacing="0" w:after="0" w:afterAutospacing="0"/>
            </w:pPr>
            <w:r w:rsidRPr="00663A61">
              <w:t>бессрочно</w:t>
            </w:r>
          </w:p>
        </w:tc>
      </w:tr>
      <w:tr w:rsidR="00201192" w:rsidRPr="005411EC" w:rsidTr="004A2952">
        <w:trPr>
          <w:gridAfter w:val="1"/>
          <w:wAfter w:w="23" w:type="dxa"/>
          <w:trHeight w:hRule="exact" w:val="277"/>
        </w:trPr>
        <w:tc>
          <w:tcPr>
            <w:tcW w:w="30" w:type="dxa"/>
          </w:tcPr>
          <w:p w:rsidR="00201192" w:rsidRPr="005411EC" w:rsidRDefault="00201192" w:rsidP="003D37E5"/>
        </w:tc>
        <w:tc>
          <w:tcPr>
            <w:tcW w:w="30" w:type="dxa"/>
          </w:tcPr>
          <w:p w:rsidR="00201192" w:rsidRPr="005411EC" w:rsidRDefault="00201192" w:rsidP="003D37E5"/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A61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A61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r w:rsidRPr="00663A61">
              <w:t xml:space="preserve"> </w:t>
            </w:r>
            <w:r w:rsidRPr="00663A61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1192" w:rsidRPr="00663A61" w:rsidRDefault="00201192" w:rsidP="003D37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A6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201192" w:rsidRPr="005411EC" w:rsidTr="004A2952">
        <w:trPr>
          <w:gridAfter w:val="1"/>
          <w:wAfter w:w="23" w:type="dxa"/>
          <w:trHeight w:hRule="exact" w:val="277"/>
        </w:trPr>
        <w:tc>
          <w:tcPr>
            <w:tcW w:w="30" w:type="dxa"/>
          </w:tcPr>
          <w:p w:rsidR="00201192" w:rsidRPr="005411EC" w:rsidRDefault="00201192" w:rsidP="003D37E5"/>
        </w:tc>
        <w:tc>
          <w:tcPr>
            <w:tcW w:w="30" w:type="dxa"/>
          </w:tcPr>
          <w:p w:rsidR="00201192" w:rsidRPr="005411EC" w:rsidRDefault="00201192" w:rsidP="003D37E5"/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3D37E5">
            <w:pPr>
              <w:spacing w:after="0" w:line="240" w:lineRule="auto"/>
              <w:rPr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3D37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63A61" w:rsidRDefault="00201192" w:rsidP="003D37E5">
            <w:pPr>
              <w:spacing w:after="0" w:line="240" w:lineRule="auto"/>
              <w:rPr>
                <w:sz w:val="24"/>
                <w:szCs w:val="24"/>
              </w:rPr>
            </w:pPr>
            <w:r w:rsidRPr="00663A6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201192" w:rsidRPr="00663A61" w:rsidRDefault="00201192" w:rsidP="00663A6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31" w:type="dxa"/>
        <w:tblCellMar>
          <w:left w:w="0" w:type="dxa"/>
          <w:right w:w="0" w:type="dxa"/>
        </w:tblCellMar>
        <w:tblLook w:val="00A0"/>
      </w:tblPr>
      <w:tblGrid>
        <w:gridCol w:w="30"/>
        <w:gridCol w:w="5090"/>
        <w:gridCol w:w="4281"/>
        <w:gridCol w:w="30"/>
      </w:tblGrid>
      <w:tr w:rsidR="00201192" w:rsidRPr="00052F3C" w:rsidTr="004A2952">
        <w:trPr>
          <w:gridAfter w:val="1"/>
          <w:wAfter w:w="30" w:type="dxa"/>
          <w:trHeight w:hRule="exact" w:val="435"/>
        </w:trPr>
        <w:tc>
          <w:tcPr>
            <w:tcW w:w="940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01192" w:rsidRPr="005411EC" w:rsidTr="004A2952">
        <w:trPr>
          <w:trHeight w:hRule="exact" w:val="270"/>
        </w:trPr>
        <w:tc>
          <w:tcPr>
            <w:tcW w:w="30" w:type="dxa"/>
          </w:tcPr>
          <w:p w:rsidR="00201192" w:rsidRPr="00CE3765" w:rsidRDefault="00201192">
            <w:pPr>
              <w:rPr>
                <w:lang w:val="ru-RU"/>
              </w:rPr>
            </w:pPr>
          </w:p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5411EC" w:rsidRDefault="002011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5411EC" w:rsidRDefault="002011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34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F20CA5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633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5411EC" w:rsidRDefault="0020119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5411EC" w:rsidRDefault="00201192"/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855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F20CA5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6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556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F20CA5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7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719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F20CA5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8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556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69081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CE195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556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69081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556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556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F20CA5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69081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  <w:tr w:rsidR="00201192" w:rsidRPr="005411EC" w:rsidTr="004A2952">
        <w:trPr>
          <w:trHeight w:hRule="exact" w:val="556"/>
        </w:trPr>
        <w:tc>
          <w:tcPr>
            <w:tcW w:w="30" w:type="dxa"/>
          </w:tcPr>
          <w:p w:rsidR="00201192" w:rsidRPr="005411EC" w:rsidRDefault="00201192"/>
        </w:tc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F20CA5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1192" w:rsidRPr="00D924CA" w:rsidRDefault="0020119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springer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30" w:type="dxa"/>
          </w:tcPr>
          <w:p w:rsidR="00201192" w:rsidRPr="005411EC" w:rsidRDefault="00201192"/>
        </w:tc>
      </w:tr>
    </w:tbl>
    <w:p w:rsidR="00201192" w:rsidRDefault="00201192">
      <w:r>
        <w:br w:type="page"/>
      </w:r>
    </w:p>
    <w:tbl>
      <w:tblPr>
        <w:tblW w:w="9401" w:type="dxa"/>
        <w:tblCellMar>
          <w:left w:w="0" w:type="dxa"/>
          <w:right w:w="0" w:type="dxa"/>
        </w:tblCellMar>
        <w:tblLook w:val="00A0"/>
      </w:tblPr>
      <w:tblGrid>
        <w:gridCol w:w="9401"/>
      </w:tblGrid>
      <w:tr w:rsidR="00201192" w:rsidRPr="00052F3C" w:rsidTr="004A2952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F3C">
              <w:rPr>
                <w:lang w:val="ru-RU"/>
              </w:rPr>
              <w:br w:type="page"/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E3765">
              <w:rPr>
                <w:lang w:val="ru-RU"/>
              </w:rPr>
              <w:t xml:space="preserve"> </w:t>
            </w:r>
          </w:p>
        </w:tc>
      </w:tr>
      <w:tr w:rsidR="00201192" w:rsidRPr="00052F3C" w:rsidTr="004A2952">
        <w:trPr>
          <w:trHeight w:hRule="exact" w:val="5146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E3765">
              <w:rPr>
                <w:lang w:val="ru-RU"/>
              </w:rPr>
              <w:t xml:space="preserve"> </w:t>
            </w:r>
            <w:r w:rsidRPr="005411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E3765">
              <w:rPr>
                <w:lang w:val="ru-RU"/>
              </w:rPr>
              <w:t xml:space="preserve"> </w:t>
            </w:r>
            <w:r w:rsidRPr="00CE37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E3765">
              <w:rPr>
                <w:lang w:val="ru-RU"/>
              </w:rPr>
              <w:t xml:space="preserve"> </w:t>
            </w:r>
          </w:p>
          <w:p w:rsidR="00201192" w:rsidRPr="00CE3765" w:rsidRDefault="002011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3765">
              <w:rPr>
                <w:lang w:val="ru-RU"/>
              </w:rPr>
              <w:t xml:space="preserve"> </w:t>
            </w:r>
          </w:p>
        </w:tc>
      </w:tr>
    </w:tbl>
    <w:p w:rsidR="00201192" w:rsidRDefault="00201192">
      <w:pPr>
        <w:rPr>
          <w:lang w:val="ru-RU"/>
        </w:rPr>
      </w:pPr>
    </w:p>
    <w:p w:rsidR="00201192" w:rsidRPr="007E1F8F" w:rsidRDefault="00201192" w:rsidP="00CC153D">
      <w:pPr>
        <w:pStyle w:val="Heading1"/>
        <w:numPr>
          <w:ilvl w:val="0"/>
          <w:numId w:val="0"/>
        </w:numPr>
        <w:jc w:val="right"/>
      </w:pPr>
      <w:r>
        <w:br w:type="page"/>
      </w:r>
      <w:r w:rsidRPr="007E1F8F">
        <w:t>Приложение 1</w:t>
      </w:r>
    </w:p>
    <w:p w:rsidR="00201192" w:rsidRPr="007F08E1" w:rsidRDefault="00201192" w:rsidP="00CE3765">
      <w:pPr>
        <w:pStyle w:val="Heading1"/>
        <w:numPr>
          <w:ilvl w:val="0"/>
          <w:numId w:val="0"/>
        </w:numPr>
        <w:ind w:left="567"/>
      </w:pPr>
      <w:r w:rsidRPr="00CE3765">
        <w:rPr>
          <w:rStyle w:val="Heading2Char"/>
          <w:b/>
          <w:sz w:val="24"/>
          <w:szCs w:val="24"/>
        </w:rPr>
        <w:t>Оценочные средства для проведения промежуточной аттестации по производствен</w:t>
      </w:r>
      <w:r w:rsidRPr="00CE3765">
        <w:t>ной</w:t>
      </w:r>
      <w:r w:rsidRPr="007F08E1">
        <w:t xml:space="preserve"> – педагогической практике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по производственной – педагогической </w:t>
      </w:r>
      <w:r w:rsidRPr="00661866">
        <w:rPr>
          <w:rFonts w:ascii="Times New Roman" w:hAnsi="Times New Roman"/>
          <w:i/>
          <w:iCs/>
          <w:sz w:val="24"/>
          <w:szCs w:val="24"/>
          <w:lang w:val="ru-RU"/>
        </w:rPr>
        <w:t xml:space="preserve">практике 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(отчетные  документы):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1.</w:t>
      </w:r>
      <w:r w:rsidRPr="00661866">
        <w:rPr>
          <w:rFonts w:ascii="Times New Roman" w:hAnsi="Times New Roman"/>
          <w:b/>
          <w:sz w:val="24"/>
          <w:szCs w:val="24"/>
        </w:rPr>
        <w:t> </w:t>
      </w:r>
      <w:r w:rsidRPr="00661866">
        <w:rPr>
          <w:rFonts w:ascii="Times New Roman" w:hAnsi="Times New Roman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 (см. ниже). Отчет о</w:t>
      </w:r>
      <w:r w:rsidRPr="00661866">
        <w:rPr>
          <w:rFonts w:ascii="Times New Roman" w:hAnsi="Times New Roman"/>
          <w:color w:val="0000FF"/>
          <w:sz w:val="24"/>
          <w:szCs w:val="24"/>
          <w:lang w:val="ru-RU"/>
        </w:rPr>
        <w:t xml:space="preserve"> </w:t>
      </w:r>
      <w:r w:rsidRPr="00661866">
        <w:rPr>
          <w:rFonts w:ascii="Times New Roman" w:hAnsi="Times New Roman"/>
          <w:sz w:val="24"/>
          <w:szCs w:val="24"/>
          <w:lang w:val="ru-RU"/>
        </w:rPr>
        <w:t>качестве овладения обучающимся содержанием деятельности педагога-исследователя, то есть навыками организации управления качеством общего образования и анализа его результатов. Отчет должен быть подписан руководителем практики (или научным руководителей)</w:t>
      </w:r>
      <w:r w:rsidRPr="00661866">
        <w:rPr>
          <w:rFonts w:ascii="Times New Roman" w:hAnsi="Times New Roman"/>
          <w:color w:val="0000FF"/>
          <w:sz w:val="24"/>
          <w:szCs w:val="24"/>
          <w:lang w:val="ru-RU"/>
        </w:rPr>
        <w:t xml:space="preserve">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>2. Индивидуальное задание на практику: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Цель </w:t>
      </w:r>
      <w:r w:rsidRPr="00661866">
        <w:rPr>
          <w:rFonts w:ascii="Times New Roman" w:hAnsi="Times New Roman"/>
          <w:sz w:val="24"/>
          <w:szCs w:val="24"/>
          <w:lang w:val="ru-RU"/>
        </w:rPr>
        <w:t>прохождения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661866">
        <w:rPr>
          <w:rFonts w:ascii="Times New Roman" w:hAnsi="Times New Roman"/>
          <w:sz w:val="24"/>
          <w:szCs w:val="24"/>
          <w:lang w:val="ru-RU"/>
        </w:rPr>
        <w:t>практики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r w:rsidRPr="00661866">
        <w:rPr>
          <w:rFonts w:ascii="Times New Roman" w:hAnsi="Times New Roman"/>
          <w:iCs/>
          <w:sz w:val="24"/>
          <w:szCs w:val="24"/>
          <w:lang w:val="ru-RU"/>
        </w:rPr>
        <w:t>закрепление и углубление теоретической подготовки обучающихся, приобретение ими практических навыков и компетенций, а также опыта самостоятельной профессиональной деятельности в области управления качеством общего образования.</w:t>
      </w:r>
    </w:p>
    <w:p w:rsidR="00201192" w:rsidRPr="00661866" w:rsidRDefault="00201192" w:rsidP="00CE3765">
      <w:pPr>
        <w:pStyle w:val="Heading1"/>
        <w:keepNext w:val="0"/>
        <w:numPr>
          <w:ilvl w:val="0"/>
          <w:numId w:val="0"/>
        </w:numPr>
        <w:spacing w:before="0" w:after="0"/>
        <w:ind w:firstLine="567"/>
        <w:jc w:val="both"/>
        <w:rPr>
          <w:b w:val="0"/>
          <w:i/>
        </w:rPr>
      </w:pPr>
      <w:r w:rsidRPr="00661866">
        <w:rPr>
          <w:b w:val="0"/>
          <w:i/>
        </w:rPr>
        <w:t xml:space="preserve">Задачи практики: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– ознакомление с программой, задачами и организацией практики;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– ознакомление с нормативными документами;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– изучение системы управления качеством образования в начальной школе: а)</w:t>
      </w:r>
      <w:r w:rsidRPr="00661866">
        <w:rPr>
          <w:rFonts w:ascii="Times New Roman" w:hAnsi="Times New Roman"/>
          <w:sz w:val="24"/>
          <w:szCs w:val="24"/>
        </w:rPr>
        <w:t> 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ознакомление с системой управления качеством общего образования в образовательном учреждении; б) тестирование учащихся класса по учебным предметам на предмет выявления остаточных знаний после летних каникул; в) тестирование учащихся с целью выявления сформированности универсальных учебных умений; г) проведение беседы с учащимися, с целью выявления сформированности личностных результатов образования; д) анализ плана работы классного руководителя;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– изучение системы управления качеством образования в полной общеобразовательной школе: а) ознакомление с функциями заместителя директора по учебной работе по управлению качеством общего образования, б) ознакомление с функциями директора по управлению качеством управления школы; в) анализ плана общеобразовательной организации по управлению качеством образования; г) анализ аттестационного паспорта школы; д) анализ кадровой политики школы; е) анализ микроклимата в школе;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– подготовка отчета по практике.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Вопросы, подлежащие изучению: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– проведение анализа нормативной базы деятельности организации;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– определение сроков выполнения учебных заданий в период практики;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–</w:t>
      </w:r>
      <w:r w:rsidRPr="00661866">
        <w:rPr>
          <w:rFonts w:ascii="Times New Roman" w:hAnsi="Times New Roman"/>
          <w:sz w:val="24"/>
          <w:szCs w:val="24"/>
        </w:rPr>
        <w:t> 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анализ системы управления качеством образования в начальной школе,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– анализ системы управления качеством образования в полной общеобразовательной школе,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структуризация материала для подготовки к написанию магистерской диссертации.</w:t>
      </w:r>
    </w:p>
    <w:p w:rsidR="00201192" w:rsidRPr="00661866" w:rsidRDefault="00201192" w:rsidP="00CE3765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661866">
        <w:rPr>
          <w:i/>
        </w:rPr>
        <w:t xml:space="preserve">Планируемые результаты практики: </w:t>
      </w:r>
    </w:p>
    <w:p w:rsidR="00201192" w:rsidRPr="00661866" w:rsidRDefault="00201192" w:rsidP="00CE376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61866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201192" w:rsidRPr="00661866" w:rsidRDefault="00201192" w:rsidP="00CE376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61866">
        <w:t>оценка эффективности проектов и программ, внедряемых в образовательные учреждения;</w:t>
      </w:r>
    </w:p>
    <w:p w:rsidR="00201192" w:rsidRPr="00661866" w:rsidRDefault="00201192" w:rsidP="00CE376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61866">
        <w:t>оценка качества управленческих решений;</w:t>
      </w:r>
    </w:p>
    <w:p w:rsidR="00201192" w:rsidRPr="00661866" w:rsidRDefault="00201192" w:rsidP="00CE376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661866">
        <w:rPr>
          <w:rStyle w:val="FontStyle46"/>
          <w:sz w:val="24"/>
        </w:rPr>
        <w:t>защита отчета по практике;</w:t>
      </w:r>
    </w:p>
    <w:p w:rsidR="00201192" w:rsidRPr="00661866" w:rsidRDefault="00201192" w:rsidP="00CE3765">
      <w:pPr>
        <w:pStyle w:val="Heading1"/>
        <w:keepNext w:val="0"/>
        <w:numPr>
          <w:ilvl w:val="0"/>
          <w:numId w:val="2"/>
        </w:numPr>
        <w:tabs>
          <w:tab w:val="left" w:pos="851"/>
        </w:tabs>
        <w:spacing w:before="0" w:after="0"/>
        <w:ind w:left="0" w:firstLine="567"/>
        <w:jc w:val="both"/>
      </w:pPr>
      <w:r w:rsidRPr="00661866">
        <w:rPr>
          <w:b w:val="0"/>
          <w:bCs w:val="0"/>
        </w:rPr>
        <w:t xml:space="preserve">систематизация и обобщение материала для </w:t>
      </w:r>
      <w:r w:rsidRPr="00661866">
        <w:rPr>
          <w:b w:val="0"/>
          <w:spacing w:val="4"/>
        </w:rPr>
        <w:t xml:space="preserve">написания </w:t>
      </w:r>
      <w:r w:rsidRPr="00661866">
        <w:rPr>
          <w:b w:val="0"/>
          <w:bCs w:val="0"/>
        </w:rPr>
        <w:t>магистерской диссертации.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61866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61866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61866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01192" w:rsidRPr="00661866" w:rsidRDefault="00201192" w:rsidP="00CE376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61866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01192" w:rsidRPr="00661866" w:rsidRDefault="00201192" w:rsidP="00663A6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01192" w:rsidRPr="00661866" w:rsidRDefault="00201192" w:rsidP="00663A61">
      <w:pPr>
        <w:spacing w:after="0"/>
        <w:ind w:firstLine="567"/>
        <w:jc w:val="both"/>
        <w:rPr>
          <w:rFonts w:ascii="Times New Roman" w:hAnsi="Times New Roman"/>
          <w:i/>
          <w:color w:val="0000FF"/>
          <w:sz w:val="24"/>
          <w:szCs w:val="24"/>
          <w:highlight w:val="yellow"/>
          <w:lang w:val="ru-RU"/>
        </w:rPr>
      </w:pP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61866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661866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661866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201192" w:rsidRPr="00661866" w:rsidRDefault="00201192" w:rsidP="00663A61">
      <w:pPr>
        <w:spacing w:after="0"/>
        <w:ind w:firstLine="567"/>
        <w:jc w:val="both"/>
        <w:rPr>
          <w:rFonts w:ascii="Times New Roman" w:hAnsi="Times New Roman"/>
          <w:color w:val="0000FF"/>
          <w:sz w:val="24"/>
          <w:szCs w:val="24"/>
          <w:lang w:val="ru-RU"/>
        </w:rPr>
      </w:pPr>
    </w:p>
    <w:p w:rsidR="00201192" w:rsidRPr="00052F3C" w:rsidRDefault="00201192" w:rsidP="00052F3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lang w:val="ru-RU"/>
        </w:rPr>
        <w:br w:type="page"/>
      </w:r>
      <w:r w:rsidRPr="00052F3C"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201192" w:rsidRPr="00661866" w:rsidRDefault="00201192" w:rsidP="00663A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color w:val="000000"/>
          <w:sz w:val="24"/>
          <w:szCs w:val="24"/>
          <w:lang w:val="ru-RU"/>
        </w:rPr>
        <w:t>ОТЧЁТ</w:t>
      </w:r>
    </w:p>
    <w:p w:rsidR="00201192" w:rsidRPr="00661866" w:rsidRDefault="00201192" w:rsidP="00663A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 прохождении </w:t>
      </w:r>
      <w:r w:rsidRPr="00661866">
        <w:rPr>
          <w:rFonts w:ascii="Times New Roman" w:hAnsi="Times New Roman"/>
          <w:b/>
          <w:sz w:val="24"/>
          <w:szCs w:val="24"/>
          <w:lang w:val="ru-RU"/>
        </w:rPr>
        <w:t xml:space="preserve">производственной – педагогической </w:t>
      </w:r>
      <w:r w:rsidRPr="00661866">
        <w:rPr>
          <w:rFonts w:ascii="Times New Roman" w:hAnsi="Times New Roman"/>
          <w:b/>
          <w:iCs/>
          <w:sz w:val="24"/>
          <w:szCs w:val="24"/>
          <w:lang w:val="ru-RU"/>
        </w:rPr>
        <w:t>практики</w:t>
      </w:r>
    </w:p>
    <w:p w:rsidR="00201192" w:rsidRPr="00661866" w:rsidRDefault="00201192" w:rsidP="00663A6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color w:val="000000"/>
          <w:sz w:val="24"/>
          <w:szCs w:val="24"/>
          <w:lang w:val="ru-RU"/>
        </w:rPr>
        <w:t xml:space="preserve">магистранта </w:t>
      </w:r>
      <w:r w:rsidRPr="00661866">
        <w:rPr>
          <w:rFonts w:ascii="Times New Roman" w:hAnsi="Times New Roman"/>
          <w:color w:val="000000"/>
          <w:sz w:val="24"/>
          <w:szCs w:val="24"/>
        </w:rPr>
        <w:t>I</w:t>
      </w:r>
      <w:r w:rsidRPr="00661866">
        <w:rPr>
          <w:rFonts w:ascii="Times New Roman" w:hAnsi="Times New Roman"/>
          <w:color w:val="000000"/>
          <w:sz w:val="24"/>
          <w:szCs w:val="24"/>
          <w:lang w:val="ru-RU"/>
        </w:rPr>
        <w:t xml:space="preserve"> курса</w:t>
      </w:r>
      <w:r w:rsidRPr="00661866">
        <w:rPr>
          <w:rFonts w:ascii="Times New Roman" w:hAnsi="Times New Roman"/>
          <w:sz w:val="24"/>
          <w:szCs w:val="24"/>
          <w:lang w:val="ru-RU"/>
        </w:rPr>
        <w:t xml:space="preserve"> группы ___________</w:t>
      </w:r>
    </w:p>
    <w:p w:rsidR="00201192" w:rsidRPr="00661866" w:rsidRDefault="00201192" w:rsidP="00663A61">
      <w:pPr>
        <w:spacing w:after="0" w:line="216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</w:t>
      </w:r>
    </w:p>
    <w:p w:rsidR="00201192" w:rsidRPr="00661866" w:rsidRDefault="00201192" w:rsidP="00663A61">
      <w:pPr>
        <w:spacing w:after="0" w:line="216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61866">
        <w:rPr>
          <w:rFonts w:ascii="Times New Roman" w:hAnsi="Times New Roman"/>
          <w:color w:val="000000"/>
          <w:sz w:val="24"/>
          <w:szCs w:val="24"/>
          <w:lang w:val="ru-RU"/>
        </w:rPr>
        <w:t>(Ф.И.О. магистранта полностью)</w:t>
      </w:r>
    </w:p>
    <w:tbl>
      <w:tblPr>
        <w:tblW w:w="5317" w:type="pct"/>
        <w:tblInd w:w="-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0"/>
        <w:gridCol w:w="3783"/>
        <w:gridCol w:w="1619"/>
      </w:tblGrid>
      <w:tr w:rsidR="00201192" w:rsidRPr="00052F3C" w:rsidTr="00CE3765">
        <w:trPr>
          <w:trHeight w:val="703"/>
          <w:tblHeader/>
        </w:trPr>
        <w:tc>
          <w:tcPr>
            <w:tcW w:w="23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Разделы (этапы)</w:t>
            </w:r>
            <w:r w:rsidRPr="00663A61">
              <w:rPr>
                <w:rFonts w:ascii="Times New Roman" w:hAnsi="Times New Roman"/>
                <w:lang w:val="ru-RU"/>
              </w:rPr>
              <w:br/>
              <w:t>и содержание практики</w:t>
            </w:r>
          </w:p>
        </w:tc>
        <w:tc>
          <w:tcPr>
            <w:tcW w:w="1876" w:type="pct"/>
            <w:vAlign w:val="center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 xml:space="preserve">Виды работ на практике, </w:t>
            </w:r>
            <w:r w:rsidRPr="00663A61">
              <w:rPr>
                <w:rFonts w:ascii="Times New Roman" w:hAnsi="Times New Roman"/>
                <w:lang w:val="ru-RU"/>
              </w:rPr>
              <w:br/>
              <w:t>включая самостоятельную</w:t>
            </w:r>
            <w:r w:rsidRPr="00663A61">
              <w:rPr>
                <w:rFonts w:ascii="Times New Roman" w:hAnsi="Times New Roman"/>
                <w:lang w:val="ru-RU"/>
              </w:rPr>
              <w:br/>
              <w:t>работу магистров</w:t>
            </w:r>
          </w:p>
        </w:tc>
        <w:tc>
          <w:tcPr>
            <w:tcW w:w="803" w:type="pct"/>
            <w:vAlign w:val="center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Подпись  руководителя о выполнении плана практики</w:t>
            </w:r>
          </w:p>
        </w:tc>
      </w:tr>
      <w:tr w:rsidR="00201192" w:rsidRPr="00052F3C" w:rsidTr="00CE3765">
        <w:trPr>
          <w:trHeight w:val="195"/>
        </w:trPr>
        <w:tc>
          <w:tcPr>
            <w:tcW w:w="5000" w:type="pct"/>
            <w:gridSpan w:val="3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b/>
                <w:iCs/>
              </w:rPr>
              <w:t>I </w:t>
            </w:r>
            <w:r w:rsidRPr="00663A61">
              <w:rPr>
                <w:rFonts w:ascii="Times New Roman" w:hAnsi="Times New Roman"/>
                <w:b/>
                <w:iCs/>
                <w:lang w:val="ru-RU"/>
              </w:rPr>
              <w:t>Раздел.</w:t>
            </w:r>
            <w:r w:rsidRPr="00663A61"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Pr="00663A61">
              <w:rPr>
                <w:rFonts w:ascii="Times New Roman" w:hAnsi="Times New Roman"/>
                <w:b/>
                <w:iCs/>
                <w:lang w:val="ru-RU"/>
              </w:rPr>
              <w:t>Изучение системы управления качеством образования в начальной школе</w:t>
            </w:r>
          </w:p>
        </w:tc>
      </w:tr>
      <w:tr w:rsidR="00201192" w:rsidRPr="00052F3C" w:rsidTr="00CE3765">
        <w:tc>
          <w:tcPr>
            <w:tcW w:w="2321" w:type="pct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знакомство с системой управления качеством общего образования в образовательном учреждении;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тестирование учащихся класса по учебным предметам на предмет выявления остаточных знаний после летних каникул;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тестирование учащихся с целью выявления сформированности универсальных учебных умений;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проведение беседы с учащимися, с целью выявления сформированности личностных результатов образования;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анализ плана работы классного руководителя</w:t>
            </w:r>
          </w:p>
        </w:tc>
        <w:tc>
          <w:tcPr>
            <w:tcW w:w="1876" w:type="pct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Анализ системы работы классного руководителя по управлению качеством общего образования.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Тестовые материалы, на основании которых проведены тесты с учащимися.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Оформление результатов тестирования учащихся.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Анализ плана работы классного руководителя с классом.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Отчёт по изучению качества образования в общей образовательной школе.</w:t>
            </w:r>
          </w:p>
        </w:tc>
        <w:tc>
          <w:tcPr>
            <w:tcW w:w="803" w:type="pct"/>
          </w:tcPr>
          <w:p w:rsidR="00201192" w:rsidRPr="00663A61" w:rsidRDefault="00201192" w:rsidP="00663A6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201192" w:rsidRPr="00052F3C" w:rsidTr="00CE3765">
        <w:trPr>
          <w:trHeight w:val="264"/>
        </w:trPr>
        <w:tc>
          <w:tcPr>
            <w:tcW w:w="5000" w:type="pct"/>
            <w:gridSpan w:val="3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b/>
              </w:rPr>
              <w:t>II</w:t>
            </w:r>
            <w:r w:rsidRPr="00663A61">
              <w:rPr>
                <w:rFonts w:ascii="Times New Roman" w:hAnsi="Times New Roman"/>
                <w:b/>
                <w:lang w:val="ru-RU"/>
              </w:rPr>
              <w:t xml:space="preserve"> Раздел. </w:t>
            </w:r>
            <w:r w:rsidRPr="00663A61">
              <w:rPr>
                <w:rFonts w:ascii="Times New Roman" w:hAnsi="Times New Roman"/>
                <w:b/>
                <w:iCs/>
                <w:lang w:val="ru-RU"/>
              </w:rPr>
              <w:t>Изучение системы управления качеством образования в полной общеобразовательной школе</w:t>
            </w:r>
          </w:p>
        </w:tc>
      </w:tr>
      <w:tr w:rsidR="00201192" w:rsidRPr="00052F3C" w:rsidTr="00CE3765">
        <w:tc>
          <w:tcPr>
            <w:tcW w:w="2321" w:type="pct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Знакомство с системой управления качеством образования школы: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функции заместителя директора по учебной работе по управлению качеством общего образования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функции директора по управлению качеством управления школы;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663A61">
              <w:rPr>
                <w:rFonts w:ascii="Times New Roman" w:hAnsi="Times New Roman"/>
                <w:b/>
                <w:lang w:val="ru-RU"/>
              </w:rPr>
              <w:t>–</w:t>
            </w:r>
            <w:r w:rsidRPr="00663A61">
              <w:rPr>
                <w:rFonts w:ascii="Times New Roman" w:hAnsi="Times New Roman"/>
                <w:b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знакомство и анализ готовых планов общеобразовательной организации по управлению качеством образования</w:t>
            </w:r>
            <w:r w:rsidRPr="00663A61">
              <w:rPr>
                <w:rFonts w:ascii="Times New Roman" w:hAnsi="Times New Roman"/>
                <w:b/>
                <w:lang w:val="ru-RU"/>
              </w:rPr>
              <w:t>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b/>
                <w:lang w:val="ru-RU"/>
              </w:rPr>
              <w:t>–</w:t>
            </w:r>
            <w:r w:rsidRPr="00663A61">
              <w:rPr>
                <w:rFonts w:ascii="Times New Roman" w:hAnsi="Times New Roman"/>
                <w:b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знакомство и анализ аттестационного паспорта школы;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анализ кадровой политики школы;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–</w:t>
            </w:r>
            <w:r w:rsidRPr="00663A61">
              <w:rPr>
                <w:rFonts w:ascii="Times New Roman" w:hAnsi="Times New Roman"/>
              </w:rPr>
              <w:t> </w:t>
            </w:r>
            <w:r w:rsidRPr="00663A61">
              <w:rPr>
                <w:rFonts w:ascii="Times New Roman" w:hAnsi="Times New Roman"/>
                <w:lang w:val="ru-RU"/>
              </w:rPr>
              <w:t>изучение и анализ микроклимата в школе</w:t>
            </w:r>
          </w:p>
        </w:tc>
        <w:tc>
          <w:tcPr>
            <w:tcW w:w="1876" w:type="pct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Анализ результатов знакомства с системой управления качеством общего образования.</w:t>
            </w:r>
          </w:p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Разработка методических рекомендаций по внесению эффективных мер по улучшению управления качеством общего образования (для отчёта на учебных занятиях, на заседании кафедры).</w:t>
            </w:r>
          </w:p>
        </w:tc>
        <w:tc>
          <w:tcPr>
            <w:tcW w:w="803" w:type="pct"/>
          </w:tcPr>
          <w:p w:rsidR="00201192" w:rsidRPr="00663A61" w:rsidRDefault="00201192" w:rsidP="00663A6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201192" w:rsidRPr="00663A61" w:rsidTr="00CE3765">
        <w:trPr>
          <w:trHeight w:val="260"/>
        </w:trPr>
        <w:tc>
          <w:tcPr>
            <w:tcW w:w="5000" w:type="pct"/>
            <w:gridSpan w:val="3"/>
          </w:tcPr>
          <w:p w:rsidR="00201192" w:rsidRPr="00663A61" w:rsidRDefault="00201192" w:rsidP="00663A6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3A61">
              <w:rPr>
                <w:rFonts w:ascii="Times New Roman" w:hAnsi="Times New Roman"/>
                <w:b/>
              </w:rPr>
              <w:t>III Раздел. Отчётно-аналитический</w:t>
            </w:r>
          </w:p>
        </w:tc>
      </w:tr>
      <w:tr w:rsidR="00201192" w:rsidRPr="00052F3C" w:rsidTr="00CE3765">
        <w:tc>
          <w:tcPr>
            <w:tcW w:w="2321" w:type="pct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63A61">
              <w:rPr>
                <w:rFonts w:ascii="Times New Roman" w:hAnsi="Times New Roman"/>
              </w:rPr>
              <w:t>– оформление отчётной документации</w:t>
            </w:r>
          </w:p>
        </w:tc>
        <w:tc>
          <w:tcPr>
            <w:tcW w:w="1876" w:type="pct"/>
          </w:tcPr>
          <w:p w:rsidR="00201192" w:rsidRPr="00663A61" w:rsidRDefault="00201192" w:rsidP="00663A61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63A61">
              <w:rPr>
                <w:rFonts w:ascii="Times New Roman" w:hAnsi="Times New Roman"/>
                <w:lang w:val="ru-RU"/>
              </w:rPr>
              <w:t>Подготовка отчета по прохождению практики.</w:t>
            </w:r>
          </w:p>
        </w:tc>
        <w:tc>
          <w:tcPr>
            <w:tcW w:w="803" w:type="pct"/>
          </w:tcPr>
          <w:p w:rsidR="00201192" w:rsidRPr="00663A61" w:rsidRDefault="00201192" w:rsidP="00663A6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</w:tbl>
    <w:p w:rsidR="00201192" w:rsidRDefault="00201192" w:rsidP="00663A61">
      <w:pPr>
        <w:pStyle w:val="Standard"/>
        <w:tabs>
          <w:tab w:val="left" w:pos="9165"/>
        </w:tabs>
        <w:rPr>
          <w:rFonts w:cs="Times New Roman"/>
          <w:sz w:val="22"/>
          <w:szCs w:val="22"/>
        </w:rPr>
      </w:pPr>
    </w:p>
    <w:p w:rsidR="00201192" w:rsidRPr="00663A61" w:rsidRDefault="00201192" w:rsidP="00663A61">
      <w:pPr>
        <w:pStyle w:val="Standard"/>
        <w:tabs>
          <w:tab w:val="left" w:pos="9165"/>
        </w:tabs>
        <w:rPr>
          <w:rFonts w:cs="Times New Roman"/>
          <w:sz w:val="22"/>
          <w:szCs w:val="22"/>
        </w:rPr>
      </w:pPr>
      <w:r w:rsidRPr="00663A61">
        <w:rPr>
          <w:rFonts w:cs="Times New Roman"/>
          <w:sz w:val="22"/>
          <w:szCs w:val="22"/>
        </w:rPr>
        <w:t>Магистрант __________________ / ___________________________ /</w:t>
      </w:r>
    </w:p>
    <w:p w:rsidR="00201192" w:rsidRPr="00663A61" w:rsidRDefault="00201192" w:rsidP="00663A61">
      <w:pPr>
        <w:pStyle w:val="Standard"/>
        <w:jc w:val="both"/>
        <w:rPr>
          <w:rFonts w:cs="Times New Roman"/>
          <w:sz w:val="18"/>
          <w:szCs w:val="18"/>
        </w:rPr>
      </w:pPr>
      <w:r w:rsidRPr="00663A61">
        <w:rPr>
          <w:rFonts w:cs="Times New Roman"/>
          <w:sz w:val="18"/>
          <w:szCs w:val="18"/>
        </w:rPr>
        <w:t xml:space="preserve">                                        (подпись)                                (расшифровка подписи)</w:t>
      </w:r>
    </w:p>
    <w:p w:rsidR="00201192" w:rsidRPr="00663A61" w:rsidRDefault="00201192" w:rsidP="00663A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63A61">
        <w:rPr>
          <w:rFonts w:ascii="Times New Roman" w:hAnsi="Times New Roman"/>
          <w:lang w:val="ru-RU"/>
        </w:rPr>
        <w:t>Руководитель практики от организации __________________ / _______________________ /</w:t>
      </w:r>
    </w:p>
    <w:p w:rsidR="00201192" w:rsidRPr="00663A61" w:rsidRDefault="00201192" w:rsidP="00663A61">
      <w:pPr>
        <w:pStyle w:val="Standard"/>
        <w:jc w:val="both"/>
        <w:rPr>
          <w:rFonts w:cs="Times New Roman"/>
          <w:sz w:val="18"/>
          <w:szCs w:val="18"/>
        </w:rPr>
      </w:pPr>
      <w:r w:rsidRPr="00663A61">
        <w:rPr>
          <w:rFonts w:cs="Times New Roman"/>
          <w:sz w:val="18"/>
          <w:szCs w:val="18"/>
        </w:rPr>
        <w:t xml:space="preserve">                                                                                                (подпись)                           (расшифровка подписи)</w:t>
      </w:r>
    </w:p>
    <w:p w:rsidR="00201192" w:rsidRPr="00663A61" w:rsidRDefault="00201192" w:rsidP="00663A61">
      <w:pPr>
        <w:pStyle w:val="Standard"/>
        <w:tabs>
          <w:tab w:val="left" w:pos="9165"/>
        </w:tabs>
        <w:rPr>
          <w:rFonts w:cs="Times New Roman"/>
          <w:sz w:val="22"/>
          <w:szCs w:val="22"/>
        </w:rPr>
      </w:pPr>
      <w:r w:rsidRPr="00663A61">
        <w:rPr>
          <w:rFonts w:cs="Times New Roman"/>
          <w:sz w:val="22"/>
          <w:szCs w:val="22"/>
        </w:rPr>
        <w:t xml:space="preserve">Итоговая оценка ___________________________________ </w:t>
      </w:r>
    </w:p>
    <w:p w:rsidR="00201192" w:rsidRPr="00663A61" w:rsidRDefault="00201192" w:rsidP="00663A61">
      <w:pPr>
        <w:pStyle w:val="Standard"/>
        <w:jc w:val="both"/>
        <w:rPr>
          <w:rFonts w:cs="Times New Roman"/>
          <w:sz w:val="18"/>
          <w:szCs w:val="18"/>
        </w:rPr>
      </w:pPr>
      <w:r w:rsidRPr="00663A61">
        <w:rPr>
          <w:rFonts w:cs="Times New Roman"/>
          <w:sz w:val="18"/>
          <w:szCs w:val="18"/>
        </w:rPr>
        <w:t xml:space="preserve">                                    (отлично, хорошо, удовлетворительно, не зачтено)</w:t>
      </w:r>
    </w:p>
    <w:p w:rsidR="00201192" w:rsidRPr="00663A61" w:rsidRDefault="00201192" w:rsidP="00663A61">
      <w:pPr>
        <w:pStyle w:val="Standard"/>
        <w:tabs>
          <w:tab w:val="left" w:pos="9165"/>
        </w:tabs>
        <w:rPr>
          <w:rFonts w:cs="Times New Roman"/>
          <w:sz w:val="22"/>
          <w:szCs w:val="22"/>
        </w:rPr>
      </w:pPr>
      <w:r w:rsidRPr="00663A61">
        <w:rPr>
          <w:rFonts w:cs="Times New Roman"/>
          <w:sz w:val="22"/>
          <w:szCs w:val="22"/>
        </w:rPr>
        <w:t>Руководитель практики от кафедры _________________ / _________________/</w:t>
      </w:r>
    </w:p>
    <w:p w:rsidR="00201192" w:rsidRPr="00663A61" w:rsidRDefault="00201192" w:rsidP="00663A61">
      <w:pPr>
        <w:pStyle w:val="Standard"/>
        <w:jc w:val="both"/>
        <w:rPr>
          <w:rFonts w:cs="Times New Roman"/>
          <w:sz w:val="18"/>
          <w:szCs w:val="18"/>
        </w:rPr>
      </w:pPr>
      <w:r w:rsidRPr="00663A61">
        <w:rPr>
          <w:rFonts w:cs="Times New Roman"/>
          <w:sz w:val="18"/>
          <w:szCs w:val="18"/>
        </w:rPr>
        <w:t xml:space="preserve">                                                                                      (подпись)                  (расшифровка подписи)</w:t>
      </w:r>
    </w:p>
    <w:p w:rsidR="00201192" w:rsidRDefault="00201192" w:rsidP="00663A61">
      <w:pPr>
        <w:pStyle w:val="Standard"/>
        <w:spacing w:line="120" w:lineRule="auto"/>
        <w:rPr>
          <w:sz w:val="22"/>
          <w:szCs w:val="22"/>
        </w:rPr>
      </w:pPr>
    </w:p>
    <w:p w:rsidR="00201192" w:rsidRDefault="00201192" w:rsidP="00CE3765">
      <w:pPr>
        <w:pStyle w:val="Standard"/>
        <w:jc w:val="center"/>
        <w:rPr>
          <w:sz w:val="22"/>
          <w:szCs w:val="22"/>
        </w:rPr>
      </w:pPr>
    </w:p>
    <w:p w:rsidR="00201192" w:rsidRDefault="00201192" w:rsidP="004A2952">
      <w:pPr>
        <w:pStyle w:val="Standard"/>
        <w:rPr>
          <w:sz w:val="22"/>
          <w:szCs w:val="22"/>
        </w:rPr>
      </w:pPr>
      <w:r w:rsidRPr="00663A61">
        <w:rPr>
          <w:sz w:val="22"/>
          <w:szCs w:val="22"/>
        </w:rPr>
        <w:t>МП</w:t>
      </w:r>
    </w:p>
    <w:p w:rsidR="00201192" w:rsidRPr="00164766" w:rsidRDefault="00201192" w:rsidP="004A2952">
      <w:pPr>
        <w:pStyle w:val="Standard"/>
        <w:jc w:val="center"/>
        <w:rPr>
          <w:rFonts w:cs="Times New Roman"/>
          <w:b/>
          <w:sz w:val="18"/>
          <w:szCs w:val="18"/>
        </w:rPr>
      </w:pPr>
      <w:r w:rsidRPr="00661866">
        <w:br w:type="page"/>
      </w:r>
      <w:r w:rsidRPr="00164766">
        <w:rPr>
          <w:b/>
        </w:rPr>
        <w:t>ХАРАКТЕРИСТИКА ВИДОВ РАБОТ ПО ПРАКТИКЕ</w:t>
      </w:r>
    </w:p>
    <w:p w:rsidR="00201192" w:rsidRPr="00164766" w:rsidRDefault="00201192" w:rsidP="00CE37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sz w:val="24"/>
          <w:szCs w:val="24"/>
          <w:lang w:val="ru-RU"/>
        </w:rPr>
        <w:t>(каждый пункт отчета оформляется с нового листа)</w:t>
      </w:r>
    </w:p>
    <w:p w:rsidR="00201192" w:rsidRPr="001647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01192" w:rsidRPr="007B518C" w:rsidRDefault="00201192" w:rsidP="00CE3765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Анализ системы работы классного руководителя по управлению качеством общего начального образования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Тестовые материалы, на основании которых проведены тесты с учащимися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ru-RU"/>
        </w:rPr>
      </w:pP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Результаты тестирования учащихся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Анализ плана работы классного руководителя с классом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Отчёт по изучению качества образования в общей начальной школе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Анализ результатов знакомства с системой управления качеством общего образования</w:t>
      </w: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(функции заместителя директора по учебной работе по управлению качеством общего образования; функции директора по управлению качеством управления школы; анализ готовых планов общеобразовательной организации по управлению качеством образования</w:t>
      </w:r>
      <w:r w:rsidRPr="00661866">
        <w:rPr>
          <w:rFonts w:ascii="Times New Roman" w:hAnsi="Times New Roman"/>
          <w:b/>
          <w:sz w:val="24"/>
          <w:szCs w:val="24"/>
          <w:lang w:val="ru-RU"/>
        </w:rPr>
        <w:t xml:space="preserve">; </w:t>
      </w:r>
      <w:r w:rsidRPr="00661866">
        <w:rPr>
          <w:rFonts w:ascii="Times New Roman" w:hAnsi="Times New Roman"/>
          <w:sz w:val="24"/>
          <w:szCs w:val="24"/>
          <w:lang w:val="ru-RU"/>
        </w:rPr>
        <w:t>анализ аттестационного паспорта школы; анализ кадровой политики школы; анализ микроклимата в школе)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>Методические рекомендации по внесению эффективных мер по улучшению</w:t>
      </w: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61866">
        <w:rPr>
          <w:rFonts w:ascii="Times New Roman" w:hAnsi="Times New Roman"/>
          <w:b/>
          <w:sz w:val="24"/>
          <w:szCs w:val="24"/>
          <w:lang w:val="ru-RU"/>
        </w:rPr>
        <w:t xml:space="preserve">управления качеством общего образования </w:t>
      </w:r>
    </w:p>
    <w:p w:rsidR="00201192" w:rsidRPr="00661866" w:rsidRDefault="00201192" w:rsidP="00CE37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61866">
        <w:rPr>
          <w:rFonts w:ascii="Times New Roman" w:hAnsi="Times New Roman"/>
          <w:sz w:val="24"/>
          <w:szCs w:val="24"/>
          <w:lang w:val="ru-RU"/>
        </w:rPr>
        <w:t>(для отчёта на учебных занятиях, на заседании кафедры)</w:t>
      </w:r>
    </w:p>
    <w:p w:rsidR="00201192" w:rsidRPr="00661866" w:rsidRDefault="00201192" w:rsidP="00CE37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201192" w:rsidRPr="00661866" w:rsidRDefault="00201192" w:rsidP="00CE3765">
      <w:pPr>
        <w:tabs>
          <w:tab w:val="left" w:pos="2355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01192" w:rsidRPr="00CE3765" w:rsidRDefault="00201192" w:rsidP="00CE3765">
      <w:pPr>
        <w:jc w:val="center"/>
        <w:rPr>
          <w:lang w:val="ru-RU"/>
        </w:rPr>
      </w:pPr>
    </w:p>
    <w:sectPr w:rsidR="00201192" w:rsidRPr="00CE3765" w:rsidSect="005436D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F1779"/>
    <w:multiLevelType w:val="hybridMultilevel"/>
    <w:tmpl w:val="0C3E1262"/>
    <w:lvl w:ilvl="0" w:tplc="9E605472">
      <w:start w:val="1"/>
      <w:numFmt w:val="decimal"/>
      <w:pStyle w:val="Heading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52F3C"/>
    <w:rsid w:val="000C1BB2"/>
    <w:rsid w:val="000D71D5"/>
    <w:rsid w:val="00100D5A"/>
    <w:rsid w:val="001166EA"/>
    <w:rsid w:val="00134E84"/>
    <w:rsid w:val="00164766"/>
    <w:rsid w:val="001F0BC7"/>
    <w:rsid w:val="00201192"/>
    <w:rsid w:val="002458F4"/>
    <w:rsid w:val="00256EDD"/>
    <w:rsid w:val="00282B14"/>
    <w:rsid w:val="002F7BB1"/>
    <w:rsid w:val="00321D11"/>
    <w:rsid w:val="00397C3B"/>
    <w:rsid w:val="003D37E5"/>
    <w:rsid w:val="003E0280"/>
    <w:rsid w:val="003F4F1F"/>
    <w:rsid w:val="00451330"/>
    <w:rsid w:val="00456933"/>
    <w:rsid w:val="004656B6"/>
    <w:rsid w:val="004A2952"/>
    <w:rsid w:val="004B20E5"/>
    <w:rsid w:val="004B7421"/>
    <w:rsid w:val="00501CB4"/>
    <w:rsid w:val="0051183C"/>
    <w:rsid w:val="005411EC"/>
    <w:rsid w:val="005436D9"/>
    <w:rsid w:val="00550A61"/>
    <w:rsid w:val="005843E4"/>
    <w:rsid w:val="005F0887"/>
    <w:rsid w:val="00661866"/>
    <w:rsid w:val="00663A61"/>
    <w:rsid w:val="006705A8"/>
    <w:rsid w:val="0069081A"/>
    <w:rsid w:val="00697B3C"/>
    <w:rsid w:val="006B0413"/>
    <w:rsid w:val="00701816"/>
    <w:rsid w:val="007B518C"/>
    <w:rsid w:val="007E1F8F"/>
    <w:rsid w:val="007F08E1"/>
    <w:rsid w:val="00806FD5"/>
    <w:rsid w:val="00814EC7"/>
    <w:rsid w:val="00971F0E"/>
    <w:rsid w:val="00986F98"/>
    <w:rsid w:val="009A267F"/>
    <w:rsid w:val="00A23054"/>
    <w:rsid w:val="00A46A42"/>
    <w:rsid w:val="00A474B9"/>
    <w:rsid w:val="00B01BAC"/>
    <w:rsid w:val="00B86BB7"/>
    <w:rsid w:val="00BA7847"/>
    <w:rsid w:val="00BC78C8"/>
    <w:rsid w:val="00C1044F"/>
    <w:rsid w:val="00C30753"/>
    <w:rsid w:val="00C96CDF"/>
    <w:rsid w:val="00CA6975"/>
    <w:rsid w:val="00CC153D"/>
    <w:rsid w:val="00CE1951"/>
    <w:rsid w:val="00CE3765"/>
    <w:rsid w:val="00CE70FE"/>
    <w:rsid w:val="00D1349C"/>
    <w:rsid w:val="00D2774D"/>
    <w:rsid w:val="00D31453"/>
    <w:rsid w:val="00D924CA"/>
    <w:rsid w:val="00D97DF5"/>
    <w:rsid w:val="00DB0E47"/>
    <w:rsid w:val="00DB2835"/>
    <w:rsid w:val="00E209E2"/>
    <w:rsid w:val="00E970D6"/>
    <w:rsid w:val="00EC76F4"/>
    <w:rsid w:val="00F20CA5"/>
    <w:rsid w:val="00F55105"/>
    <w:rsid w:val="00FE1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6D9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E3765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CE3765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37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3765"/>
    <w:rPr>
      <w:rFonts w:cs="Times New Roman"/>
      <w:b/>
      <w:bCs/>
      <w:sz w:val="26"/>
      <w:szCs w:val="26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CE3765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rsid w:val="00CE3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CE3765"/>
    <w:rPr>
      <w:rFonts w:ascii="Times New Roman" w:hAnsi="Times New Roman"/>
      <w:sz w:val="16"/>
    </w:rPr>
  </w:style>
  <w:style w:type="paragraph" w:customStyle="1" w:styleId="Standard">
    <w:name w:val="Standard"/>
    <w:uiPriority w:val="99"/>
    <w:rsid w:val="00CE3765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character" w:styleId="Hyperlink">
    <w:name w:val="Hyperlink"/>
    <w:basedOn w:val="DefaultParagraphFont"/>
    <w:uiPriority w:val="99"/>
    <w:rsid w:val="00663A61"/>
    <w:rPr>
      <w:rFonts w:cs="Times New Roman"/>
      <w:color w:val="0563C1"/>
      <w:u w:val="single"/>
    </w:rPr>
  </w:style>
  <w:style w:type="paragraph" w:customStyle="1" w:styleId="msonormalcxspmiddle">
    <w:name w:val="msonormalcxspmiddle"/>
    <w:basedOn w:val="Normal"/>
    <w:uiPriority w:val="99"/>
    <w:rsid w:val="00663A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2">
    <w:name w:val="Font Style22"/>
    <w:basedOn w:val="DefaultParagraphFont"/>
    <w:uiPriority w:val="99"/>
    <w:rsid w:val="00663A6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Normal"/>
    <w:uiPriority w:val="99"/>
    <w:rsid w:val="00663A6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">
    <w:name w:val="Style8"/>
    <w:basedOn w:val="Normal"/>
    <w:uiPriority w:val="99"/>
    <w:rsid w:val="004A29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4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73.pdf&amp;show=dcatalogues/1/1533782/4073.pdf&amp;view=true" TargetMode="External"/><Relationship Id="rId13" Type="http://schemas.openxmlformats.org/officeDocument/2006/relationships/hyperlink" Target="https://magtu.informsystema.ru/uploader/fileUpload?name=1295.pdf&amp;show=dcatalogues/1/1123500/1295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hyperlink" Target="https://magtu.informsystema.ru/uploader/fileUpload?name=2867.pdf&amp;show=dcatalogues/1/1133867/2867.pdf&amp;view=true" TargetMode="External"/><Relationship Id="rId12" Type="http://schemas.openxmlformats.org/officeDocument/2006/relationships/hyperlink" Target="https://magtu.informsystema.ru/uploader/fileUpload?name=3244.pdf&amp;show=dcatalogues/1/1137013/3244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s/elemen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hyperlink" Target="https://magtu.informsystema.ru/uploader/fileUpload?name=4106.pdf&amp;show=dcatalogues/1/1533848/4106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358.pdf&amp;show=dcatalogues/1/1130005/2358.pdf&amp;view=true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15</Pages>
  <Words>3907</Words>
  <Characters>22270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2019-2020_44_04_01-дИПОм-19-5_35_plx_Производственная - педагогическая практика</dc:title>
  <dc:subject/>
  <dc:creator>FastReport.NET</dc:creator>
  <cp:keywords/>
  <dc:description/>
  <cp:lastModifiedBy>Елена</cp:lastModifiedBy>
  <cp:revision>11</cp:revision>
  <cp:lastPrinted>2020-10-11T11:31:00Z</cp:lastPrinted>
  <dcterms:created xsi:type="dcterms:W3CDTF">2020-08-16T19:54:00Z</dcterms:created>
  <dcterms:modified xsi:type="dcterms:W3CDTF">2020-10-20T20:37:00Z</dcterms:modified>
</cp:coreProperties>
</file>